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AE0" w:rsidRPr="00EE79AB" w:rsidRDefault="00BD4AE0" w:rsidP="00EE79AB">
      <w:pPr>
        <w:pStyle w:val="CommentBox"/>
        <w:rPr>
          <w:rFonts w:ascii="Times New Roman" w:hAnsi="Times New Roman"/>
          <w:sz w:val="22"/>
        </w:rPr>
      </w:pPr>
      <w:r w:rsidRPr="00EE79AB">
        <w:rPr>
          <w:rFonts w:ascii="Times New Roman" w:hAnsi="Times New Roman"/>
          <w:sz w:val="22"/>
        </w:rPr>
        <w:t>CI</w:t>
      </w:r>
      <w:r w:rsidR="00EE79AB">
        <w:rPr>
          <w:rFonts w:ascii="Times New Roman" w:hAnsi="Times New Roman"/>
          <w:sz w:val="22"/>
        </w:rPr>
        <w:t xml:space="preserve">TY OF FORT WAYNE MASTER </w:t>
      </w:r>
      <w:r w:rsidR="00EE79AB">
        <w:rPr>
          <w:rFonts w:ascii="Times New Roman" w:hAnsi="Times New Roman"/>
          <w:sz w:val="22"/>
        </w:rPr>
        <w:tab/>
      </w:r>
      <w:r w:rsidR="00EE79AB">
        <w:rPr>
          <w:rFonts w:ascii="Times New Roman" w:hAnsi="Times New Roman"/>
          <w:sz w:val="22"/>
        </w:rPr>
        <w:tab/>
        <w:t xml:space="preserve">    </w:t>
      </w:r>
      <w:r w:rsidR="00EE79AB">
        <w:rPr>
          <w:rFonts w:ascii="Times New Roman" w:hAnsi="Times New Roman"/>
          <w:sz w:val="22"/>
        </w:rPr>
        <w:tab/>
      </w:r>
      <w:r w:rsidRPr="00EE79AB">
        <w:rPr>
          <w:rFonts w:ascii="Times New Roman" w:hAnsi="Times New Roman"/>
          <w:sz w:val="22"/>
        </w:rPr>
        <w:t xml:space="preserve">     </w:t>
      </w:r>
      <w:r w:rsidR="00EE73D5" w:rsidRPr="00EE79AB">
        <w:rPr>
          <w:rFonts w:ascii="Times New Roman" w:hAnsi="Times New Roman"/>
          <w:sz w:val="22"/>
        </w:rPr>
        <w:t xml:space="preserve">                                         </w:t>
      </w:r>
      <w:r w:rsidRPr="00EE79AB">
        <w:rPr>
          <w:rFonts w:ascii="Times New Roman" w:hAnsi="Times New Roman"/>
          <w:sz w:val="22"/>
        </w:rPr>
        <w:t xml:space="preserve">  UPDATED: </w:t>
      </w:r>
      <w:r w:rsidR="00BE72EC">
        <w:rPr>
          <w:rFonts w:ascii="Times New Roman" w:hAnsi="Times New Roman"/>
          <w:sz w:val="22"/>
        </w:rPr>
        <w:t>1/5/15</w:t>
      </w:r>
    </w:p>
    <w:p w:rsidR="000D5648" w:rsidRPr="00C1211E" w:rsidRDefault="00D30DB7" w:rsidP="00EE79AB">
      <w:pPr>
        <w:pStyle w:val="SectionNumber"/>
        <w:rPr>
          <w:rStyle w:val="PageNumber"/>
        </w:rPr>
      </w:pPr>
      <w:r w:rsidRPr="00C1211E">
        <w:rPr>
          <w:rStyle w:val="PageNumber"/>
        </w:rPr>
        <w:t xml:space="preserve">SECTION </w:t>
      </w:r>
      <w:fldSimple w:instr=" TITLE   \* MERGEFORMAT ">
        <w:r w:rsidR="00D16BB1">
          <w:t>01 75 11</w:t>
        </w:r>
      </w:fldSimple>
    </w:p>
    <w:p w:rsidR="00C1211E" w:rsidRPr="00EE79AB" w:rsidRDefault="00BE72EC" w:rsidP="00EE79AB">
      <w:pPr>
        <w:pStyle w:val="SectionTitle"/>
      </w:pPr>
      <w:r>
        <w:fldChar w:fldCharType="begin"/>
      </w:r>
      <w:r>
        <w:instrText xml:space="preserve"> SUBJECT  \* MERGEFORMAT </w:instrText>
      </w:r>
      <w:r>
        <w:fldChar w:fldCharType="separate"/>
      </w:r>
      <w:r w:rsidR="003637D9" w:rsidRPr="003637D9">
        <w:rPr>
          <w:rStyle w:val="PageNumber"/>
        </w:rPr>
        <w:t>Checkout and Startup Procedures</w:t>
      </w:r>
      <w:r>
        <w:rPr>
          <w:rStyle w:val="PageNumber"/>
        </w:rPr>
        <w:fldChar w:fldCharType="end"/>
      </w:r>
      <w:bookmarkStart w:id="0" w:name="_GoBack"/>
      <w:bookmarkEnd w:id="0"/>
    </w:p>
    <w:p w:rsidR="00BD4AE0" w:rsidRPr="00C1211E" w:rsidRDefault="00F16785" w:rsidP="00F16785">
      <w:pPr>
        <w:pStyle w:val="CommentBox"/>
      </w:pPr>
      <w:r>
        <w:rPr>
          <w:rFonts w:ascii="Times New Roman" w:hAnsi="Times New Roman"/>
          <w:sz w:val="22"/>
        </w:rPr>
        <w:t>NTS:  I</w:t>
      </w:r>
      <w:r w:rsidRPr="00F16785">
        <w:rPr>
          <w:rFonts w:ascii="Times New Roman" w:hAnsi="Times New Roman"/>
          <w:sz w:val="22"/>
        </w:rPr>
        <w:t xml:space="preserve">nclude this section on projects when installation and startup of equipment is included under the </w:t>
      </w:r>
      <w:r>
        <w:rPr>
          <w:rFonts w:ascii="Times New Roman" w:hAnsi="Times New Roman"/>
          <w:sz w:val="22"/>
        </w:rPr>
        <w:t>C</w:t>
      </w:r>
      <w:r w:rsidRPr="00F16785">
        <w:rPr>
          <w:rFonts w:ascii="Times New Roman" w:hAnsi="Times New Roman"/>
          <w:sz w:val="22"/>
        </w:rPr>
        <w:t xml:space="preserve">ontract.  </w:t>
      </w:r>
      <w:r>
        <w:rPr>
          <w:rFonts w:ascii="Times New Roman" w:hAnsi="Times New Roman"/>
          <w:sz w:val="22"/>
        </w:rPr>
        <w:t>T</w:t>
      </w:r>
      <w:r w:rsidRPr="00F16785">
        <w:rPr>
          <w:rFonts w:ascii="Times New Roman" w:hAnsi="Times New Roman"/>
          <w:sz w:val="22"/>
        </w:rPr>
        <w:t xml:space="preserve">his section is intended for use on distribution and collection system projects and does not contain the level of detail often required for treatment facility projects. </w:t>
      </w:r>
      <w:r>
        <w:rPr>
          <w:rFonts w:ascii="Times New Roman" w:hAnsi="Times New Roman"/>
          <w:sz w:val="22"/>
        </w:rPr>
        <w:t xml:space="preserve"> Edit this section to suit the P</w:t>
      </w:r>
      <w:r w:rsidRPr="00F16785">
        <w:rPr>
          <w:rFonts w:ascii="Times New Roman" w:hAnsi="Times New Roman"/>
          <w:sz w:val="22"/>
        </w:rPr>
        <w:t>roject.</w:t>
      </w:r>
    </w:p>
    <w:p w:rsidR="00483C60" w:rsidRPr="00483C60" w:rsidRDefault="00483C60" w:rsidP="00483C60">
      <w:pPr>
        <w:pStyle w:val="PartDesignation"/>
      </w:pPr>
      <w:bookmarkStart w:id="1" w:name="OLE_LINK1"/>
      <w:bookmarkStart w:id="2" w:name="OLE_LINK2"/>
      <w:r w:rsidRPr="00483C60">
        <w:t>GENERAL</w:t>
      </w:r>
    </w:p>
    <w:p w:rsidR="00BD4AE0" w:rsidRPr="00C1211E" w:rsidRDefault="00BD4AE0" w:rsidP="0041371C">
      <w:pPr>
        <w:pStyle w:val="ArticleHeading"/>
      </w:pPr>
      <w:r w:rsidRPr="00C1211E">
        <w:t>DESCRIPTION</w:t>
      </w:r>
    </w:p>
    <w:bookmarkEnd w:id="1"/>
    <w:bookmarkEnd w:id="2"/>
    <w:p w:rsidR="00BD4AE0" w:rsidRPr="00C1211E" w:rsidRDefault="00BD4AE0" w:rsidP="0041371C">
      <w:pPr>
        <w:pStyle w:val="Paragraph"/>
      </w:pPr>
      <w:r w:rsidRPr="00C1211E">
        <w:t>Scope:</w:t>
      </w:r>
    </w:p>
    <w:p w:rsidR="00F16785" w:rsidRDefault="00F16785" w:rsidP="00F16785">
      <w:pPr>
        <w:pStyle w:val="Paragraph1"/>
      </w:pPr>
      <w:r>
        <w:t xml:space="preserve">Contractor shall coordinate initial start-up and place equipment installed under the Contract into successful operation, in accordance with the equipment manufacturer’s written instructions and as instructed by Supplier at the Site.  </w:t>
      </w:r>
    </w:p>
    <w:p w:rsidR="00F16785" w:rsidRDefault="00F16785" w:rsidP="00F16785">
      <w:pPr>
        <w:pStyle w:val="Paragraph1"/>
      </w:pPr>
      <w:r>
        <w:t xml:space="preserve">Provide all material, labor, tools, and equipment required to complete equipment checkout and start-up.  </w:t>
      </w:r>
    </w:p>
    <w:p w:rsidR="00F16785" w:rsidRDefault="00F16785" w:rsidP="00F16785">
      <w:pPr>
        <w:pStyle w:val="Paragraph1"/>
      </w:pPr>
      <w:r>
        <w:t>Provide chemicals, lubricants, and other operating fluids</w:t>
      </w:r>
      <w:r w:rsidRPr="008E7618">
        <w:t xml:space="preserve"> </w:t>
      </w:r>
      <w:r>
        <w:t xml:space="preserve">required for start-up of equipment, unless otherwise specified.  </w:t>
      </w:r>
    </w:p>
    <w:p w:rsidR="00F16785" w:rsidRDefault="00F16785" w:rsidP="00F16785">
      <w:pPr>
        <w:pStyle w:val="Paragraph1"/>
      </w:pPr>
      <w:r>
        <w:t>Provide fuel, electricity, water, filters, and other expendables required for start-up of equipment, unless otherwise specified.</w:t>
      </w:r>
    </w:p>
    <w:p w:rsidR="00F16785" w:rsidRDefault="00F16785" w:rsidP="00F16785">
      <w:pPr>
        <w:pStyle w:val="Paragraph1"/>
      </w:pPr>
      <w:r>
        <w:t>General Activities Include:</w:t>
      </w:r>
    </w:p>
    <w:p w:rsidR="00F16785" w:rsidRDefault="00F16785" w:rsidP="00F16785">
      <w:pPr>
        <w:pStyle w:val="Subparagrapha"/>
      </w:pPr>
      <w:r>
        <w:t>Cleaning, as required under other provisions of the Contract Documents.</w:t>
      </w:r>
    </w:p>
    <w:p w:rsidR="00F16785" w:rsidRDefault="00F16785" w:rsidP="00F16785">
      <w:pPr>
        <w:pStyle w:val="Subparagrapha"/>
      </w:pPr>
      <w:r>
        <w:t>Removing temporary protective coatings.</w:t>
      </w:r>
    </w:p>
    <w:p w:rsidR="00F16785" w:rsidRDefault="00F16785" w:rsidP="00F16785">
      <w:pPr>
        <w:pStyle w:val="Subparagrapha"/>
      </w:pPr>
      <w:r>
        <w:t>Flushing and replacing lubricants, where required by manufacturer.</w:t>
      </w:r>
    </w:p>
    <w:p w:rsidR="00F16785" w:rsidRDefault="00F16785" w:rsidP="00F16785">
      <w:pPr>
        <w:pStyle w:val="Subparagrapha"/>
      </w:pPr>
      <w:r>
        <w:t>Lubrication.</w:t>
      </w:r>
    </w:p>
    <w:p w:rsidR="00F16785" w:rsidRDefault="00F16785" w:rsidP="00F16785">
      <w:pPr>
        <w:pStyle w:val="Subparagrapha"/>
      </w:pPr>
      <w:r>
        <w:t>Checking shaft and coupling alignments and resetting where required.</w:t>
      </w:r>
    </w:p>
    <w:p w:rsidR="00F16785" w:rsidRDefault="00F16785" w:rsidP="00F16785">
      <w:pPr>
        <w:pStyle w:val="Subparagrapha"/>
      </w:pPr>
      <w:r>
        <w:t>Checking and setting motor, pump, and other equipment rotation, safety interlocks, and belt tensions.</w:t>
      </w:r>
    </w:p>
    <w:p w:rsidR="00F16785" w:rsidRDefault="00F16785" w:rsidP="00F16785">
      <w:pPr>
        <w:pStyle w:val="Subparagrapha"/>
      </w:pPr>
      <w:r>
        <w:t>Checking and correcting (if necessary) leveling plates, grout, bearing plates, anchorage devices, fasteners, and alignment of piping, conduits, and ducts that may place stress on the connected equipment.</w:t>
      </w:r>
    </w:p>
    <w:p w:rsidR="00EA1CDE" w:rsidRDefault="00F16785" w:rsidP="00EA1CDE">
      <w:pPr>
        <w:pStyle w:val="Subparagrapha"/>
      </w:pPr>
      <w:r>
        <w:t>All adjustments required.</w:t>
      </w:r>
    </w:p>
    <w:p w:rsidR="00F16785" w:rsidRDefault="00F16785" w:rsidP="00F16785">
      <w:pPr>
        <w:pStyle w:val="Paragraph"/>
      </w:pPr>
      <w:r>
        <w:t>Coordination:</w:t>
      </w:r>
    </w:p>
    <w:p w:rsidR="00F16785" w:rsidRDefault="00F16785" w:rsidP="00F16785">
      <w:pPr>
        <w:pStyle w:val="Paragraph1"/>
      </w:pPr>
      <w:r>
        <w:t>Coordinate checkout and start-up with Owner, other Contractors and Subcontractors, as necessary.</w:t>
      </w:r>
    </w:p>
    <w:p w:rsidR="00F16785" w:rsidRDefault="00F16785" w:rsidP="00F16785">
      <w:pPr>
        <w:pStyle w:val="Paragraph1"/>
      </w:pPr>
      <w:r>
        <w:t xml:space="preserve">Do not start up system or subsystem for continuous operation until all </w:t>
      </w:r>
      <w:r w:rsidRPr="00990166">
        <w:t>components of that system or subsystem, including instrumentation</w:t>
      </w:r>
      <w:r>
        <w:t xml:space="preserve"> and controls</w:t>
      </w:r>
      <w:r w:rsidRPr="00990166">
        <w:t xml:space="preserve">, have been tested </w:t>
      </w:r>
      <w:r>
        <w:t xml:space="preserve">to the extent practicable </w:t>
      </w:r>
      <w:r w:rsidRPr="00990166">
        <w:t>and proven to be operable as intended by the Contract Documents.</w:t>
      </w:r>
    </w:p>
    <w:p w:rsidR="00F16785" w:rsidRDefault="00F16785" w:rsidP="00F16785">
      <w:pPr>
        <w:pStyle w:val="Paragraph1"/>
      </w:pPr>
      <w:r>
        <w:t xml:space="preserve">Owner will provide sufficient personnel to observe during equipment start up, but Contractor </w:t>
      </w:r>
      <w:r w:rsidR="003D74AE">
        <w:t xml:space="preserve">shall be </w:t>
      </w:r>
      <w:r>
        <w:t xml:space="preserve">responsible for proper operation. </w:t>
      </w:r>
    </w:p>
    <w:p w:rsidR="00F16785" w:rsidRDefault="00F16785" w:rsidP="00F16785">
      <w:pPr>
        <w:pStyle w:val="Paragraph1"/>
      </w:pPr>
      <w:r>
        <w:lastRenderedPageBreak/>
        <w:t>Supplier shall be present during checkout, start-up, and initial operation, unless otherwise acceptable to Owner or Engineer.</w:t>
      </w:r>
    </w:p>
    <w:p w:rsidR="00F16785" w:rsidRDefault="00F16785" w:rsidP="00F16785">
      <w:pPr>
        <w:pStyle w:val="Paragraph1"/>
      </w:pPr>
      <w:r>
        <w:t>Startup of heating and air conditioning equipment and systems is dependent upon the time of the year.  Return to the Site</w:t>
      </w:r>
      <w:r w:rsidR="00E21B12">
        <w:t xml:space="preserve"> </w:t>
      </w:r>
      <w:r>
        <w:t>at beginning of next heating or air conditioning season (as applicable) to recheck and start the appropriate systems.</w:t>
      </w:r>
    </w:p>
    <w:p w:rsidR="00F16785" w:rsidRPr="00C7116D" w:rsidRDefault="00F16785" w:rsidP="00F16785">
      <w:pPr>
        <w:pStyle w:val="Paragraph1"/>
      </w:pPr>
      <w:r>
        <w:t xml:space="preserve">Do not start up </w:t>
      </w:r>
      <w:r w:rsidRPr="0014523D">
        <w:t>system, unit process</w:t>
      </w:r>
      <w:r>
        <w:t>,</w:t>
      </w:r>
      <w:r w:rsidRPr="0014523D">
        <w:t xml:space="preserve"> or equipment without </w:t>
      </w:r>
      <w:r>
        <w:t xml:space="preserve">submitting acceptable preliminary operations and maintenance manuals, in accordance with </w:t>
      </w:r>
      <w:r w:rsidRPr="006428A1">
        <w:t>Section 01 78 23, Operations and Maintenance Data.</w:t>
      </w:r>
    </w:p>
    <w:p w:rsidR="00F16785" w:rsidRDefault="00F16785" w:rsidP="00F16785">
      <w:pPr>
        <w:pStyle w:val="Paragraph1"/>
      </w:pPr>
      <w:r>
        <w:t>Do not start up system, unit process, or equipment until checkout and startup documentation has been submitted and approved by Owner or Engineer.</w:t>
      </w:r>
    </w:p>
    <w:p w:rsidR="00F16785" w:rsidRDefault="00F16785" w:rsidP="00F16785">
      <w:pPr>
        <w:pStyle w:val="Paragraph"/>
      </w:pPr>
      <w:r>
        <w:t>Owner’s Assumption of Operational Responsibility for Equipment and Systems:</w:t>
      </w:r>
    </w:p>
    <w:p w:rsidR="00F16785" w:rsidRDefault="00F16785" w:rsidP="00F16785">
      <w:pPr>
        <w:pStyle w:val="Paragraph1"/>
      </w:pPr>
      <w:r>
        <w:t>Owner will assume operational responsibility for equipment and systems upon acceptance of Substantial Completion.</w:t>
      </w:r>
    </w:p>
    <w:p w:rsidR="00F16785" w:rsidRDefault="00F16785" w:rsidP="00F16785">
      <w:pPr>
        <w:pStyle w:val="Paragraph1"/>
      </w:pPr>
      <w:r>
        <w:t>Prior to turning over system or equipment operation and maintenance responsibility to Owner, Contractor shall:</w:t>
      </w:r>
    </w:p>
    <w:p w:rsidR="00F16785" w:rsidRDefault="00F16785" w:rsidP="00F16785">
      <w:pPr>
        <w:pStyle w:val="Subparagrapha"/>
      </w:pPr>
      <w:r>
        <w:t>P</w:t>
      </w:r>
      <w:r w:rsidRPr="0014523D">
        <w:t>rovide</w:t>
      </w:r>
      <w:r>
        <w:t xml:space="preserve"> training of operations and maintenance personnel in accordance with</w:t>
      </w:r>
      <w:r w:rsidRPr="0014523D">
        <w:t xml:space="preserve"> </w:t>
      </w:r>
      <w:r>
        <w:t>equipment technical specifications. Review equipment sections for applicable material.</w:t>
      </w:r>
      <w:r w:rsidRPr="006742D9" w:rsidDel="006742D9">
        <w:t xml:space="preserve"> </w:t>
      </w:r>
    </w:p>
    <w:p w:rsidR="00F16785" w:rsidRDefault="00F16785" w:rsidP="00F16785">
      <w:pPr>
        <w:pStyle w:val="Subparagrapha"/>
      </w:pPr>
      <w:r>
        <w:t>Complete system field quality control testing in accordance with the Contract Documents.</w:t>
      </w:r>
    </w:p>
    <w:p w:rsidR="00F16785" w:rsidRDefault="00F16785" w:rsidP="00F16785">
      <w:pPr>
        <w:pStyle w:val="Subparagrapha"/>
      </w:pPr>
      <w:r>
        <w:t xml:space="preserve">Submit acceptable final operations and maintenance manuals in accordance with </w:t>
      </w:r>
      <w:r w:rsidRPr="006428A1">
        <w:t>Section 01 78 23, Operations and Maintenance Data.</w:t>
      </w:r>
    </w:p>
    <w:p w:rsidR="00F16785" w:rsidRDefault="00F16785" w:rsidP="00F16785">
      <w:pPr>
        <w:pStyle w:val="Subparagrapha"/>
      </w:pPr>
      <w:r>
        <w:t>Obtain final certificate of Substantial Completion for the entire Work or the portion of Work being turned over to Owner.</w:t>
      </w:r>
    </w:p>
    <w:p w:rsidR="00F16785" w:rsidRDefault="00F16785" w:rsidP="00F16785">
      <w:pPr>
        <w:pStyle w:val="Subparagrapha"/>
      </w:pPr>
      <w:r>
        <w:t>Transfer all keys and locks for the facility to the Owner.</w:t>
      </w:r>
    </w:p>
    <w:p w:rsidR="00F16785" w:rsidRDefault="00F16785" w:rsidP="00F16785">
      <w:pPr>
        <w:pStyle w:val="ArticleHeading"/>
      </w:pPr>
      <w:r w:rsidRPr="00821FD7">
        <w:t>RELATED SECTIONS</w:t>
      </w:r>
    </w:p>
    <w:p w:rsidR="00010B6B" w:rsidRDefault="00010B6B" w:rsidP="00010B6B">
      <w:pPr>
        <w:pStyle w:val="CommentBox"/>
        <w:rPr>
          <w:rFonts w:ascii="Times New Roman" w:hAnsi="Times New Roman"/>
          <w:sz w:val="22"/>
        </w:rPr>
      </w:pPr>
      <w:r>
        <w:rPr>
          <w:rFonts w:ascii="Times New Roman" w:hAnsi="Times New Roman"/>
          <w:sz w:val="22"/>
        </w:rPr>
        <w:t>NTS:   Insert at (--1--) below list of sections covering products, construction and equipment that a user might expect to find in this section, but are specified elsewhere.  Do not list administrative and procedural Division 01 sections.</w:t>
      </w:r>
    </w:p>
    <w:p w:rsidR="00010B6B" w:rsidRPr="00010B6B" w:rsidRDefault="00010B6B" w:rsidP="00010B6B">
      <w:pPr>
        <w:pStyle w:val="Paragraph"/>
      </w:pPr>
      <w:r w:rsidRPr="00010B6B">
        <w:t xml:space="preserve">Section (--1--). </w:t>
      </w:r>
    </w:p>
    <w:p w:rsidR="00BD4AE0" w:rsidRPr="00F16785" w:rsidRDefault="00F16785" w:rsidP="00F16785">
      <w:pPr>
        <w:pStyle w:val="CommentBox"/>
        <w:rPr>
          <w:rFonts w:ascii="Times New Roman" w:hAnsi="Times New Roman"/>
          <w:sz w:val="22"/>
        </w:rPr>
      </w:pPr>
      <w:r w:rsidRPr="00F16785">
        <w:rPr>
          <w:rFonts w:ascii="Times New Roman" w:hAnsi="Times New Roman"/>
          <w:sz w:val="22"/>
        </w:rPr>
        <w:t xml:space="preserve">NTS: </w:t>
      </w:r>
      <w:r>
        <w:rPr>
          <w:rFonts w:ascii="Times New Roman" w:hAnsi="Times New Roman"/>
          <w:sz w:val="22"/>
        </w:rPr>
        <w:t xml:space="preserve"> S</w:t>
      </w:r>
      <w:r w:rsidRPr="00F16785">
        <w:rPr>
          <w:rFonts w:ascii="Times New Roman" w:hAnsi="Times New Roman"/>
          <w:sz w:val="22"/>
        </w:rPr>
        <w:t xml:space="preserve">ection “1.3” is to be included if project is bid on unit price basis.  </w:t>
      </w:r>
      <w:proofErr w:type="gramStart"/>
      <w:r w:rsidRPr="00F16785">
        <w:rPr>
          <w:rFonts w:ascii="Times New Roman" w:hAnsi="Times New Roman"/>
          <w:sz w:val="22"/>
        </w:rPr>
        <w:t>Section to be deleted or revised if project is to be bid on lump sum basis.</w:t>
      </w:r>
      <w:proofErr w:type="gramEnd"/>
      <w:r w:rsidRPr="00F16785">
        <w:rPr>
          <w:rFonts w:ascii="Times New Roman" w:hAnsi="Times New Roman"/>
          <w:sz w:val="22"/>
        </w:rPr>
        <w:t xml:space="preserve"> </w:t>
      </w:r>
    </w:p>
    <w:p w:rsidR="00F16785" w:rsidRDefault="00F16785" w:rsidP="00F16785">
      <w:pPr>
        <w:pStyle w:val="ArticleHeading"/>
      </w:pPr>
      <w:r w:rsidRPr="00920818">
        <w:t>MEASUREMENT AND PAYMENT</w:t>
      </w:r>
    </w:p>
    <w:p w:rsidR="00F16785" w:rsidRPr="00F16785" w:rsidRDefault="00F16785" w:rsidP="00F16785">
      <w:pPr>
        <w:pStyle w:val="Paragraph"/>
      </w:pPr>
      <w:r w:rsidRPr="00F16785">
        <w:t>This item is to be included in overall project cost and not bid as a separate work item.</w:t>
      </w:r>
    </w:p>
    <w:p w:rsidR="00F16785" w:rsidRDefault="00F16785" w:rsidP="00F16785">
      <w:pPr>
        <w:pStyle w:val="ArticleHeading"/>
      </w:pPr>
      <w:r w:rsidRPr="000758BF">
        <w:t>DEFINITIONS</w:t>
      </w:r>
    </w:p>
    <w:p w:rsidR="00F16785" w:rsidRPr="00F16785" w:rsidRDefault="00F16785" w:rsidP="00F16785">
      <w:pPr>
        <w:pStyle w:val="Paragraph"/>
      </w:pPr>
      <w:r w:rsidRPr="00F16785">
        <w:t xml:space="preserve">Checkout: Field inspection, testing, adjustments, and sign off by the approved representative of the manufacturer, indicating that the component, system, or unit process meets the manufacture’s requirements. </w:t>
      </w:r>
    </w:p>
    <w:p w:rsidR="00F16785" w:rsidRPr="00F16785" w:rsidRDefault="00F16785" w:rsidP="00F16785">
      <w:pPr>
        <w:pStyle w:val="Paragraph"/>
      </w:pPr>
      <w:r w:rsidRPr="00F16785">
        <w:lastRenderedPageBreak/>
        <w:t>Commissioning: Systematic process of ensuring systems perform interactively according to design intent and Owner’s operational needs. Commissioning process encompasses and coordinates system documentation, equipment startup, instrumentation and control system calibration, testing and balancing, performance testing and training, and verification of actual performance.</w:t>
      </w:r>
    </w:p>
    <w:p w:rsidR="00F16785" w:rsidRPr="00F16785" w:rsidRDefault="00F16785" w:rsidP="00F16785">
      <w:pPr>
        <w:pStyle w:val="Paragraph"/>
      </w:pPr>
      <w:r w:rsidRPr="00F16785">
        <w:t>Person-Day: One person for 8 hours within regular Contractor working hours.</w:t>
      </w:r>
    </w:p>
    <w:p w:rsidR="00F16785" w:rsidRDefault="00F16785" w:rsidP="00F16785">
      <w:pPr>
        <w:pStyle w:val="Paragraph"/>
      </w:pPr>
      <w:r w:rsidRPr="00F16785">
        <w:t>Start-up: Placing a component, system or unit process in operation. Start-up can be a commissio</w:t>
      </w:r>
      <w:r w:rsidRPr="007E74C2">
        <w:t>ning activity or a normal operating activity.</w:t>
      </w:r>
      <w:r>
        <w:t xml:space="preserve">   </w:t>
      </w:r>
    </w:p>
    <w:p w:rsidR="00F16785" w:rsidRDefault="00F16785" w:rsidP="00F16785">
      <w:pPr>
        <w:pStyle w:val="ArticleHeading"/>
      </w:pPr>
      <w:r>
        <w:t>QUALIFICATION OF MANUFACTURER’S REPRESENTATIVE</w:t>
      </w:r>
    </w:p>
    <w:p w:rsidR="00F16785" w:rsidRPr="00F16785" w:rsidRDefault="00F16785" w:rsidP="00F16785">
      <w:pPr>
        <w:pStyle w:val="Paragraph"/>
      </w:pPr>
      <w:r w:rsidRPr="00F16785">
        <w:t>Authorized representative of the manufacturer, factory trained, and experienced in the technical applications, installation, operation, and maintenance of respective equipment, subsystem, or system, with full authority by the equipment manufacturer to issue the certifications required of the manufacturer.  Additional qualifications may be specified in the individual technical specification section(s).</w:t>
      </w:r>
    </w:p>
    <w:p w:rsidR="00F16785" w:rsidRDefault="00F16785" w:rsidP="00F16785">
      <w:pPr>
        <w:pStyle w:val="Paragraph"/>
      </w:pPr>
      <w:r w:rsidRPr="00F16785">
        <w:t>Representative subject to acceptance by Owner and Engineer</w:t>
      </w:r>
    </w:p>
    <w:p w:rsidR="00B46B81" w:rsidRDefault="00B46B81" w:rsidP="00B46B81">
      <w:pPr>
        <w:pStyle w:val="CommentBox"/>
        <w:rPr>
          <w:rFonts w:ascii="Times New Roman" w:hAnsi="Times New Roman"/>
          <w:sz w:val="22"/>
        </w:rPr>
      </w:pPr>
      <w:r>
        <w:rPr>
          <w:rFonts w:ascii="Times New Roman" w:hAnsi="Times New Roman"/>
          <w:sz w:val="22"/>
        </w:rPr>
        <w:t>NTS: Coordinate with individual specification sections where checkout and start-up submittals are specified. Checkout and start-up sections are included when operating equipment is specified.</w:t>
      </w:r>
    </w:p>
    <w:p w:rsidR="00B46B81" w:rsidRPr="00F16785" w:rsidRDefault="00B46B81" w:rsidP="00E10811">
      <w:pPr>
        <w:pStyle w:val="Paragraph"/>
        <w:numPr>
          <w:ilvl w:val="0"/>
          <w:numId w:val="0"/>
        </w:numPr>
        <w:ind w:left="1008"/>
      </w:pPr>
    </w:p>
    <w:p w:rsidR="00F16785" w:rsidRDefault="00F16785" w:rsidP="00F16785">
      <w:pPr>
        <w:pStyle w:val="ArticleHeading"/>
      </w:pPr>
      <w:r>
        <w:t>SUBMITTALS</w:t>
      </w:r>
    </w:p>
    <w:p w:rsidR="00B46B81" w:rsidRDefault="00B46B81" w:rsidP="00B46B81">
      <w:pPr>
        <w:pStyle w:val="CommentBox"/>
        <w:rPr>
          <w:rFonts w:ascii="Times New Roman" w:hAnsi="Times New Roman"/>
          <w:sz w:val="22"/>
        </w:rPr>
      </w:pPr>
      <w:r w:rsidRPr="006B060F">
        <w:rPr>
          <w:rFonts w:ascii="Times New Roman" w:hAnsi="Times New Roman"/>
          <w:sz w:val="22"/>
        </w:rPr>
        <w:t xml:space="preserve">NTS: </w:t>
      </w:r>
      <w:r>
        <w:rPr>
          <w:rFonts w:ascii="Times New Roman" w:hAnsi="Times New Roman"/>
          <w:sz w:val="22"/>
        </w:rPr>
        <w:t xml:space="preserve">For use by Engineering, Operations, </w:t>
      </w:r>
      <w:proofErr w:type="gramStart"/>
      <w:r w:rsidR="00D71594">
        <w:rPr>
          <w:rFonts w:ascii="Times New Roman" w:hAnsi="Times New Roman"/>
          <w:sz w:val="22"/>
        </w:rPr>
        <w:t xml:space="preserve">and  </w:t>
      </w:r>
      <w:r>
        <w:rPr>
          <w:rFonts w:ascii="Times New Roman" w:hAnsi="Times New Roman"/>
          <w:sz w:val="22"/>
        </w:rPr>
        <w:t>Maintenance</w:t>
      </w:r>
      <w:proofErr w:type="gramEnd"/>
      <w:r>
        <w:rPr>
          <w:rFonts w:ascii="Times New Roman" w:hAnsi="Times New Roman"/>
          <w:sz w:val="22"/>
        </w:rPr>
        <w:t xml:space="preserve"> departments; </w:t>
      </w:r>
      <w:r w:rsidR="00D71594">
        <w:rPr>
          <w:rFonts w:ascii="Times New Roman" w:hAnsi="Times New Roman"/>
          <w:sz w:val="22"/>
        </w:rPr>
        <w:t>Checkout and Startup documents</w:t>
      </w:r>
      <w:r w:rsidRPr="00D40527">
        <w:rPr>
          <w:rFonts w:ascii="Times New Roman" w:hAnsi="Times New Roman"/>
          <w:sz w:val="22"/>
        </w:rPr>
        <w:t xml:space="preserve"> </w:t>
      </w:r>
      <w:r>
        <w:rPr>
          <w:rFonts w:ascii="Times New Roman" w:hAnsi="Times New Roman"/>
          <w:sz w:val="22"/>
        </w:rPr>
        <w:t>are required to be submitted pr</w:t>
      </w:r>
      <w:r w:rsidR="00D71594">
        <w:rPr>
          <w:rFonts w:ascii="Times New Roman" w:hAnsi="Times New Roman"/>
          <w:sz w:val="22"/>
        </w:rPr>
        <w:t xml:space="preserve">ior to Substantial Completion. </w:t>
      </w:r>
    </w:p>
    <w:p w:rsidR="00B46B81" w:rsidRDefault="00B46B81" w:rsidP="00B46B81">
      <w:pPr>
        <w:pStyle w:val="CommentBox"/>
        <w:rPr>
          <w:rFonts w:ascii="Times New Roman" w:hAnsi="Times New Roman"/>
          <w:sz w:val="22"/>
        </w:rPr>
      </w:pPr>
      <w:r>
        <w:rPr>
          <w:rFonts w:ascii="Times New Roman" w:hAnsi="Times New Roman"/>
          <w:sz w:val="22"/>
        </w:rPr>
        <w:t>Some projects may include multiple “Partial Substantial Completions” tied to portions of the Work accepted by the Owner in stages.  For these types of projects, Engineer shall create multiple Submittal</w:t>
      </w:r>
      <w:r w:rsidR="00D71594">
        <w:rPr>
          <w:rFonts w:ascii="Times New Roman" w:hAnsi="Times New Roman"/>
          <w:sz w:val="22"/>
        </w:rPr>
        <w:t>s</w:t>
      </w:r>
      <w:r>
        <w:rPr>
          <w:rFonts w:ascii="Times New Roman" w:hAnsi="Times New Roman"/>
          <w:sz w:val="22"/>
        </w:rPr>
        <w:t xml:space="preserve"> of </w:t>
      </w:r>
      <w:r w:rsidR="00D71594">
        <w:rPr>
          <w:rFonts w:ascii="Times New Roman" w:hAnsi="Times New Roman"/>
          <w:sz w:val="22"/>
        </w:rPr>
        <w:t>Checkout and Startup</w:t>
      </w:r>
      <w:r>
        <w:rPr>
          <w:rFonts w:ascii="Times New Roman" w:hAnsi="Times New Roman"/>
          <w:sz w:val="22"/>
        </w:rPr>
        <w:t xml:space="preserve"> submittal items and Contractor shall submit all </w:t>
      </w:r>
      <w:r w:rsidR="00D71594">
        <w:rPr>
          <w:rFonts w:ascii="Times New Roman" w:hAnsi="Times New Roman"/>
          <w:sz w:val="22"/>
        </w:rPr>
        <w:t>d</w:t>
      </w:r>
      <w:r w:rsidRPr="00230687">
        <w:rPr>
          <w:rFonts w:ascii="Times New Roman" w:hAnsi="Times New Roman"/>
          <w:sz w:val="22"/>
        </w:rPr>
        <w:t xml:space="preserve">ocuments </w:t>
      </w:r>
      <w:r>
        <w:rPr>
          <w:rFonts w:ascii="Times New Roman" w:hAnsi="Times New Roman"/>
          <w:sz w:val="22"/>
        </w:rPr>
        <w:t>associated with the applicable portion of the Work prior to each request for Substantial Completion.</w:t>
      </w:r>
    </w:p>
    <w:p w:rsidR="00B46B81" w:rsidRDefault="00B46B81" w:rsidP="00B46B81">
      <w:pPr>
        <w:pStyle w:val="CommentBox"/>
        <w:rPr>
          <w:rFonts w:ascii="Times New Roman" w:hAnsi="Times New Roman"/>
          <w:sz w:val="22"/>
        </w:rPr>
      </w:pPr>
      <w:r>
        <w:rPr>
          <w:rFonts w:ascii="Times New Roman" w:hAnsi="Times New Roman"/>
          <w:sz w:val="22"/>
        </w:rPr>
        <w:t>Coordinate the required submittals below with the requirements of Substantial and Final Completion, as written in Article 4, Contract Times, in the Agreement.</w:t>
      </w:r>
    </w:p>
    <w:p w:rsidR="00B3276B" w:rsidRDefault="00B46B81" w:rsidP="00E10811">
      <w:pPr>
        <w:pStyle w:val="Paragraph"/>
      </w:pPr>
      <w:r>
        <w:t xml:space="preserve">Action </w:t>
      </w:r>
      <w:r w:rsidR="00F5071A">
        <w:t xml:space="preserve"> Submittals</w:t>
      </w:r>
      <w:r w:rsidR="00B3276B">
        <w:t xml:space="preserve">: </w:t>
      </w:r>
      <w:r>
        <w:t>Submit the following:</w:t>
      </w:r>
    </w:p>
    <w:p w:rsidR="00F271BD" w:rsidRDefault="00736950" w:rsidP="00E10811">
      <w:pPr>
        <w:pStyle w:val="Paragraph1"/>
      </w:pPr>
      <w:r w:rsidRPr="007B00AB">
        <w:t xml:space="preserve">Prior to request for certificate of Substantial Completion of the Work or, specified part thereof, submit </w:t>
      </w:r>
      <w:r w:rsidRPr="006B060F">
        <w:t xml:space="preserve">the following </w:t>
      </w:r>
      <w:r>
        <w:t>c</w:t>
      </w:r>
      <w:r w:rsidR="00D71594">
        <w:t>heck</w:t>
      </w:r>
      <w:r>
        <w:t>out and s</w:t>
      </w:r>
      <w:r w:rsidR="00D71594">
        <w:t>tart</w:t>
      </w:r>
      <w:r>
        <w:t xml:space="preserve">up documents: </w:t>
      </w:r>
    </w:p>
    <w:p w:rsidR="00F16785" w:rsidRPr="00F16785" w:rsidRDefault="00F16785" w:rsidP="00F16785">
      <w:pPr>
        <w:pStyle w:val="CommentBox"/>
        <w:rPr>
          <w:rFonts w:ascii="Times New Roman" w:hAnsi="Times New Roman"/>
          <w:sz w:val="22"/>
        </w:rPr>
      </w:pPr>
      <w:r w:rsidRPr="00F16785">
        <w:rPr>
          <w:rFonts w:ascii="Times New Roman" w:hAnsi="Times New Roman"/>
          <w:sz w:val="22"/>
        </w:rPr>
        <w:t xml:space="preserve">NTS: </w:t>
      </w:r>
      <w:r>
        <w:rPr>
          <w:rFonts w:ascii="Times New Roman" w:hAnsi="Times New Roman"/>
          <w:sz w:val="22"/>
        </w:rPr>
        <w:t xml:space="preserve"> R</w:t>
      </w:r>
      <w:r w:rsidRPr="00F16785">
        <w:rPr>
          <w:rFonts w:ascii="Times New Roman" w:hAnsi="Times New Roman"/>
          <w:sz w:val="22"/>
        </w:rPr>
        <w:t xml:space="preserve">eview and modify items </w:t>
      </w:r>
      <w:r w:rsidR="00736950">
        <w:rPr>
          <w:rFonts w:ascii="Times New Roman" w:hAnsi="Times New Roman"/>
          <w:sz w:val="22"/>
        </w:rPr>
        <w:t xml:space="preserve">on </w:t>
      </w:r>
      <w:r w:rsidRPr="00F16785">
        <w:rPr>
          <w:rFonts w:ascii="Times New Roman" w:hAnsi="Times New Roman"/>
          <w:sz w:val="22"/>
        </w:rPr>
        <w:t>each checklist.  Checklists can be edited to the specific needs of the project or “</w:t>
      </w:r>
      <w:r>
        <w:rPr>
          <w:rFonts w:ascii="Times New Roman" w:hAnsi="Times New Roman"/>
          <w:sz w:val="22"/>
        </w:rPr>
        <w:t>NA</w:t>
      </w:r>
      <w:r w:rsidRPr="00F16785">
        <w:rPr>
          <w:rFonts w:ascii="Times New Roman" w:hAnsi="Times New Roman"/>
          <w:sz w:val="22"/>
        </w:rPr>
        <w:t>” can be entered in the completion date field to indicate unnecessary items.</w:t>
      </w:r>
      <w:r>
        <w:rPr>
          <w:rFonts w:ascii="Times New Roman" w:hAnsi="Times New Roman"/>
          <w:sz w:val="22"/>
        </w:rPr>
        <w:t xml:space="preserve"> V</w:t>
      </w:r>
      <w:r w:rsidRPr="00F16785">
        <w:rPr>
          <w:rFonts w:ascii="Times New Roman" w:hAnsi="Times New Roman"/>
          <w:sz w:val="22"/>
        </w:rPr>
        <w:t xml:space="preserve">erify forms are included in the specifications.  </w:t>
      </w:r>
    </w:p>
    <w:p w:rsidR="00F16785" w:rsidRPr="00F16785" w:rsidRDefault="00F16785" w:rsidP="00E10811">
      <w:pPr>
        <w:pStyle w:val="Subparagrapha"/>
      </w:pPr>
      <w:r w:rsidRPr="00F16785">
        <w:lastRenderedPageBreak/>
        <w:t xml:space="preserve">Commissioning Submittals: </w:t>
      </w:r>
      <w:r w:rsidR="00734677" w:rsidRPr="00734677">
        <w:t xml:space="preserve">Submit the following for each piece of operating equipment. </w:t>
      </w:r>
    </w:p>
    <w:p w:rsidR="00F16785" w:rsidRPr="00736950" w:rsidRDefault="00F16785" w:rsidP="00E10811">
      <w:pPr>
        <w:pStyle w:val="Subparagraph1"/>
      </w:pPr>
      <w:r w:rsidRPr="00736950">
        <w:t>Site/Structural/Mechanical Checklist</w:t>
      </w:r>
    </w:p>
    <w:p w:rsidR="00F16785" w:rsidRPr="00736950" w:rsidRDefault="00F16785" w:rsidP="00E10811">
      <w:pPr>
        <w:pStyle w:val="Subparagraph1"/>
      </w:pPr>
      <w:r w:rsidRPr="00736950">
        <w:t>Pump Manufacturer’s Start Up Report</w:t>
      </w:r>
    </w:p>
    <w:p w:rsidR="00F16785" w:rsidRPr="00736950" w:rsidRDefault="00F16785" w:rsidP="00E10811">
      <w:pPr>
        <w:pStyle w:val="Subparagraph1"/>
      </w:pPr>
      <w:r w:rsidRPr="00736950">
        <w:t>Lift Station Electrical Inspection Field Documentation</w:t>
      </w:r>
    </w:p>
    <w:p w:rsidR="00F16785" w:rsidRPr="00736950" w:rsidRDefault="00F16785" w:rsidP="00E10811">
      <w:pPr>
        <w:pStyle w:val="Subparagraph1"/>
      </w:pPr>
      <w:r w:rsidRPr="00736950">
        <w:t>I&amp;C Point to Point Checklist</w:t>
      </w:r>
    </w:p>
    <w:p w:rsidR="00B46B81" w:rsidRPr="00736950" w:rsidRDefault="00B46B81" w:rsidP="00E10811">
      <w:pPr>
        <w:pStyle w:val="Subparagraph1"/>
      </w:pPr>
      <w:r w:rsidRPr="00736950">
        <w:t>Start-Up Logs</w:t>
      </w:r>
    </w:p>
    <w:p w:rsidR="00B46B81" w:rsidRPr="00736950" w:rsidRDefault="00B46B81" w:rsidP="00E10811">
      <w:pPr>
        <w:pStyle w:val="Subparagraph1"/>
      </w:pPr>
      <w:r w:rsidRPr="00736950">
        <w:t>Test Reports</w:t>
      </w:r>
    </w:p>
    <w:p w:rsidR="00B46B81" w:rsidRPr="00736950" w:rsidRDefault="00736950" w:rsidP="00E10811">
      <w:pPr>
        <w:pStyle w:val="Subparagraph1"/>
      </w:pPr>
      <w:r w:rsidRPr="00736950">
        <w:t>Manufactures Certificates</w:t>
      </w:r>
    </w:p>
    <w:p w:rsidR="00736950" w:rsidRDefault="00736950">
      <w:pPr>
        <w:pStyle w:val="Paragraph1"/>
      </w:pPr>
      <w:r>
        <w:t>Provide an</w:t>
      </w:r>
      <w:r w:rsidRPr="00B3276B">
        <w:t xml:space="preserve"> electronic scan of the completed </w:t>
      </w:r>
      <w:r>
        <w:t xml:space="preserve">check out and </w:t>
      </w:r>
      <w:r w:rsidRPr="00B3276B">
        <w:t>start-up</w:t>
      </w:r>
      <w:r>
        <w:t xml:space="preserve"> documents in a </w:t>
      </w:r>
      <w:r w:rsidR="00D71594">
        <w:t>portable</w:t>
      </w:r>
      <w:r>
        <w:t xml:space="preserve"> electronic document (PDF), or similar format. </w:t>
      </w:r>
    </w:p>
    <w:p w:rsidR="00736950" w:rsidRDefault="00736950" w:rsidP="00E10811">
      <w:pPr>
        <w:pStyle w:val="Paragraph1"/>
      </w:pPr>
      <w:r w:rsidRPr="00B3276B">
        <w:t xml:space="preserve">Scanned documents shall be clear and legible. </w:t>
      </w:r>
    </w:p>
    <w:p w:rsidR="00F16785" w:rsidRDefault="00F16785" w:rsidP="00E10811">
      <w:pPr>
        <w:pStyle w:val="Paragraph1"/>
      </w:pPr>
      <w:r>
        <w:t>Submit in accordance with Section 01 33 00, Submittal Procedures.</w:t>
      </w:r>
    </w:p>
    <w:p w:rsidR="00F16785" w:rsidRDefault="00F16785" w:rsidP="00E10811">
      <w:pPr>
        <w:pStyle w:val="Paragraph1"/>
      </w:pPr>
      <w:r>
        <w:t xml:space="preserve">Use templates for certification and checklists provided at the end of this specification </w:t>
      </w:r>
      <w:r w:rsidR="00B46B81">
        <w:t>S</w:t>
      </w:r>
      <w:r>
        <w:t>ection</w:t>
      </w:r>
      <w:r w:rsidR="00B46B81">
        <w:t>, as required</w:t>
      </w:r>
      <w:r>
        <w:t>.</w:t>
      </w:r>
    </w:p>
    <w:p w:rsidR="00F16785" w:rsidRPr="00E10811" w:rsidRDefault="00F16785" w:rsidP="00F16785">
      <w:pPr>
        <w:pStyle w:val="CommentBox"/>
        <w:rPr>
          <w:rFonts w:ascii="Times New Roman" w:hAnsi="Times New Roman"/>
          <w:sz w:val="22"/>
          <w:highlight w:val="yellow"/>
        </w:rPr>
      </w:pPr>
      <w:r w:rsidRPr="00E10811">
        <w:rPr>
          <w:rFonts w:ascii="Times New Roman" w:hAnsi="Times New Roman"/>
          <w:sz w:val="22"/>
          <w:highlight w:val="yellow"/>
        </w:rPr>
        <w:t>NTS:  If commissioning plan is not required delete section d.  See attachments at the end of this section for commissioning plan example.</w:t>
      </w:r>
    </w:p>
    <w:p w:rsidR="00483C60" w:rsidRPr="00E10811" w:rsidRDefault="00483C60" w:rsidP="00483C60">
      <w:pPr>
        <w:pStyle w:val="Paragraph"/>
        <w:rPr>
          <w:highlight w:val="yellow"/>
        </w:rPr>
      </w:pPr>
      <w:r w:rsidRPr="00E10811">
        <w:rPr>
          <w:highlight w:val="yellow"/>
        </w:rPr>
        <w:t>Commissioning Plan</w:t>
      </w:r>
    </w:p>
    <w:p w:rsidR="00483C60" w:rsidRPr="00F26C77" w:rsidRDefault="00483C60" w:rsidP="00483C60">
      <w:pPr>
        <w:pStyle w:val="PartDesignation"/>
      </w:pPr>
      <w:r w:rsidRPr="00F26C77">
        <w:t>PRODUCTS (NOT USED)</w:t>
      </w:r>
    </w:p>
    <w:p w:rsidR="00483C60" w:rsidRPr="00F26C77" w:rsidRDefault="00483C60" w:rsidP="00483C60">
      <w:pPr>
        <w:pStyle w:val="PartDesignation"/>
      </w:pPr>
      <w:r w:rsidRPr="00F26C77">
        <w:t>EXECUTION</w:t>
      </w:r>
    </w:p>
    <w:p w:rsidR="00483C60" w:rsidRDefault="00483C60" w:rsidP="00483C60">
      <w:pPr>
        <w:pStyle w:val="ArticleHeading"/>
      </w:pPr>
      <w:r>
        <w:t>FULFILLMENT OF SPECIFIED SERVICES</w:t>
      </w:r>
    </w:p>
    <w:p w:rsidR="00483C60" w:rsidRPr="00483C60" w:rsidRDefault="00483C60" w:rsidP="00483C60">
      <w:pPr>
        <w:pStyle w:val="Paragraph"/>
      </w:pPr>
      <w:r w:rsidRPr="00483C60">
        <w:t>Furnish manufacturer’s services, when required by an individual technical specification section(s), to meet the requirements of this section.</w:t>
      </w:r>
    </w:p>
    <w:p w:rsidR="00483C60" w:rsidRDefault="00483C60" w:rsidP="00483C60">
      <w:pPr>
        <w:pStyle w:val="Paragraph1"/>
      </w:pPr>
      <w:r>
        <w:t>Manufacturer’s services shall be provided as required, regardless of any minimum time specified, until operation of the equipment is satisfactory to Owner, at no additional cost to Owner.</w:t>
      </w:r>
    </w:p>
    <w:p w:rsidR="00483C60" w:rsidRPr="00483C60" w:rsidRDefault="00483C60" w:rsidP="00483C60">
      <w:pPr>
        <w:pStyle w:val="CommentBox"/>
        <w:pBdr>
          <w:left w:val="double" w:sz="6" w:space="0" w:color="auto"/>
        </w:pBdr>
        <w:rPr>
          <w:rFonts w:ascii="Times New Roman" w:hAnsi="Times New Roman"/>
          <w:sz w:val="22"/>
        </w:rPr>
      </w:pPr>
      <w:r w:rsidRPr="00483C60">
        <w:rPr>
          <w:rFonts w:ascii="Times New Roman" w:hAnsi="Times New Roman"/>
          <w:sz w:val="22"/>
        </w:rPr>
        <w:t>NTS:</w:t>
      </w:r>
      <w:r>
        <w:rPr>
          <w:rFonts w:ascii="Times New Roman" w:hAnsi="Times New Roman"/>
          <w:sz w:val="22"/>
        </w:rPr>
        <w:t xml:space="preserve">  If c</w:t>
      </w:r>
      <w:r w:rsidRPr="00483C60">
        <w:rPr>
          <w:rFonts w:ascii="Times New Roman" w:hAnsi="Times New Roman"/>
          <w:sz w:val="22"/>
        </w:rPr>
        <w:t>ommissioni</w:t>
      </w:r>
      <w:r>
        <w:rPr>
          <w:rFonts w:ascii="Times New Roman" w:hAnsi="Times New Roman"/>
          <w:sz w:val="22"/>
        </w:rPr>
        <w:t>ng plan is not required delete S</w:t>
      </w:r>
      <w:r w:rsidRPr="00483C60">
        <w:rPr>
          <w:rFonts w:ascii="Times New Roman" w:hAnsi="Times New Roman"/>
          <w:sz w:val="22"/>
        </w:rPr>
        <w:t xml:space="preserve">ection </w:t>
      </w:r>
      <w:r>
        <w:rPr>
          <w:rFonts w:ascii="Times New Roman" w:hAnsi="Times New Roman"/>
          <w:sz w:val="22"/>
        </w:rPr>
        <w:t>B</w:t>
      </w:r>
      <w:r w:rsidRPr="00483C60">
        <w:rPr>
          <w:rFonts w:ascii="Times New Roman" w:hAnsi="Times New Roman"/>
          <w:sz w:val="22"/>
        </w:rPr>
        <w:t xml:space="preserve"> below.</w:t>
      </w:r>
    </w:p>
    <w:p w:rsidR="00483C60" w:rsidRPr="00483C60" w:rsidRDefault="00483C60" w:rsidP="00483C60">
      <w:pPr>
        <w:pStyle w:val="Paragraph"/>
      </w:pPr>
      <w:r w:rsidRPr="00483C60">
        <w:t>Contractor to prepare the commissioning plan for the project.</w:t>
      </w:r>
    </w:p>
    <w:p w:rsidR="00483C60" w:rsidRDefault="00483C60" w:rsidP="00483C60">
      <w:pPr>
        <w:pStyle w:val="Paragraph1"/>
      </w:pPr>
      <w:r>
        <w:t>Coordinate meetings for the purposes of completing the commissioning plan.</w:t>
      </w:r>
    </w:p>
    <w:p w:rsidR="00483C60" w:rsidRDefault="00483C60" w:rsidP="00483C60">
      <w:pPr>
        <w:pStyle w:val="Paragraph1"/>
      </w:pPr>
      <w:r>
        <w:t>Attendance and participation of the following groups at commissioning meetings are required.</w:t>
      </w:r>
    </w:p>
    <w:p w:rsidR="00483C60" w:rsidRDefault="00483C60" w:rsidP="00483C60">
      <w:pPr>
        <w:pStyle w:val="Subparagrapha"/>
      </w:pPr>
      <w:r>
        <w:t>Engineer’s project representatives</w:t>
      </w:r>
    </w:p>
    <w:p w:rsidR="00483C60" w:rsidRDefault="00483C60" w:rsidP="00483C60">
      <w:pPr>
        <w:pStyle w:val="Subparagrapha"/>
      </w:pPr>
      <w:r>
        <w:t>Owner’s project representatives</w:t>
      </w:r>
    </w:p>
    <w:p w:rsidR="00483C60" w:rsidRDefault="00483C60" w:rsidP="00483C60">
      <w:pPr>
        <w:pStyle w:val="Subparagrapha"/>
      </w:pPr>
      <w:r>
        <w:t>Subcontractors</w:t>
      </w:r>
    </w:p>
    <w:p w:rsidR="00483C60" w:rsidRDefault="00483C60" w:rsidP="00483C60">
      <w:pPr>
        <w:pStyle w:val="Subparagrapha"/>
      </w:pPr>
      <w:r>
        <w:t>Installers</w:t>
      </w:r>
    </w:p>
    <w:p w:rsidR="00483C60" w:rsidRDefault="00483C60" w:rsidP="00483C60">
      <w:pPr>
        <w:pStyle w:val="Subparagrapha"/>
      </w:pPr>
      <w:r>
        <w:t>Programmers</w:t>
      </w:r>
    </w:p>
    <w:p w:rsidR="00483C60" w:rsidRDefault="00483C60" w:rsidP="00483C60">
      <w:pPr>
        <w:pStyle w:val="Subparagrapha"/>
      </w:pPr>
      <w:r>
        <w:t>Suppliers</w:t>
      </w:r>
    </w:p>
    <w:p w:rsidR="00483C60" w:rsidRDefault="00483C60" w:rsidP="00483C60">
      <w:pPr>
        <w:pStyle w:val="Subparagrapha"/>
      </w:pPr>
      <w:r>
        <w:lastRenderedPageBreak/>
        <w:t>Manufacturer’s representatives as necessary.</w:t>
      </w:r>
    </w:p>
    <w:p w:rsidR="00483C60" w:rsidRDefault="00483C60" w:rsidP="00483C60">
      <w:pPr>
        <w:pStyle w:val="Subparagrapha"/>
      </w:pPr>
      <w:r>
        <w:t>Owner’s maintenance crew personnel.</w:t>
      </w:r>
    </w:p>
    <w:p w:rsidR="00483C60" w:rsidRDefault="00483C60" w:rsidP="00483C60">
      <w:pPr>
        <w:pStyle w:val="Subparagrapha"/>
      </w:pPr>
      <w:r>
        <w:t>Owner’s operations crew personnel.</w:t>
      </w:r>
    </w:p>
    <w:p w:rsidR="00483C60" w:rsidRPr="00483C60" w:rsidRDefault="00483C60" w:rsidP="00483C60">
      <w:pPr>
        <w:pStyle w:val="CommentBox"/>
        <w:pBdr>
          <w:left w:val="double" w:sz="6" w:space="0" w:color="auto"/>
        </w:pBdr>
        <w:rPr>
          <w:rFonts w:ascii="Times New Roman" w:hAnsi="Times New Roman"/>
          <w:sz w:val="22"/>
        </w:rPr>
      </w:pPr>
      <w:r w:rsidRPr="00483C60">
        <w:rPr>
          <w:rFonts w:ascii="Times New Roman" w:hAnsi="Times New Roman"/>
          <w:sz w:val="22"/>
        </w:rPr>
        <w:t xml:space="preserve">NTS:   Insert at (--2--) the required time information.  </w:t>
      </w:r>
    </w:p>
    <w:p w:rsidR="00483C60" w:rsidRDefault="00483C60" w:rsidP="00483C60">
      <w:pPr>
        <w:pStyle w:val="Paragraph1"/>
      </w:pPr>
      <w:r>
        <w:t>Submit dates of startup of each item of equipment and system for review (--2--) days prior to startup.</w:t>
      </w:r>
    </w:p>
    <w:p w:rsidR="00483C60" w:rsidRDefault="00483C60" w:rsidP="00483C60">
      <w:pPr>
        <w:pStyle w:val="Paragraph1"/>
      </w:pPr>
      <w:r>
        <w:t>Re-submit anticipated startup dates as revised but not less than (--2--) weeks prior to startup.</w:t>
      </w:r>
    </w:p>
    <w:p w:rsidR="00483C60" w:rsidRDefault="00483C60" w:rsidP="00483C60">
      <w:pPr>
        <w:pStyle w:val="Paragraph1"/>
      </w:pPr>
      <w:proofErr w:type="spellStart"/>
      <w:r>
        <w:t>Prefunctional</w:t>
      </w:r>
      <w:proofErr w:type="spellEnd"/>
      <w:r>
        <w:t xml:space="preserve"> Checklists, functional tests and systems demonstrations are to be performed in sequence from components, to subsystems, to systems.</w:t>
      </w:r>
    </w:p>
    <w:p w:rsidR="00483C60" w:rsidRDefault="00483C60" w:rsidP="00483C60">
      <w:pPr>
        <w:pStyle w:val="Subparagrapha"/>
      </w:pPr>
      <w:proofErr w:type="spellStart"/>
      <w:r>
        <w:t>Prefunctional</w:t>
      </w:r>
      <w:proofErr w:type="spellEnd"/>
      <w:r>
        <w:t xml:space="preserve"> Checklist is required to be filled out for each item of equipment or other assembly specified to be commissioned.</w:t>
      </w:r>
    </w:p>
    <w:p w:rsidR="00483C60" w:rsidRDefault="00483C60" w:rsidP="00483C60">
      <w:pPr>
        <w:pStyle w:val="Subparagrapha"/>
      </w:pPr>
      <w:r>
        <w:t>No sampling of identical or near identical item is allowed.</w:t>
      </w:r>
    </w:p>
    <w:p w:rsidR="00483C60" w:rsidRDefault="00483C60" w:rsidP="00483C60">
      <w:pPr>
        <w:pStyle w:val="Subparagrapha"/>
      </w:pPr>
      <w:r>
        <w:t>These checklists do not replace manufacturer’s recommended startup checklists, regardless of apparent redundancy.</w:t>
      </w:r>
    </w:p>
    <w:p w:rsidR="00483C60" w:rsidRDefault="00483C60" w:rsidP="00483C60">
      <w:pPr>
        <w:pStyle w:val="Paragraph"/>
      </w:pPr>
      <w:r>
        <w:t>Schedule manufacturer’s services in coordination with Owner or Engineer to avoid conflict with other onsite testing or other manufacturer’s onsite services.</w:t>
      </w:r>
    </w:p>
    <w:p w:rsidR="00483C60" w:rsidRDefault="00483C60" w:rsidP="00483C60">
      <w:pPr>
        <w:pStyle w:val="Paragraph"/>
      </w:pPr>
      <w:r>
        <w:t>Determine, before scheduling services, that conditions necessary to allow successful testing have been met.</w:t>
      </w:r>
    </w:p>
    <w:p w:rsidR="00483C60" w:rsidRPr="00483C60" w:rsidRDefault="00483C60" w:rsidP="00483C60">
      <w:pPr>
        <w:pStyle w:val="Paragraph"/>
      </w:pPr>
      <w:r w:rsidRPr="00483C60">
        <w:t>Only those days of service approved by Engineer will be credited to fulfill specified minimum services.</w:t>
      </w:r>
    </w:p>
    <w:p w:rsidR="00483C60" w:rsidRPr="00F7559C" w:rsidRDefault="00483C60" w:rsidP="00F7559C">
      <w:pPr>
        <w:pStyle w:val="Paragraph"/>
      </w:pPr>
      <w:r w:rsidRPr="00F7559C">
        <w:t>When not otherwise specified in individual technical specification sections, manufacturer’s onsite services shall include:</w:t>
      </w:r>
    </w:p>
    <w:p w:rsidR="00483C60" w:rsidRPr="00F7559C" w:rsidRDefault="00483C60" w:rsidP="00F7559C">
      <w:pPr>
        <w:pStyle w:val="Paragraph1"/>
      </w:pPr>
      <w:r w:rsidRPr="00F7559C">
        <w:t>Assistance during product (system, subsystem, or component) installation to include observation, guidance, instruction of Contractor’s assembly, erection, installation or application procedures.</w:t>
      </w:r>
    </w:p>
    <w:p w:rsidR="00483C60" w:rsidRPr="00F7559C" w:rsidRDefault="00483C60" w:rsidP="00F7559C">
      <w:pPr>
        <w:pStyle w:val="Paragraph1"/>
      </w:pPr>
      <w:r w:rsidRPr="00F7559C">
        <w:t>Inspection, checking, and adjustment as required for product (system, subsystem, or component) to function as warranted by manufacturer and necessary Manufacturer’s Certificate of Installation.</w:t>
      </w:r>
    </w:p>
    <w:p w:rsidR="00483C60" w:rsidRPr="00F7559C" w:rsidRDefault="00483C60" w:rsidP="00F7559C">
      <w:pPr>
        <w:pStyle w:val="Paragraph1"/>
      </w:pPr>
      <w:r w:rsidRPr="00F7559C">
        <w:t>Providing, on a daily basis, copies of manufacturer’s representatives field notes and data to Engineer.</w:t>
      </w:r>
    </w:p>
    <w:p w:rsidR="00483C60" w:rsidRPr="00F7559C" w:rsidRDefault="00483C60" w:rsidP="00F7559C">
      <w:pPr>
        <w:pStyle w:val="Paragraph1"/>
      </w:pPr>
      <w:r w:rsidRPr="00F7559C">
        <w:t>Revisiting the Site as required to correct problems and until installation and operation are acceptable to Engineer.</w:t>
      </w:r>
    </w:p>
    <w:p w:rsidR="00483C60" w:rsidRPr="00F7559C" w:rsidRDefault="00483C60" w:rsidP="00F7559C">
      <w:pPr>
        <w:pStyle w:val="Paragraph1"/>
      </w:pPr>
      <w:r w:rsidRPr="00F7559C">
        <w:t>Resolution of assembly or installation problems attributable to or associated with respective manufacturer’s products and systems.</w:t>
      </w:r>
    </w:p>
    <w:p w:rsidR="00483C60" w:rsidRPr="00F7559C" w:rsidRDefault="00483C60" w:rsidP="00F7559C">
      <w:pPr>
        <w:pStyle w:val="Paragraph1"/>
      </w:pPr>
      <w:r w:rsidRPr="00F7559C">
        <w:t>Assistance during functional and performance testing, and facility startup and evaluation.</w:t>
      </w:r>
    </w:p>
    <w:p w:rsidR="001F6E02" w:rsidRPr="00F7559C" w:rsidRDefault="00483C60" w:rsidP="00E10811">
      <w:pPr>
        <w:pStyle w:val="Paragraph"/>
      </w:pPr>
      <w:r w:rsidRPr="00F7559C">
        <w:t>Training of Owner’s personnel in the operation and maintenance of respective product as required.</w:t>
      </w:r>
    </w:p>
    <w:p w:rsidR="00483C60" w:rsidRDefault="00483C60" w:rsidP="00483C60">
      <w:pPr>
        <w:pStyle w:val="CommentBox"/>
        <w:pBdr>
          <w:left w:val="double" w:sz="6" w:space="0" w:color="auto"/>
        </w:pBdr>
        <w:rPr>
          <w:rFonts w:ascii="Times New Roman" w:hAnsi="Times New Roman"/>
          <w:sz w:val="22"/>
        </w:rPr>
      </w:pPr>
      <w:r w:rsidRPr="00483C60">
        <w:rPr>
          <w:rFonts w:ascii="Times New Roman" w:hAnsi="Times New Roman"/>
          <w:sz w:val="22"/>
        </w:rPr>
        <w:t xml:space="preserve">NTS: </w:t>
      </w:r>
      <w:r>
        <w:rPr>
          <w:rFonts w:ascii="Times New Roman" w:hAnsi="Times New Roman"/>
          <w:sz w:val="22"/>
        </w:rPr>
        <w:t xml:space="preserve"> E</w:t>
      </w:r>
      <w:r w:rsidRPr="00483C60">
        <w:rPr>
          <w:rFonts w:ascii="Times New Roman" w:hAnsi="Times New Roman"/>
          <w:sz w:val="22"/>
        </w:rPr>
        <w:t xml:space="preserve">dit </w:t>
      </w:r>
      <w:r>
        <w:rPr>
          <w:rFonts w:ascii="Times New Roman" w:hAnsi="Times New Roman"/>
          <w:sz w:val="22"/>
        </w:rPr>
        <w:t>A</w:t>
      </w:r>
      <w:r w:rsidRPr="00483C60">
        <w:rPr>
          <w:rFonts w:ascii="Times New Roman" w:hAnsi="Times New Roman"/>
          <w:sz w:val="22"/>
        </w:rPr>
        <w:t>rticle “3.2” and add requirements to suit the project.</w:t>
      </w:r>
      <w:r w:rsidR="002A5C97">
        <w:rPr>
          <w:rFonts w:ascii="Times New Roman" w:hAnsi="Times New Roman"/>
          <w:sz w:val="22"/>
        </w:rPr>
        <w:t xml:space="preserve"> </w:t>
      </w:r>
    </w:p>
    <w:p w:rsidR="002A5C97" w:rsidRPr="00483C60" w:rsidRDefault="002A5C97" w:rsidP="00483C60">
      <w:pPr>
        <w:pStyle w:val="CommentBox"/>
        <w:pBdr>
          <w:left w:val="double" w:sz="6" w:space="0" w:color="auto"/>
        </w:pBdr>
        <w:rPr>
          <w:rFonts w:ascii="Times New Roman" w:hAnsi="Times New Roman"/>
          <w:sz w:val="22"/>
        </w:rPr>
      </w:pPr>
      <w:r>
        <w:rPr>
          <w:rFonts w:ascii="Times New Roman" w:hAnsi="Times New Roman"/>
          <w:sz w:val="22"/>
        </w:rPr>
        <w:lastRenderedPageBreak/>
        <w:t xml:space="preserve">Edit Paragraph “A” for project requirements and coordinate with specifications that have closeout and start-up requirements listed in individual specifications. </w:t>
      </w:r>
    </w:p>
    <w:p w:rsidR="00483C60" w:rsidRDefault="00483C60" w:rsidP="00F7559C">
      <w:pPr>
        <w:pStyle w:val="ArticleHeading"/>
      </w:pPr>
      <w:r>
        <w:t>MINIMUM START-UP REQUIREMENTS</w:t>
      </w:r>
    </w:p>
    <w:p w:rsidR="001F6E02" w:rsidRDefault="001F6E02" w:rsidP="00F7559C">
      <w:pPr>
        <w:pStyle w:val="Paragraph"/>
      </w:pPr>
      <w:r>
        <w:t>General</w:t>
      </w:r>
    </w:p>
    <w:p w:rsidR="001F6E02" w:rsidRDefault="001F6E02" w:rsidP="00E10811">
      <w:pPr>
        <w:pStyle w:val="Paragraph1"/>
      </w:pPr>
      <w:r w:rsidRPr="001F6E02">
        <w:t>Start-up Logs</w:t>
      </w:r>
      <w:r w:rsidR="00CA4C06">
        <w:t>, Test Reports, and Manufacturer’s Certifications</w:t>
      </w:r>
      <w:r w:rsidRPr="001F6E02">
        <w:t xml:space="preserve"> are to be filled out during system and equipment start-up. Info</w:t>
      </w:r>
      <w:r>
        <w:t>rmation shall be recorded, and submitted on PMIS for approval by engineer.</w:t>
      </w:r>
    </w:p>
    <w:p w:rsidR="00CA4C06" w:rsidRDefault="00CA4C06" w:rsidP="00E10811">
      <w:pPr>
        <w:pStyle w:val="Subparagrapha"/>
      </w:pPr>
      <w:r>
        <w:t>Start-up logs shall clearly demonstrate equipment is in conformance with the Contract Documents</w:t>
      </w:r>
      <w:r w:rsidR="002A5C97">
        <w:t xml:space="preserve"> and</w:t>
      </w:r>
      <w:r>
        <w:t xml:space="preserve"> assist maintenance personnel in servicing and adjusting equipment.</w:t>
      </w:r>
    </w:p>
    <w:p w:rsidR="00CA4C06" w:rsidRDefault="004B3763" w:rsidP="00E10811">
      <w:pPr>
        <w:pStyle w:val="Subparagrapha"/>
      </w:pPr>
      <w:r>
        <w:t>Test reports shall be in accordance with testing standards and performed by a reliable independent testing laboratory or agency.</w:t>
      </w:r>
    </w:p>
    <w:p w:rsidR="004B3763" w:rsidRDefault="004B3763" w:rsidP="00E10811">
      <w:pPr>
        <w:pStyle w:val="Subparagrapha"/>
      </w:pPr>
      <w:r>
        <w:t xml:space="preserve">Manufacturer’s certificate of installation shall be submitted for </w:t>
      </w:r>
      <w:r w:rsidR="002A5C97">
        <w:t xml:space="preserve">products </w:t>
      </w:r>
      <w:r w:rsidR="003044BD">
        <w:t xml:space="preserve">, </w:t>
      </w:r>
    </w:p>
    <w:p w:rsidR="00483C60" w:rsidRPr="00F7559C" w:rsidRDefault="00483C60" w:rsidP="00F7559C">
      <w:pPr>
        <w:pStyle w:val="Paragraph"/>
      </w:pPr>
      <w:r w:rsidRPr="00F7559C">
        <w:t>Bearings and Shafting:</w:t>
      </w:r>
    </w:p>
    <w:p w:rsidR="00483C60" w:rsidRDefault="00483C60" w:rsidP="00F7559C">
      <w:pPr>
        <w:pStyle w:val="Paragraph1"/>
      </w:pPr>
      <w:r>
        <w:t>Inspect for cleanliness, and clean and remove foreign matter.</w:t>
      </w:r>
    </w:p>
    <w:p w:rsidR="00483C60" w:rsidRDefault="00483C60" w:rsidP="00F7559C">
      <w:pPr>
        <w:pStyle w:val="Paragraph1"/>
      </w:pPr>
      <w:r>
        <w:t>Verify alignment.</w:t>
      </w:r>
    </w:p>
    <w:p w:rsidR="00483C60" w:rsidRDefault="00483C60" w:rsidP="00F7559C">
      <w:pPr>
        <w:pStyle w:val="Paragraph1"/>
      </w:pPr>
      <w:r>
        <w:t>Replace defective bearings and those that operate rough or noisy.</w:t>
      </w:r>
    </w:p>
    <w:p w:rsidR="00483C60" w:rsidRDefault="00483C60" w:rsidP="00F7559C">
      <w:pPr>
        <w:pStyle w:val="Paragraph1"/>
      </w:pPr>
      <w:r>
        <w:t>Grease as necessary, in accordance with manufacturer’s recommendations.</w:t>
      </w:r>
    </w:p>
    <w:p w:rsidR="00483C60" w:rsidRPr="00F7559C" w:rsidRDefault="00483C60" w:rsidP="00F7559C">
      <w:pPr>
        <w:pStyle w:val="Paragraph"/>
      </w:pPr>
      <w:r w:rsidRPr="00F7559C">
        <w:t>Motors:</w:t>
      </w:r>
    </w:p>
    <w:p w:rsidR="00483C60" w:rsidRDefault="00483C60" w:rsidP="00F7559C">
      <w:pPr>
        <w:pStyle w:val="Paragraph1"/>
      </w:pPr>
      <w:r>
        <w:t>Check each motor for comparison to amperage nameplate value.</w:t>
      </w:r>
    </w:p>
    <w:p w:rsidR="00483C60" w:rsidRDefault="00483C60" w:rsidP="00F7559C">
      <w:pPr>
        <w:pStyle w:val="Paragraph1"/>
      </w:pPr>
      <w:r>
        <w:t>Correct conditions that produce excessive current flow and conditions that exist due to equipment malfunction.</w:t>
      </w:r>
    </w:p>
    <w:p w:rsidR="00483C60" w:rsidRPr="00F7559C" w:rsidRDefault="00483C60" w:rsidP="00F7559C">
      <w:pPr>
        <w:pStyle w:val="Paragraph"/>
      </w:pPr>
      <w:r w:rsidRPr="00F7559C">
        <w:t>Pumps:</w:t>
      </w:r>
    </w:p>
    <w:p w:rsidR="00483C60" w:rsidRDefault="00483C60" w:rsidP="00F7559C">
      <w:pPr>
        <w:pStyle w:val="Paragraph1"/>
      </w:pPr>
      <w:r>
        <w:t>Check glands and seals for cleanliness and adjustment before running pump.</w:t>
      </w:r>
    </w:p>
    <w:p w:rsidR="00483C60" w:rsidRDefault="00483C60" w:rsidP="00F7559C">
      <w:pPr>
        <w:pStyle w:val="Paragraph1"/>
      </w:pPr>
      <w:r>
        <w:t>Inspect shaft sleeves for scoring.</w:t>
      </w:r>
    </w:p>
    <w:p w:rsidR="00483C60" w:rsidRDefault="00483C60" w:rsidP="00F7559C">
      <w:pPr>
        <w:pStyle w:val="Paragraph1"/>
      </w:pPr>
      <w:r>
        <w:t>Inspect mechanical faces, chambers, and seal rings, and replace if defective.</w:t>
      </w:r>
    </w:p>
    <w:p w:rsidR="00483C60" w:rsidRDefault="00483C60" w:rsidP="00F7559C">
      <w:pPr>
        <w:pStyle w:val="Paragraph1"/>
      </w:pPr>
      <w:r>
        <w:t>Verify that piping system is free of dirt and scale before circulating liquid through pump.</w:t>
      </w:r>
    </w:p>
    <w:p w:rsidR="00483C60" w:rsidRPr="00F7559C" w:rsidRDefault="00483C60" w:rsidP="00F7559C">
      <w:pPr>
        <w:pStyle w:val="Paragraph"/>
      </w:pPr>
      <w:r w:rsidRPr="00F7559C">
        <w:t>Valves:</w:t>
      </w:r>
    </w:p>
    <w:p w:rsidR="00483C60" w:rsidRDefault="00483C60" w:rsidP="00F7559C">
      <w:pPr>
        <w:pStyle w:val="Paragraph1"/>
      </w:pPr>
      <w:r>
        <w:t>Inspect manual and automatic control valves, and clean bonnets and stems.</w:t>
      </w:r>
    </w:p>
    <w:p w:rsidR="00483C60" w:rsidRDefault="00483C60" w:rsidP="00F7559C">
      <w:pPr>
        <w:pStyle w:val="Paragraph1"/>
      </w:pPr>
      <w:r>
        <w:t>Tighten packing glands to ensure no leakage, but allow valve stems to operate without galling.</w:t>
      </w:r>
    </w:p>
    <w:p w:rsidR="00483C60" w:rsidRDefault="00483C60" w:rsidP="00F7559C">
      <w:pPr>
        <w:pStyle w:val="Paragraph1"/>
      </w:pPr>
      <w:r>
        <w:t>Replace packing in valves to retain maximum adjustment after system is determined to be complete.</w:t>
      </w:r>
    </w:p>
    <w:p w:rsidR="00483C60" w:rsidRDefault="00483C60" w:rsidP="00F7559C">
      <w:pPr>
        <w:pStyle w:val="Paragraph1"/>
      </w:pPr>
      <w:r>
        <w:t>Replace packing on valves that continue to leak.</w:t>
      </w:r>
    </w:p>
    <w:p w:rsidR="00483C60" w:rsidRDefault="00483C60" w:rsidP="00F7559C">
      <w:pPr>
        <w:pStyle w:val="Paragraph1"/>
      </w:pPr>
      <w:r>
        <w:t>Remove and repair bonnets that leak.</w:t>
      </w:r>
    </w:p>
    <w:p w:rsidR="00483C60" w:rsidRDefault="00483C60" w:rsidP="00F7559C">
      <w:pPr>
        <w:pStyle w:val="Paragraph1"/>
      </w:pPr>
      <w:r w:rsidRPr="00F7559C">
        <w:t xml:space="preserve">After cleaning, coat packing gland threads and valve stems with appropriate surface </w:t>
      </w:r>
      <w:r>
        <w:t>preparation.</w:t>
      </w:r>
    </w:p>
    <w:p w:rsidR="00483C60" w:rsidRPr="00F7559C" w:rsidRDefault="00483C60" w:rsidP="00F7559C">
      <w:pPr>
        <w:pStyle w:val="Paragraph"/>
      </w:pPr>
      <w:r w:rsidRPr="00F7559C">
        <w:t>Verify that control valve seats are free of foreign matter and are properly positioned for intended service.</w:t>
      </w:r>
    </w:p>
    <w:p w:rsidR="00483C60" w:rsidRPr="00F7559C" w:rsidRDefault="00483C60" w:rsidP="00F7559C">
      <w:pPr>
        <w:pStyle w:val="Paragraph"/>
      </w:pPr>
      <w:r w:rsidRPr="00F7559C">
        <w:lastRenderedPageBreak/>
        <w:t>Tighten flanges and other pipe joints after system has been placed in operation.  Replace gaskets that show signs of leakage after tightening.</w:t>
      </w:r>
    </w:p>
    <w:p w:rsidR="00483C60" w:rsidRPr="00F7559C" w:rsidRDefault="00483C60" w:rsidP="00F7559C">
      <w:pPr>
        <w:pStyle w:val="Paragraph"/>
      </w:pPr>
      <w:r w:rsidRPr="00F7559C">
        <w:t>Inspect all joints for leakage:</w:t>
      </w:r>
    </w:p>
    <w:p w:rsidR="00483C60" w:rsidRDefault="00483C60" w:rsidP="00F7559C">
      <w:pPr>
        <w:pStyle w:val="Paragraph1"/>
      </w:pPr>
      <w:r>
        <w:t>Promptly remake each joint that appears to be faulty; do not wait for rust other corrosion to form.</w:t>
      </w:r>
    </w:p>
    <w:p w:rsidR="00483C60" w:rsidRDefault="00483C60" w:rsidP="00F7559C">
      <w:pPr>
        <w:pStyle w:val="Paragraph1"/>
      </w:pPr>
      <w:r>
        <w:t>Clean threads on both parts, and apply compound and remake joints.</w:t>
      </w:r>
    </w:p>
    <w:p w:rsidR="00483C60" w:rsidRPr="00F7559C" w:rsidRDefault="00483C60" w:rsidP="00F7559C">
      <w:pPr>
        <w:pStyle w:val="Paragraph"/>
      </w:pPr>
      <w:r w:rsidRPr="00F7559C">
        <w:t>After system has been placed in operation, clean strainers, drives, pockets, orifices, valve seats, and headers in fluid system to ensure freedom from foreign matter.</w:t>
      </w:r>
    </w:p>
    <w:p w:rsidR="00483C60" w:rsidRPr="00F7559C" w:rsidRDefault="00483C60" w:rsidP="00F7559C">
      <w:pPr>
        <w:pStyle w:val="Paragraph"/>
      </w:pPr>
      <w:r w:rsidRPr="00F7559C">
        <w:t>Open steam traps and air vents, where used, and remove operating elements.  Clean thoroughly, replace internal parts, and place back into operation.</w:t>
      </w:r>
    </w:p>
    <w:p w:rsidR="00483C60" w:rsidRPr="00F7559C" w:rsidRDefault="00483C60" w:rsidP="00F7559C">
      <w:pPr>
        <w:pStyle w:val="Paragraph"/>
      </w:pPr>
      <w:r w:rsidRPr="00F7559C">
        <w:t>Remove rust, scale, and foreign matter from equipment and renew defaced surfaces.</w:t>
      </w:r>
    </w:p>
    <w:p w:rsidR="00483C60" w:rsidRPr="00F7559C" w:rsidRDefault="00483C60" w:rsidP="00F7559C">
      <w:pPr>
        <w:pStyle w:val="Paragraph"/>
      </w:pPr>
      <w:r w:rsidRPr="00F7559C">
        <w:t>Set and calibrate draft gauges of air filters and other equipment.</w:t>
      </w:r>
    </w:p>
    <w:p w:rsidR="00483C60" w:rsidRPr="00F7559C" w:rsidRDefault="00483C60" w:rsidP="00F7559C">
      <w:pPr>
        <w:pStyle w:val="Paragraph"/>
      </w:pPr>
      <w:r w:rsidRPr="00F7559C">
        <w:t>Inspect fan wheels for clearance and balance.  Provide factory-authorized personnel for adjustment when needed.</w:t>
      </w:r>
    </w:p>
    <w:p w:rsidR="00483C60" w:rsidRPr="00F7559C" w:rsidRDefault="00483C60" w:rsidP="00F7559C">
      <w:pPr>
        <w:pStyle w:val="Paragraph"/>
      </w:pPr>
      <w:r w:rsidRPr="00F7559C">
        <w:t>Check each electrical control circuit to verify that operation complies with the Contract Documents.</w:t>
      </w:r>
    </w:p>
    <w:p w:rsidR="00483C60" w:rsidRPr="00F7559C" w:rsidRDefault="00483C60" w:rsidP="00F7559C">
      <w:pPr>
        <w:pStyle w:val="Paragraph"/>
      </w:pPr>
      <w:r w:rsidRPr="00F7559C">
        <w:t>Inspect each pressure gauge, thermometer, and other instruments for calibration.  Replace items that are defaced, broken, or that read incorrectly.</w:t>
      </w:r>
    </w:p>
    <w:p w:rsidR="00483C60" w:rsidRPr="00F7559C" w:rsidRDefault="00483C60" w:rsidP="00F7559C">
      <w:pPr>
        <w:pStyle w:val="Paragraph"/>
      </w:pPr>
      <w:r w:rsidRPr="00F7559C">
        <w:t>Repair damaged insulation.</w:t>
      </w:r>
    </w:p>
    <w:p w:rsidR="00483C60" w:rsidRPr="00F7559C" w:rsidRDefault="00483C60" w:rsidP="00F7559C">
      <w:pPr>
        <w:pStyle w:val="Paragraph"/>
      </w:pPr>
      <w:r w:rsidRPr="00F7559C">
        <w:t>Excess Gasses and Fluids:</w:t>
      </w:r>
    </w:p>
    <w:p w:rsidR="00483C60" w:rsidRDefault="00483C60" w:rsidP="00F7559C">
      <w:pPr>
        <w:pStyle w:val="Paragraph1"/>
      </w:pPr>
      <w:r>
        <w:t>Vent gasses trapped in systems.</w:t>
      </w:r>
    </w:p>
    <w:p w:rsidR="00483C60" w:rsidRDefault="00483C60" w:rsidP="00F7559C">
      <w:pPr>
        <w:pStyle w:val="Paragraph1"/>
      </w:pPr>
      <w:r>
        <w:t>Verify that liquids are drained from all parts of gas or air systems.</w:t>
      </w:r>
    </w:p>
    <w:p w:rsidR="00F7559C" w:rsidRDefault="00F7559C" w:rsidP="00F7559C">
      <w:pPr>
        <w:pStyle w:val="ArticleHeading"/>
      </w:pPr>
      <w:r>
        <w:t>ELECTRICAL SYSTEM STARTUP SERVICES</w:t>
      </w:r>
    </w:p>
    <w:p w:rsidR="00F7559C" w:rsidRPr="00F7559C" w:rsidRDefault="00F7559C" w:rsidP="00F7559C">
      <w:pPr>
        <w:pStyle w:val="Paragraph"/>
        <w:jc w:val="both"/>
      </w:pPr>
      <w:r w:rsidRPr="00F7559C">
        <w:t>Tests and inspections shall establish:</w:t>
      </w:r>
    </w:p>
    <w:p w:rsidR="00F7559C" w:rsidRDefault="00F7559C" w:rsidP="00F7559C">
      <w:pPr>
        <w:pStyle w:val="Paragraph1"/>
      </w:pPr>
      <w:r>
        <w:t>Electrical equipment is operational within industry and manufacturer’s tolerances and standards.</w:t>
      </w:r>
    </w:p>
    <w:p w:rsidR="00F7559C" w:rsidRDefault="00F7559C" w:rsidP="00F7559C">
      <w:pPr>
        <w:pStyle w:val="Paragraph1"/>
      </w:pPr>
      <w:r>
        <w:t>Installation operates properly.</w:t>
      </w:r>
    </w:p>
    <w:p w:rsidR="00F7559C" w:rsidRDefault="00F7559C" w:rsidP="00F7559C">
      <w:pPr>
        <w:pStyle w:val="Paragraph1"/>
      </w:pPr>
      <w:r>
        <w:t>Equipment is suitable for energizing.</w:t>
      </w:r>
    </w:p>
    <w:p w:rsidR="00F7559C" w:rsidRDefault="00F7559C" w:rsidP="00F7559C">
      <w:pPr>
        <w:pStyle w:val="Paragraph"/>
      </w:pPr>
      <w:r>
        <w:t>Installation conforms to requirements of Contract Documents and NFPA 70, NFPA 70E, NFPA 101, and IEEE C2.</w:t>
      </w:r>
    </w:p>
    <w:p w:rsidR="00F7559C" w:rsidRDefault="00F7559C" w:rsidP="00F7559C">
      <w:pPr>
        <w:pStyle w:val="Paragraph"/>
      </w:pPr>
      <w:r>
        <w:t xml:space="preserve">Perform inspection and testing in accordance with NETA ATS, industry standards, </w:t>
      </w:r>
      <w:r>
        <w:tab/>
        <w:t>and manufacturer’s recommendations.</w:t>
      </w:r>
    </w:p>
    <w:p w:rsidR="00F7559C" w:rsidRDefault="00F7559C" w:rsidP="00F7559C">
      <w:pPr>
        <w:pStyle w:val="Paragraph"/>
      </w:pPr>
      <w:r>
        <w:lastRenderedPageBreak/>
        <w:t xml:space="preserve">Set, test and calibrate protective relays, circuit breakers, fuses, power monitoring meters and other applicable devices in accordance with values established by short </w:t>
      </w:r>
      <w:r>
        <w:tab/>
        <w:t>circuit, coordination, and harmonics studies as specified</w:t>
      </w:r>
      <w:r w:rsidR="007F65E3">
        <w:t>.</w:t>
      </w:r>
    </w:p>
    <w:p w:rsidR="00F7559C" w:rsidRDefault="00F7559C" w:rsidP="00F7559C">
      <w:pPr>
        <w:pStyle w:val="Paragraph"/>
      </w:pPr>
      <w:r>
        <w:t>Adjust mechanisms and moving parts of equipment for free mechanical movement.</w:t>
      </w:r>
    </w:p>
    <w:p w:rsidR="00F7559C" w:rsidRDefault="00F7559C" w:rsidP="00F7559C">
      <w:pPr>
        <w:pStyle w:val="Paragraph"/>
      </w:pPr>
      <w:r>
        <w:t>Adjust and set electromechanical electronic relays and sensors to correspond to operating conditions, or as recommended by manufacturer.</w:t>
      </w:r>
    </w:p>
    <w:p w:rsidR="00F7559C" w:rsidRDefault="00F7559C" w:rsidP="00F7559C">
      <w:pPr>
        <w:pStyle w:val="Paragraph"/>
      </w:pPr>
      <w:r>
        <w:t>Verify nameplate data for conformance to Contract Documents and approved submittals.</w:t>
      </w:r>
    </w:p>
    <w:p w:rsidR="00F7559C" w:rsidRDefault="00F7559C" w:rsidP="00F7559C">
      <w:pPr>
        <w:pStyle w:val="Paragraph"/>
      </w:pPr>
      <w:r>
        <w:t>Realign equipment not properly aligned and correct discrepancies.</w:t>
      </w:r>
    </w:p>
    <w:p w:rsidR="00F7559C" w:rsidRDefault="00F7559C" w:rsidP="00F7559C">
      <w:pPr>
        <w:pStyle w:val="Paragraph"/>
      </w:pPr>
      <w:r>
        <w:t>Properly anchor electrical equipment found to be inadequately anchored.</w:t>
      </w:r>
    </w:p>
    <w:p w:rsidR="00F7559C" w:rsidRDefault="00F7559C" w:rsidP="00F7559C">
      <w:pPr>
        <w:pStyle w:val="Paragraph"/>
      </w:pPr>
      <w:r>
        <w:t>Tighten accessible bolted connections, including wiring connections, with calibrated torque wrench/screw driver to manufacturer’s recommendations, or as otherwise specified in NETA ATS.</w:t>
      </w:r>
    </w:p>
    <w:p w:rsidR="00F7559C" w:rsidRDefault="00F7559C" w:rsidP="00F7559C">
      <w:pPr>
        <w:pStyle w:val="Paragraph"/>
      </w:pPr>
      <w:r>
        <w:t>Clean contaminated surfaces with cleaning solvents as recommended by manufacturer.</w:t>
      </w:r>
    </w:p>
    <w:p w:rsidR="00F7559C" w:rsidRDefault="00F7559C" w:rsidP="00F7559C">
      <w:pPr>
        <w:pStyle w:val="Paragraph"/>
      </w:pPr>
      <w:r>
        <w:t>Provide proper lubrication of applicable moving parts.</w:t>
      </w:r>
    </w:p>
    <w:p w:rsidR="00F7559C" w:rsidRDefault="00F7559C" w:rsidP="00F7559C">
      <w:pPr>
        <w:pStyle w:val="Paragraph"/>
      </w:pPr>
      <w:r>
        <w:t>Electrical Enclosures:</w:t>
      </w:r>
    </w:p>
    <w:p w:rsidR="00F7559C" w:rsidRDefault="00F7559C" w:rsidP="00F7559C">
      <w:pPr>
        <w:pStyle w:val="Paragraph1"/>
      </w:pPr>
      <w:r>
        <w:t>Remove foreign material and moisture from enclosure interior.</w:t>
      </w:r>
    </w:p>
    <w:p w:rsidR="00F7559C" w:rsidRDefault="00F7559C" w:rsidP="00F7559C">
      <w:pPr>
        <w:pStyle w:val="Paragraph1"/>
      </w:pPr>
      <w:r>
        <w:t>Vacuum and wipe clean enclosure interior.</w:t>
      </w:r>
    </w:p>
    <w:p w:rsidR="00F7559C" w:rsidRDefault="00F7559C" w:rsidP="00F7559C">
      <w:pPr>
        <w:pStyle w:val="Paragraph1"/>
      </w:pPr>
      <w:r>
        <w:t>Remove corrosion found on metal surfaces.</w:t>
      </w:r>
    </w:p>
    <w:p w:rsidR="00F7559C" w:rsidRDefault="00F7559C" w:rsidP="00F7559C">
      <w:pPr>
        <w:pStyle w:val="Paragraph1"/>
      </w:pPr>
      <w:r>
        <w:t>Repair or replace, as determined by Engineer door and panel sections having dented surfaces.</w:t>
      </w:r>
    </w:p>
    <w:p w:rsidR="00F7559C" w:rsidRDefault="00F7559C" w:rsidP="00F7559C">
      <w:pPr>
        <w:pStyle w:val="Paragraph1"/>
      </w:pPr>
      <w:r>
        <w:t>Repair or replace, as determined by Engineer, poor fitting doors and panel sections.</w:t>
      </w:r>
    </w:p>
    <w:p w:rsidR="00F7559C" w:rsidRDefault="00F7559C" w:rsidP="00F7559C">
      <w:pPr>
        <w:pStyle w:val="Paragraph1"/>
      </w:pPr>
      <w:r>
        <w:t>Repair or replace improperly operating latching, locking, or interlocking devices.</w:t>
      </w:r>
    </w:p>
    <w:p w:rsidR="00F7559C" w:rsidRDefault="00F7559C" w:rsidP="00F7559C">
      <w:pPr>
        <w:pStyle w:val="Paragraph1"/>
      </w:pPr>
      <w:r>
        <w:t>Replace missing or damaged hardware.</w:t>
      </w:r>
    </w:p>
    <w:p w:rsidR="00F7559C" w:rsidRDefault="00F7559C" w:rsidP="00F7559C">
      <w:pPr>
        <w:pStyle w:val="Paragraph1"/>
      </w:pPr>
      <w:r>
        <w:t>Finish:</w:t>
      </w:r>
    </w:p>
    <w:p w:rsidR="00F7559C" w:rsidRDefault="00F7559C" w:rsidP="00F7559C">
      <w:pPr>
        <w:pStyle w:val="Subparagrapha"/>
      </w:pPr>
      <w:r>
        <w:t>Provide matching paint and touch up scratches and mars.</w:t>
      </w:r>
    </w:p>
    <w:p w:rsidR="00F7559C" w:rsidRDefault="00F7559C" w:rsidP="00F7559C">
      <w:pPr>
        <w:pStyle w:val="Subparagrapha"/>
      </w:pPr>
      <w:r>
        <w:t>If required due to extensive damage, as determined by Engineer, refinish entire assembly.</w:t>
      </w:r>
    </w:p>
    <w:p w:rsidR="00F7559C" w:rsidRPr="00F7559C" w:rsidRDefault="00F7559C" w:rsidP="00F7559C">
      <w:pPr>
        <w:pStyle w:val="Paragraph"/>
        <w:jc w:val="both"/>
      </w:pPr>
      <w:r w:rsidRPr="00F7559C">
        <w:t>Replace fuses and circuit breakers that do not conform to size and type required by the Contract Documents or approved submittals.</w:t>
      </w:r>
    </w:p>
    <w:p w:rsidR="00916C06" w:rsidRDefault="00916C06" w:rsidP="00916C06">
      <w:pPr>
        <w:pStyle w:val="ArticleHeading"/>
      </w:pPr>
      <w:r>
        <w:t>HVAC SYSTEM STARTUP SERVICES</w:t>
      </w:r>
    </w:p>
    <w:p w:rsidR="00916C06" w:rsidRPr="00916C06" w:rsidRDefault="00916C06" w:rsidP="008B7539">
      <w:pPr>
        <w:pStyle w:val="Paragraph"/>
      </w:pPr>
      <w:r w:rsidRPr="00916C06">
        <w:t>Perform total system balance in accordance with AABC National Standards for Field Measurement and Instrumentation, Total System Balance ASHRAE 111 NEBB Procedural Standards for Testing, Balancing and Adjusting of Environmental Systems.</w:t>
      </w:r>
    </w:p>
    <w:p w:rsidR="00916C06" w:rsidRPr="00916C06" w:rsidRDefault="00916C06" w:rsidP="008B7539">
      <w:pPr>
        <w:pStyle w:val="Paragraph"/>
      </w:pPr>
      <w:r w:rsidRPr="00916C06">
        <w:t xml:space="preserve">Engage the services of an independent agency specializing in the testing, adjusting, and balancing of systems specified in this Section.  The agency shall be acceptable to </w:t>
      </w:r>
      <w:r w:rsidR="00521CBF">
        <w:t>Owner</w:t>
      </w:r>
      <w:r w:rsidRPr="00916C06">
        <w:t xml:space="preserve"> and </w:t>
      </w:r>
      <w:r w:rsidR="00521CBF">
        <w:t>Engineer</w:t>
      </w:r>
      <w:r w:rsidRPr="00916C06">
        <w:t>.</w:t>
      </w:r>
    </w:p>
    <w:p w:rsidR="00916C06" w:rsidRDefault="00916C06" w:rsidP="008B7539">
      <w:pPr>
        <w:pStyle w:val="Paragraph1"/>
      </w:pPr>
      <w:r>
        <w:lastRenderedPageBreak/>
        <w:t>Perform Work under supervision of one of the following:</w:t>
      </w:r>
    </w:p>
    <w:p w:rsidR="00916C06" w:rsidRDefault="00916C06" w:rsidP="008B7539">
      <w:pPr>
        <w:pStyle w:val="Subparagrapha"/>
      </w:pPr>
      <w:r>
        <w:t>AABC Certified Test and Balance Engineer.</w:t>
      </w:r>
    </w:p>
    <w:p w:rsidR="00916C06" w:rsidRDefault="00916C06" w:rsidP="008B7539">
      <w:pPr>
        <w:pStyle w:val="Subparagrapha"/>
      </w:pPr>
      <w:r>
        <w:t>NEBB Certified Testing, Balancing and Adjusting Supervisor.</w:t>
      </w:r>
    </w:p>
    <w:p w:rsidR="00916C06" w:rsidRDefault="00916C06" w:rsidP="008B7539">
      <w:pPr>
        <w:pStyle w:val="Subparagrapha"/>
      </w:pPr>
      <w:r>
        <w:t>Registered Professional Engineer experienced in performance of this Work and licensed at the place where the Project is located.</w:t>
      </w:r>
    </w:p>
    <w:p w:rsidR="00916C06" w:rsidRPr="008B7539" w:rsidRDefault="00916C06" w:rsidP="008B7539">
      <w:pPr>
        <w:pStyle w:val="Paragraph"/>
      </w:pPr>
      <w:r w:rsidRPr="008B7539">
        <w:t>Perform testing, adjusting and balancing after the equipment is completely installed and ready for continuous operation as required, and when outside conditions approximate design conditions indicated for heating and cooling functions.</w:t>
      </w:r>
    </w:p>
    <w:p w:rsidR="00916C06" w:rsidRPr="008B7539" w:rsidRDefault="00916C06" w:rsidP="008B7539">
      <w:pPr>
        <w:pStyle w:val="Paragraph"/>
      </w:pPr>
      <w:r w:rsidRPr="008B7539">
        <w:t>Examination:</w:t>
      </w:r>
    </w:p>
    <w:p w:rsidR="00916C06" w:rsidRDefault="00916C06" w:rsidP="008B7539">
      <w:pPr>
        <w:pStyle w:val="Paragraph1"/>
      </w:pPr>
      <w:r>
        <w:t>Verify that systems are complete and operable before commencing Work.  Ensure the following conditions:</w:t>
      </w:r>
    </w:p>
    <w:p w:rsidR="00916C06" w:rsidRDefault="00916C06" w:rsidP="008B7539">
      <w:pPr>
        <w:pStyle w:val="Subparagrapha"/>
      </w:pPr>
      <w:r>
        <w:t>Systems are started and operating in a safe and normal condition.</w:t>
      </w:r>
    </w:p>
    <w:p w:rsidR="00916C06" w:rsidRDefault="00916C06" w:rsidP="008B7539">
      <w:pPr>
        <w:pStyle w:val="Subparagrapha"/>
      </w:pPr>
      <w:r>
        <w:t>Temperature control systems are installed complete and operable.</w:t>
      </w:r>
    </w:p>
    <w:p w:rsidR="00916C06" w:rsidRDefault="00916C06" w:rsidP="008B7539">
      <w:pPr>
        <w:pStyle w:val="Subparagrapha"/>
      </w:pPr>
      <w:r>
        <w:t>Proper thermal overload protection is in place for electrical equipment.</w:t>
      </w:r>
    </w:p>
    <w:p w:rsidR="00916C06" w:rsidRDefault="00916C06" w:rsidP="008B7539">
      <w:pPr>
        <w:pStyle w:val="Subparagrapha"/>
      </w:pPr>
      <w:r>
        <w:t>Final filters are clean and in place.  If required, install temporary media in addition to final filters.</w:t>
      </w:r>
    </w:p>
    <w:p w:rsidR="00916C06" w:rsidRDefault="00916C06" w:rsidP="008B7539">
      <w:pPr>
        <w:pStyle w:val="Subparagrapha"/>
      </w:pPr>
      <w:r>
        <w:t>Duct systems are clean of debris.</w:t>
      </w:r>
    </w:p>
    <w:p w:rsidR="00916C06" w:rsidRDefault="00916C06" w:rsidP="008B7539">
      <w:pPr>
        <w:pStyle w:val="Subparagrapha"/>
      </w:pPr>
      <w:r>
        <w:t>Fans are rotating correctly.</w:t>
      </w:r>
    </w:p>
    <w:p w:rsidR="00916C06" w:rsidRDefault="00916C06" w:rsidP="008B7539">
      <w:pPr>
        <w:pStyle w:val="Subparagrapha"/>
      </w:pPr>
      <w:r>
        <w:t>Fire and volume dampers are in place and open.</w:t>
      </w:r>
    </w:p>
    <w:p w:rsidR="00916C06" w:rsidRDefault="00916C06" w:rsidP="008B7539">
      <w:pPr>
        <w:pStyle w:val="Subparagrapha"/>
      </w:pPr>
      <w:r>
        <w:t>Air coil fins are cleaned and combed.</w:t>
      </w:r>
    </w:p>
    <w:p w:rsidR="00916C06" w:rsidRDefault="00916C06" w:rsidP="008B7539">
      <w:pPr>
        <w:pStyle w:val="Subparagrapha"/>
      </w:pPr>
      <w:r>
        <w:t>Access doors are closed and duct end caps are in place.</w:t>
      </w:r>
    </w:p>
    <w:p w:rsidR="00916C06" w:rsidRDefault="00916C06" w:rsidP="008B7539">
      <w:pPr>
        <w:pStyle w:val="Subparagrapha"/>
      </w:pPr>
      <w:r>
        <w:t>Air outlets are installed and connected.</w:t>
      </w:r>
    </w:p>
    <w:p w:rsidR="00916C06" w:rsidRDefault="00916C06" w:rsidP="008B7539">
      <w:pPr>
        <w:pStyle w:val="Subparagrapha"/>
      </w:pPr>
      <w:r>
        <w:t>Duct system leakage is minimized.</w:t>
      </w:r>
    </w:p>
    <w:p w:rsidR="00916C06" w:rsidRDefault="00916C06" w:rsidP="008B7539">
      <w:pPr>
        <w:pStyle w:val="Subparagrapha"/>
      </w:pPr>
      <w:r>
        <w:t>Hydronic systems are flushed, filled, and vented.</w:t>
      </w:r>
    </w:p>
    <w:p w:rsidR="00916C06" w:rsidRDefault="00916C06" w:rsidP="008B7539">
      <w:pPr>
        <w:pStyle w:val="Subparagrapha"/>
      </w:pPr>
      <w:r>
        <w:t>Pumps are rotating correctly.</w:t>
      </w:r>
    </w:p>
    <w:p w:rsidR="00916C06" w:rsidRDefault="00916C06" w:rsidP="008B7539">
      <w:pPr>
        <w:pStyle w:val="Subparagrapha"/>
      </w:pPr>
      <w:r>
        <w:t>Proper strainer baskets are clean and in place.</w:t>
      </w:r>
    </w:p>
    <w:p w:rsidR="00916C06" w:rsidRDefault="00916C06" w:rsidP="008B7539">
      <w:pPr>
        <w:pStyle w:val="Subparagrapha"/>
      </w:pPr>
      <w:r>
        <w:t>Service and balance valves are open.</w:t>
      </w:r>
    </w:p>
    <w:p w:rsidR="00916C06" w:rsidRDefault="00916C06" w:rsidP="008B7539">
      <w:pPr>
        <w:pStyle w:val="Paragraph1"/>
      </w:pPr>
      <w:r>
        <w:t>Submit field reports.  Report defects and deficiencies noted during performance of services which prevent system balance.</w:t>
      </w:r>
    </w:p>
    <w:p w:rsidR="00916C06" w:rsidRPr="008B7539" w:rsidRDefault="00916C06" w:rsidP="008B7539">
      <w:pPr>
        <w:pStyle w:val="Paragraph"/>
      </w:pPr>
      <w:r w:rsidRPr="008B7539">
        <w:t>Preparation:</w:t>
      </w:r>
    </w:p>
    <w:p w:rsidR="00916C06" w:rsidRDefault="00916C06" w:rsidP="008B7539">
      <w:pPr>
        <w:pStyle w:val="Paragraph1"/>
      </w:pPr>
      <w:r>
        <w:t xml:space="preserve">Provide instruments required for testing, adjusting, and balancing operations.  Make instruments available to </w:t>
      </w:r>
      <w:r w:rsidR="00521CBF">
        <w:t>Engineer</w:t>
      </w:r>
      <w:r>
        <w:t xml:space="preserve"> to facilitate spot checks during testing.</w:t>
      </w:r>
    </w:p>
    <w:p w:rsidR="00916C06" w:rsidRDefault="00916C06" w:rsidP="008B7539">
      <w:pPr>
        <w:pStyle w:val="Paragraph1"/>
      </w:pPr>
      <w:r>
        <w:t>Provide additional balancing devices as required.</w:t>
      </w:r>
    </w:p>
    <w:p w:rsidR="00916C06" w:rsidRPr="008B7539" w:rsidRDefault="00916C06" w:rsidP="008B7539">
      <w:pPr>
        <w:pStyle w:val="Paragraph"/>
      </w:pPr>
      <w:r w:rsidRPr="008B7539">
        <w:t>Installation Tolerances</w:t>
      </w:r>
    </w:p>
    <w:p w:rsidR="00916C06" w:rsidRDefault="00916C06" w:rsidP="008B7539">
      <w:pPr>
        <w:pStyle w:val="Paragraph1"/>
      </w:pPr>
      <w:r>
        <w:t xml:space="preserve">Air Handling Systems:  </w:t>
      </w:r>
    </w:p>
    <w:p w:rsidR="00916C06" w:rsidRDefault="00916C06" w:rsidP="008B7539">
      <w:pPr>
        <w:pStyle w:val="Subparagrapha"/>
      </w:pPr>
      <w:r>
        <w:t xml:space="preserve">Adjust system to within </w:t>
      </w:r>
      <w:r>
        <w:rPr>
          <w:u w:val="single"/>
        </w:rPr>
        <w:t>+</w:t>
      </w:r>
      <w:r>
        <w:t>5 percent of design for supply systems.</w:t>
      </w:r>
    </w:p>
    <w:p w:rsidR="00916C06" w:rsidRDefault="00916C06" w:rsidP="008B7539">
      <w:pPr>
        <w:pStyle w:val="Subparagrapha"/>
      </w:pPr>
      <w:r>
        <w:t xml:space="preserve">Adjust system to within </w:t>
      </w:r>
      <w:r>
        <w:rPr>
          <w:u w:val="single"/>
        </w:rPr>
        <w:t>+</w:t>
      </w:r>
      <w:r>
        <w:t>10 percent of design for return and exhaust systems.</w:t>
      </w:r>
    </w:p>
    <w:p w:rsidR="00916C06" w:rsidRPr="008B7539" w:rsidRDefault="00916C06" w:rsidP="008B7539">
      <w:pPr>
        <w:pStyle w:val="Paragraph"/>
      </w:pPr>
      <w:r w:rsidRPr="008B7539">
        <w:t>Air Outlets and Inlets:</w:t>
      </w:r>
    </w:p>
    <w:p w:rsidR="00916C06" w:rsidRDefault="00916C06" w:rsidP="008B7539">
      <w:pPr>
        <w:pStyle w:val="Paragraph1"/>
      </w:pPr>
      <w:r>
        <w:t>Adjust total to space within +10 percent and -5 percent of design to space.</w:t>
      </w:r>
    </w:p>
    <w:p w:rsidR="00916C06" w:rsidRDefault="00916C06" w:rsidP="008B7539">
      <w:pPr>
        <w:pStyle w:val="Paragraph1"/>
      </w:pPr>
      <w:r>
        <w:t xml:space="preserve">Adjust individual outlets and inlets in space to within </w:t>
      </w:r>
      <w:r>
        <w:rPr>
          <w:u w:val="single"/>
        </w:rPr>
        <w:t>+</w:t>
      </w:r>
      <w:r>
        <w:t>10 percent of design.</w:t>
      </w:r>
    </w:p>
    <w:p w:rsidR="00916C06" w:rsidRPr="008B7539" w:rsidRDefault="00916C06" w:rsidP="008B7539">
      <w:pPr>
        <w:pStyle w:val="Paragraph"/>
      </w:pPr>
      <w:r w:rsidRPr="008B7539">
        <w:t>Hydronic Systems:  Adjust flow to within +10 percent of design.</w:t>
      </w:r>
    </w:p>
    <w:p w:rsidR="00916C06" w:rsidRPr="008B7539" w:rsidRDefault="00916C06" w:rsidP="008B7539">
      <w:pPr>
        <w:pStyle w:val="Paragraph"/>
      </w:pPr>
      <w:r w:rsidRPr="008B7539">
        <w:lastRenderedPageBreak/>
        <w:t>Adjusting:</w:t>
      </w:r>
    </w:p>
    <w:p w:rsidR="00916C06" w:rsidRDefault="00916C06" w:rsidP="008B7539">
      <w:pPr>
        <w:pStyle w:val="Paragraph1"/>
      </w:pPr>
      <w:r>
        <w:t>Ensure recorded data represents actual measured or observed conditions.</w:t>
      </w:r>
    </w:p>
    <w:p w:rsidR="00916C06" w:rsidRDefault="00916C06" w:rsidP="008B7539">
      <w:pPr>
        <w:pStyle w:val="Paragraph1"/>
      </w:pPr>
      <w:r>
        <w:t>Permanently mark settings of valves, dampers, and other adjustment devices allowing settings to be restored.  Set and lock memory stops.</w:t>
      </w:r>
    </w:p>
    <w:p w:rsidR="00916C06" w:rsidRDefault="00916C06" w:rsidP="008B7539">
      <w:pPr>
        <w:pStyle w:val="Paragraph1"/>
      </w:pPr>
      <w:r>
        <w:t>After adjustment, take measurements to verify balance has not been disrupted or that such disruption has been rectified.</w:t>
      </w:r>
    </w:p>
    <w:p w:rsidR="00916C06" w:rsidRDefault="00916C06" w:rsidP="008B7539">
      <w:pPr>
        <w:pStyle w:val="Paragraph1"/>
      </w:pPr>
      <w:r>
        <w:t>Leave systems in proper working order, replacing belt guards, closing access doors, closing doors to electrical switch boxes, and restoring thermostats to specified settings.</w:t>
      </w:r>
    </w:p>
    <w:p w:rsidR="00916C06" w:rsidRPr="008B7539" w:rsidRDefault="00916C06" w:rsidP="008B7539">
      <w:pPr>
        <w:pStyle w:val="CommentBox"/>
        <w:pBdr>
          <w:left w:val="double" w:sz="6" w:space="0" w:color="auto"/>
        </w:pBdr>
        <w:rPr>
          <w:rFonts w:ascii="Times New Roman" w:hAnsi="Times New Roman"/>
          <w:sz w:val="22"/>
          <w:szCs w:val="24"/>
        </w:rPr>
      </w:pPr>
      <w:r w:rsidRPr="008B7539">
        <w:rPr>
          <w:rFonts w:ascii="Times New Roman" w:hAnsi="Times New Roman"/>
          <w:sz w:val="22"/>
          <w:szCs w:val="24"/>
        </w:rPr>
        <w:t>NTS:</w:t>
      </w:r>
      <w:r w:rsidR="008B7539">
        <w:rPr>
          <w:rFonts w:ascii="Times New Roman" w:hAnsi="Times New Roman"/>
          <w:sz w:val="22"/>
          <w:szCs w:val="24"/>
        </w:rPr>
        <w:t xml:space="preserve"> </w:t>
      </w:r>
      <w:r w:rsidRPr="008B7539">
        <w:rPr>
          <w:rFonts w:ascii="Times New Roman" w:hAnsi="Times New Roman"/>
          <w:sz w:val="22"/>
          <w:szCs w:val="24"/>
        </w:rPr>
        <w:t xml:space="preserve"> </w:t>
      </w:r>
      <w:r w:rsidR="008B7539">
        <w:rPr>
          <w:rFonts w:ascii="Times New Roman" w:hAnsi="Times New Roman"/>
          <w:sz w:val="22"/>
          <w:szCs w:val="24"/>
        </w:rPr>
        <w:t>S</w:t>
      </w:r>
      <w:r w:rsidR="008B7539" w:rsidRPr="008B7539">
        <w:rPr>
          <w:rFonts w:ascii="Times New Roman" w:hAnsi="Times New Roman"/>
          <w:sz w:val="22"/>
          <w:szCs w:val="24"/>
        </w:rPr>
        <w:t>elect the following two optional paragraphs as applicable to the project. Avoid 6 month inspection since it could hold up contract completion.</w:t>
      </w:r>
    </w:p>
    <w:p w:rsidR="00916C06" w:rsidRDefault="00916C06" w:rsidP="008B7539">
      <w:pPr>
        <w:pStyle w:val="Paragraph1"/>
      </w:pPr>
      <w:r>
        <w:t>At final inspection, recheck random selections of data recorded in report.  Recheck points or areas as selected and witnessed by OWNER.</w:t>
      </w:r>
    </w:p>
    <w:p w:rsidR="00916C06" w:rsidRDefault="00916C06" w:rsidP="008B7539">
      <w:pPr>
        <w:pStyle w:val="Paragraph1"/>
      </w:pPr>
      <w:r>
        <w:t>Check and adjust systems approximately 6 months after final acceptance and submit report.</w:t>
      </w:r>
    </w:p>
    <w:p w:rsidR="00916C06" w:rsidRPr="008B7539" w:rsidRDefault="00916C06" w:rsidP="008B7539">
      <w:pPr>
        <w:pStyle w:val="Paragraph"/>
      </w:pPr>
      <w:r w:rsidRPr="008B7539">
        <w:t>Air system procedure:</w:t>
      </w:r>
    </w:p>
    <w:p w:rsidR="00916C06" w:rsidRDefault="00916C06" w:rsidP="008B7539">
      <w:pPr>
        <w:pStyle w:val="Paragraph1"/>
      </w:pPr>
      <w:r>
        <w:t>Identify and list size, type and manufacturer of all equipment to be tested including air terminals.</w:t>
      </w:r>
    </w:p>
    <w:p w:rsidR="00916C06" w:rsidRDefault="00916C06" w:rsidP="008B7539">
      <w:pPr>
        <w:pStyle w:val="Paragraph1"/>
      </w:pPr>
      <w:r>
        <w:t>Use manufacturer's ratings for all equipment to make required calculations except where field test shows ratings to be impractical.</w:t>
      </w:r>
    </w:p>
    <w:p w:rsidR="00916C06" w:rsidRDefault="00916C06" w:rsidP="008B7539">
      <w:pPr>
        <w:pStyle w:val="Paragraph1"/>
      </w:pPr>
      <w:r>
        <w:t>Adjust air handling and distribution systems to provide required or design supply, return, and exhaust air quantities at site altitude.</w:t>
      </w:r>
    </w:p>
    <w:p w:rsidR="00916C06" w:rsidRDefault="00916C06" w:rsidP="008B7539">
      <w:pPr>
        <w:pStyle w:val="Paragraph1"/>
      </w:pPr>
      <w:r>
        <w:t xml:space="preserve">Make air quantity measurements in ducts by </w:t>
      </w:r>
      <w:proofErr w:type="gramStart"/>
      <w:r>
        <w:t>pitot</w:t>
      </w:r>
      <w:proofErr w:type="gramEnd"/>
      <w:r>
        <w:t xml:space="preserve"> tube traverse of entire cross-sectional area of duct.</w:t>
      </w:r>
    </w:p>
    <w:p w:rsidR="00916C06" w:rsidRDefault="00916C06" w:rsidP="008B7539">
      <w:pPr>
        <w:pStyle w:val="Paragraph1"/>
      </w:pPr>
      <w:r>
        <w:t>Test and record motor voltage and running amperes including motor nameplate data, and starter heater ratings.</w:t>
      </w:r>
    </w:p>
    <w:p w:rsidR="00916C06" w:rsidRDefault="00916C06" w:rsidP="008B7539">
      <w:pPr>
        <w:pStyle w:val="Paragraph1"/>
      </w:pPr>
      <w:r>
        <w:t>Test and record heating apparatus entering and leaving air temperatures.</w:t>
      </w:r>
    </w:p>
    <w:p w:rsidR="00916C06" w:rsidRDefault="00916C06" w:rsidP="008B7539">
      <w:pPr>
        <w:pStyle w:val="Paragraph1"/>
      </w:pPr>
      <w:r>
        <w:t>Test and record cooling apparatus entering and leaving air temperatures.</w:t>
      </w:r>
    </w:p>
    <w:p w:rsidR="00916C06" w:rsidRDefault="00916C06" w:rsidP="008B7539">
      <w:pPr>
        <w:pStyle w:val="Paragraph1"/>
      </w:pPr>
      <w:r>
        <w:t>Measure air quantities at air inlets and outlets.</w:t>
      </w:r>
    </w:p>
    <w:p w:rsidR="00916C06" w:rsidRDefault="00916C06" w:rsidP="008B7539">
      <w:pPr>
        <w:pStyle w:val="Paragraph1"/>
      </w:pPr>
      <w:r>
        <w:t>Adjust distribution system to obtain uniform space temperatures free from objectionable drafts and noise.</w:t>
      </w:r>
    </w:p>
    <w:p w:rsidR="00916C06" w:rsidRDefault="00916C06" w:rsidP="008B7539">
      <w:pPr>
        <w:pStyle w:val="Paragraph1"/>
      </w:pPr>
      <w:r>
        <w:t>Use volume control devices to regulate air quantities only to extent that adjustments do not create objectionable air motion or sound levels.  Effect volume control by duct internal devices such as dampers and splitters.</w:t>
      </w:r>
    </w:p>
    <w:p w:rsidR="00916C06" w:rsidRDefault="00916C06" w:rsidP="008B7539">
      <w:pPr>
        <w:pStyle w:val="Paragraph1"/>
      </w:pPr>
      <w:r>
        <w:t>Vary total system air quantities by adjustment of fan speeds.  Provide drive changes required.  Vary branch air quantities by damper regulation.</w:t>
      </w:r>
    </w:p>
    <w:p w:rsidR="00916C06" w:rsidRDefault="00916C06" w:rsidP="008B7539">
      <w:pPr>
        <w:pStyle w:val="Paragraph1"/>
      </w:pPr>
      <w:r>
        <w:t>Provide system schematic with required and actual air quantities recorded at each outlet or inlet.</w:t>
      </w:r>
    </w:p>
    <w:p w:rsidR="00916C06" w:rsidRDefault="00916C06" w:rsidP="008B7539">
      <w:pPr>
        <w:pStyle w:val="Paragraph1"/>
      </w:pPr>
      <w:r>
        <w:t>Measure static air pressure conditions on air supply units, including filter and coil pressure drops, and total pressure across the fan.  Make allowances for 50 percent loading of filters.</w:t>
      </w:r>
    </w:p>
    <w:p w:rsidR="00916C06" w:rsidRDefault="00916C06" w:rsidP="008B7539">
      <w:pPr>
        <w:pStyle w:val="Paragraph1"/>
      </w:pPr>
      <w:r>
        <w:t>Adjust outside air automatic dampers, outside air, return air, and exhaust dampers for design conditions.</w:t>
      </w:r>
    </w:p>
    <w:p w:rsidR="00916C06" w:rsidRDefault="00916C06" w:rsidP="008B7539">
      <w:pPr>
        <w:pStyle w:val="Paragraph1"/>
      </w:pPr>
      <w:r>
        <w:t>Where modulating dampers are provided, take measurements and balance at extreme conditions.</w:t>
      </w:r>
    </w:p>
    <w:p w:rsidR="00916C06" w:rsidRDefault="00916C06" w:rsidP="008B7539">
      <w:pPr>
        <w:pStyle w:val="Subparagrapha"/>
      </w:pPr>
      <w:r>
        <w:lastRenderedPageBreak/>
        <w:t>Balance variable volume systems at maximum air flow rate, full cooling, and at minimum air flow rate, full heating.</w:t>
      </w:r>
    </w:p>
    <w:p w:rsidR="00916C06" w:rsidRPr="008B7539" w:rsidRDefault="00916C06" w:rsidP="008B7539">
      <w:pPr>
        <w:pStyle w:val="CommentBox"/>
        <w:pBdr>
          <w:left w:val="double" w:sz="6" w:space="0" w:color="auto"/>
        </w:pBdr>
        <w:rPr>
          <w:rFonts w:ascii="Times New Roman" w:hAnsi="Times New Roman"/>
          <w:sz w:val="22"/>
          <w:szCs w:val="24"/>
        </w:rPr>
      </w:pPr>
      <w:r w:rsidRPr="008B7539">
        <w:rPr>
          <w:rFonts w:ascii="Times New Roman" w:hAnsi="Times New Roman"/>
          <w:sz w:val="22"/>
        </w:rPr>
        <w:t xml:space="preserve">NTS: </w:t>
      </w:r>
      <w:r w:rsidR="008B7539">
        <w:rPr>
          <w:rFonts w:ascii="Times New Roman" w:hAnsi="Times New Roman"/>
          <w:sz w:val="22"/>
        </w:rPr>
        <w:t xml:space="preserve"> </w:t>
      </w:r>
      <w:r w:rsidR="008B7539">
        <w:rPr>
          <w:rFonts w:ascii="Times New Roman" w:hAnsi="Times New Roman"/>
          <w:sz w:val="22"/>
          <w:szCs w:val="24"/>
        </w:rPr>
        <w:t>S</w:t>
      </w:r>
      <w:r w:rsidR="008B7539" w:rsidRPr="008B7539">
        <w:rPr>
          <w:rFonts w:ascii="Times New Roman" w:hAnsi="Times New Roman"/>
          <w:sz w:val="22"/>
          <w:szCs w:val="24"/>
        </w:rPr>
        <w:t>elect appropriate phrase below, or delete if not required.</w:t>
      </w:r>
    </w:p>
    <w:p w:rsidR="00916C06" w:rsidRDefault="00916C06" w:rsidP="008B7539">
      <w:pPr>
        <w:pStyle w:val="Paragraph1"/>
      </w:pPr>
      <w:r>
        <w:t xml:space="preserve">Measure building static pressure and adjust supply, return, and exhaust air systems to provide required relationship between each to maintain approximately 0.05 inch positive static pressure </w:t>
      </w:r>
      <w:r>
        <w:rPr>
          <w:highlight w:val="cyan"/>
        </w:rPr>
        <w:t>near the building entries</w:t>
      </w:r>
      <w:r>
        <w:t xml:space="preserve"> </w:t>
      </w:r>
      <w:r>
        <w:rPr>
          <w:highlight w:val="cyan"/>
        </w:rPr>
        <w:t>in clean rooms</w:t>
      </w:r>
      <w:r>
        <w:t xml:space="preserve"> </w:t>
      </w:r>
      <w:r>
        <w:rPr>
          <w:highlight w:val="cyan"/>
        </w:rPr>
        <w:t>in ______________________________</w:t>
      </w:r>
      <w:r>
        <w:t>.</w:t>
      </w:r>
    </w:p>
    <w:p w:rsidR="00916C06" w:rsidRDefault="00916C06" w:rsidP="008B7539">
      <w:pPr>
        <w:pStyle w:val="Paragraph1"/>
      </w:pPr>
      <w:r>
        <w:t>Check multi</w:t>
      </w:r>
      <w:r>
        <w:noBreakHyphen/>
        <w:t>zone units for motorized damper leakage.  Adjust air quantities with mixing dampers set first for cooling, then heating, then modulating.</w:t>
      </w:r>
    </w:p>
    <w:p w:rsidR="00916C06" w:rsidRDefault="00916C06" w:rsidP="008B7539">
      <w:pPr>
        <w:pStyle w:val="Paragraph1"/>
      </w:pPr>
      <w:r>
        <w:t>For variable air volume system powered units set volume controller to air flow setting indicated.  Confirm connections properly made and confirm proper operation for automatic variable air volume temperature control.</w:t>
      </w:r>
    </w:p>
    <w:p w:rsidR="00916C06" w:rsidRDefault="00916C06" w:rsidP="008B7539">
      <w:pPr>
        <w:pStyle w:val="Paragraph1"/>
      </w:pPr>
      <w:r>
        <w:t>On fan-powered VAV boxes, adjust air flow switches for proper operation.</w:t>
      </w:r>
    </w:p>
    <w:p w:rsidR="00916C06" w:rsidRDefault="00916C06" w:rsidP="008B7539">
      <w:pPr>
        <w:pStyle w:val="Paragraph1"/>
      </w:pPr>
      <w:r>
        <w:t>Check control interlocks and cooperate with CONTRACTOR as required to adjust and calibrate temperature controls.</w:t>
      </w:r>
    </w:p>
    <w:p w:rsidR="00916C06" w:rsidRPr="008B7539" w:rsidRDefault="00916C06" w:rsidP="008B7539">
      <w:pPr>
        <w:pStyle w:val="Paragraph"/>
        <w:jc w:val="both"/>
      </w:pPr>
      <w:r w:rsidRPr="008B7539">
        <w:t>Water system procedure:</w:t>
      </w:r>
    </w:p>
    <w:p w:rsidR="00916C06" w:rsidRDefault="00916C06" w:rsidP="008B7539">
      <w:pPr>
        <w:pStyle w:val="Paragraph1"/>
      </w:pPr>
      <w:r>
        <w:t>Adjust water systems to provide required or design quantities.</w:t>
      </w:r>
    </w:p>
    <w:p w:rsidR="00916C06" w:rsidRDefault="00916C06" w:rsidP="008B7539">
      <w:pPr>
        <w:pStyle w:val="Paragraph1"/>
      </w:pPr>
      <w:r>
        <w:t>Preliminary:</w:t>
      </w:r>
    </w:p>
    <w:p w:rsidR="00916C06" w:rsidRDefault="00916C06" w:rsidP="008B7539">
      <w:pPr>
        <w:pStyle w:val="Subparagrapha"/>
      </w:pPr>
      <w:r>
        <w:t>List all Mechanical Specifications of tested equipment and verify against Contract Documents.</w:t>
      </w:r>
    </w:p>
    <w:p w:rsidR="00916C06" w:rsidRDefault="00916C06" w:rsidP="008B7539">
      <w:pPr>
        <w:pStyle w:val="Subparagrapha"/>
      </w:pPr>
      <w:r>
        <w:t xml:space="preserve">Open all line valves to full open position, close coil bypass stop valves, </w:t>
      </w:r>
      <w:proofErr w:type="gramStart"/>
      <w:r>
        <w:t>then</w:t>
      </w:r>
      <w:proofErr w:type="gramEnd"/>
      <w:r>
        <w:t xml:space="preserve"> set mixing control valve to full coil flow.</w:t>
      </w:r>
    </w:p>
    <w:p w:rsidR="00916C06" w:rsidRDefault="00916C06" w:rsidP="008B7539">
      <w:pPr>
        <w:pStyle w:val="Subparagrapha"/>
      </w:pPr>
      <w:r>
        <w:t>For each pump; verify rotation, test and record pump shut-off head, and test and record pump wide-open head.</w:t>
      </w:r>
    </w:p>
    <w:p w:rsidR="00916C06" w:rsidRDefault="00916C06" w:rsidP="008B7539">
      <w:pPr>
        <w:pStyle w:val="Paragraph1"/>
      </w:pPr>
      <w:r>
        <w:t>Balance flow to each water coil.  With glycol systems balance heating and cooling separately at actual operating water temperatures.</w:t>
      </w:r>
    </w:p>
    <w:p w:rsidR="00916C06" w:rsidRDefault="00916C06" w:rsidP="008B7539">
      <w:pPr>
        <w:pStyle w:val="Paragraph1"/>
      </w:pPr>
      <w:r>
        <w:t>Terminal Units:  Upon completion of flow readings and adjustments at coil, mark all settings and record the following data:</w:t>
      </w:r>
    </w:p>
    <w:p w:rsidR="00916C06" w:rsidRDefault="00916C06" w:rsidP="008B7539">
      <w:pPr>
        <w:pStyle w:val="Subparagrapha"/>
      </w:pPr>
      <w:r>
        <w:t>Inlet water temperature.</w:t>
      </w:r>
    </w:p>
    <w:p w:rsidR="00916C06" w:rsidRDefault="00916C06" w:rsidP="008B7539">
      <w:pPr>
        <w:pStyle w:val="Subparagrapha"/>
      </w:pPr>
      <w:r>
        <w:t>Leaving water temperature.</w:t>
      </w:r>
    </w:p>
    <w:p w:rsidR="00916C06" w:rsidRDefault="00916C06" w:rsidP="008B7539">
      <w:pPr>
        <w:pStyle w:val="Subparagrapha"/>
      </w:pPr>
      <w:r>
        <w:t>Observe and record pressure drop through coil at set flow rate on call for full cooling and full heating.</w:t>
      </w:r>
    </w:p>
    <w:p w:rsidR="00916C06" w:rsidRDefault="00916C06" w:rsidP="008B7539">
      <w:pPr>
        <w:pStyle w:val="Subparagrapha"/>
      </w:pPr>
      <w:r>
        <w:t>Set valve in bypass to match coil flow pressure drop on full bypass.</w:t>
      </w:r>
    </w:p>
    <w:p w:rsidR="00916C06" w:rsidRDefault="00916C06" w:rsidP="008B7539">
      <w:pPr>
        <w:pStyle w:val="Paragraph1"/>
      </w:pPr>
      <w:r>
        <w:t>Pumps:  After flow is adjusted to each heating unit, record rated and actual running amperage for each pump motor and total dynamic head for each pump.</w:t>
      </w:r>
    </w:p>
    <w:p w:rsidR="00916C06" w:rsidRDefault="00916C06" w:rsidP="008B7539">
      <w:pPr>
        <w:pStyle w:val="Paragraph1"/>
      </w:pPr>
      <w:r>
        <w:t xml:space="preserve">Adjust heating water systems as necessary to provide the required quantities for each component.  </w:t>
      </w:r>
    </w:p>
    <w:p w:rsidR="00916C06" w:rsidRDefault="00916C06" w:rsidP="008B7539">
      <w:pPr>
        <w:pStyle w:val="Paragraph1"/>
      </w:pPr>
      <w:r>
        <w:t xml:space="preserve">Use calibrated </w:t>
      </w:r>
      <w:proofErr w:type="spellStart"/>
      <w:r>
        <w:t>Venturi</w:t>
      </w:r>
      <w:proofErr w:type="spellEnd"/>
      <w:r>
        <w:t xml:space="preserve"> tubes, orifices, or other metered fittings and pressure gages to determine flow rates for system balance. Where flow metering devices are not installed, base flow balance on temperature difference across various heat transfer elements in the system.</w:t>
      </w:r>
    </w:p>
    <w:p w:rsidR="00916C06" w:rsidRDefault="00916C06" w:rsidP="008B7539">
      <w:pPr>
        <w:pStyle w:val="Paragraph1"/>
      </w:pPr>
      <w:r>
        <w:t>Adjust systems to provide specified pressure drops and flows through heat transfer elements prior to thermal testing.  Perform balancing by measurement of temperature differential in conjunction with air balancing.</w:t>
      </w:r>
    </w:p>
    <w:p w:rsidR="00916C06" w:rsidRDefault="00916C06" w:rsidP="008B7539">
      <w:pPr>
        <w:pStyle w:val="Paragraph1"/>
      </w:pPr>
      <w:r>
        <w:t>Effect system balance with automatic control valves fully open to heat transfer elements.</w:t>
      </w:r>
    </w:p>
    <w:p w:rsidR="00916C06" w:rsidRDefault="00916C06" w:rsidP="008B7539">
      <w:pPr>
        <w:pStyle w:val="Paragraph1"/>
      </w:pPr>
      <w:r>
        <w:lastRenderedPageBreak/>
        <w:t>Effect adjustment of water distribution systems by means of balancing cocks, valves, and fittings.  Do not use service or shut</w:t>
      </w:r>
      <w:r>
        <w:noBreakHyphen/>
        <w:t>off valves for balancing unless indexed for balance point.</w:t>
      </w:r>
    </w:p>
    <w:p w:rsidR="00916C06" w:rsidRDefault="00916C06" w:rsidP="008B7539">
      <w:pPr>
        <w:pStyle w:val="Paragraph1"/>
      </w:pPr>
      <w:r>
        <w:t>Where available pump capacity is less than total flow requirements or individual system parts, full flow in one part may be simulated by temporary restriction of flow to other parts.</w:t>
      </w:r>
    </w:p>
    <w:p w:rsidR="00916C06" w:rsidRPr="008B7539" w:rsidRDefault="00916C06" w:rsidP="008B7539">
      <w:pPr>
        <w:pStyle w:val="Paragraph"/>
      </w:pPr>
      <w:r w:rsidRPr="008B7539">
        <w:t>Control systems:</w:t>
      </w:r>
    </w:p>
    <w:p w:rsidR="00916C06" w:rsidRDefault="00916C06" w:rsidP="008B7539">
      <w:pPr>
        <w:pStyle w:val="Paragraph1"/>
      </w:pPr>
      <w:r>
        <w:t>In cooperation with the control manufacturer's representative, set and adjust motorized devices to achieve required sequence of operations.</w:t>
      </w:r>
    </w:p>
    <w:p w:rsidR="00916C06" w:rsidRDefault="00916C06" w:rsidP="008B7539">
      <w:pPr>
        <w:pStyle w:val="Paragraph1"/>
      </w:pPr>
      <w:r>
        <w:t>Testing organization shall verify controls for proper calibration and list those controls requiring adjustment.</w:t>
      </w:r>
    </w:p>
    <w:p w:rsidR="00916C06" w:rsidRPr="008B7539" w:rsidRDefault="00916C06" w:rsidP="008B7539">
      <w:pPr>
        <w:pStyle w:val="Paragraph"/>
      </w:pPr>
      <w:r w:rsidRPr="008B7539">
        <w:t>Schedules:</w:t>
      </w:r>
    </w:p>
    <w:p w:rsidR="00916C06" w:rsidRPr="008B7539" w:rsidRDefault="008B7539" w:rsidP="008B7539">
      <w:pPr>
        <w:pStyle w:val="CommentBox"/>
        <w:pBdr>
          <w:left w:val="double" w:sz="6" w:space="0" w:color="auto"/>
        </w:pBdr>
        <w:rPr>
          <w:rFonts w:ascii="Times New Roman" w:hAnsi="Times New Roman"/>
          <w:sz w:val="22"/>
        </w:rPr>
      </w:pPr>
      <w:r>
        <w:rPr>
          <w:rFonts w:ascii="Times New Roman" w:hAnsi="Times New Roman"/>
          <w:sz w:val="22"/>
        </w:rPr>
        <w:t>NTS</w:t>
      </w:r>
      <w:r w:rsidRPr="008B7539">
        <w:rPr>
          <w:rFonts w:ascii="Times New Roman" w:hAnsi="Times New Roman"/>
          <w:sz w:val="22"/>
        </w:rPr>
        <w:t xml:space="preserve">: </w:t>
      </w:r>
      <w:r>
        <w:rPr>
          <w:rFonts w:ascii="Times New Roman" w:hAnsi="Times New Roman"/>
          <w:sz w:val="22"/>
        </w:rPr>
        <w:t xml:space="preserve"> P</w:t>
      </w:r>
      <w:r w:rsidRPr="008B7539">
        <w:rPr>
          <w:rFonts w:ascii="Times New Roman" w:hAnsi="Times New Roman"/>
          <w:sz w:val="22"/>
        </w:rPr>
        <w:t>rovide a schedule to clarify which equipment is to be tested, adjusted, and balanced; to indicate where sound and vibration measurements are required; and to define the report requirements.  Keep only equipment that is applicable to the project</w:t>
      </w:r>
      <w:r>
        <w:rPr>
          <w:rFonts w:ascii="Times New Roman" w:hAnsi="Times New Roman"/>
          <w:sz w:val="22"/>
        </w:rPr>
        <w:t>.</w:t>
      </w:r>
    </w:p>
    <w:p w:rsidR="00916C06" w:rsidRDefault="00916C06" w:rsidP="008B7539">
      <w:pPr>
        <w:pStyle w:val="Paragraph1"/>
      </w:pPr>
      <w:r>
        <w:t>Equipment Requiring Testing, Adjusting, and Balancing:</w:t>
      </w:r>
    </w:p>
    <w:p w:rsidR="00916C06" w:rsidRPr="00F1485A" w:rsidRDefault="00916C06" w:rsidP="008B7539">
      <w:pPr>
        <w:pStyle w:val="Subparagrapha"/>
      </w:pPr>
      <w:r w:rsidRPr="00F1485A">
        <w:t>Plumbing Pumps.</w:t>
      </w:r>
    </w:p>
    <w:p w:rsidR="00916C06" w:rsidRPr="00F1485A" w:rsidRDefault="00916C06" w:rsidP="008B7539">
      <w:pPr>
        <w:pStyle w:val="Subparagrapha"/>
      </w:pPr>
      <w:r w:rsidRPr="00F1485A">
        <w:t>Steam Condensate Pumps.</w:t>
      </w:r>
    </w:p>
    <w:p w:rsidR="00916C06" w:rsidRPr="00F1485A" w:rsidRDefault="00916C06" w:rsidP="008B7539">
      <w:pPr>
        <w:pStyle w:val="Subparagrapha"/>
      </w:pPr>
      <w:r w:rsidRPr="00F1485A">
        <w:t xml:space="preserve">Boiler </w:t>
      </w:r>
      <w:proofErr w:type="spellStart"/>
      <w:r w:rsidRPr="00F1485A">
        <w:t>Feedwater</w:t>
      </w:r>
      <w:proofErr w:type="spellEnd"/>
      <w:r w:rsidRPr="00F1485A">
        <w:t xml:space="preserve"> Pumps.</w:t>
      </w:r>
    </w:p>
    <w:p w:rsidR="00916C06" w:rsidRPr="00F1485A" w:rsidRDefault="00916C06" w:rsidP="008B7539">
      <w:pPr>
        <w:pStyle w:val="Subparagrapha"/>
      </w:pPr>
      <w:r w:rsidRPr="00F1485A">
        <w:t>HVAC Pumps.</w:t>
      </w:r>
    </w:p>
    <w:p w:rsidR="00916C06" w:rsidRPr="00F1485A" w:rsidRDefault="00916C06" w:rsidP="008B7539">
      <w:pPr>
        <w:pStyle w:val="Subparagrapha"/>
      </w:pPr>
      <w:r w:rsidRPr="00F1485A">
        <w:t>Forced Air Furnaces</w:t>
      </w:r>
    </w:p>
    <w:p w:rsidR="00916C06" w:rsidRPr="00F1485A" w:rsidRDefault="00916C06" w:rsidP="008B7539">
      <w:pPr>
        <w:pStyle w:val="Subparagrapha"/>
      </w:pPr>
      <w:r w:rsidRPr="00F1485A">
        <w:t>Direct-Fired Furnaces.</w:t>
      </w:r>
    </w:p>
    <w:p w:rsidR="00916C06" w:rsidRPr="00F1485A" w:rsidRDefault="00916C06" w:rsidP="008B7539">
      <w:pPr>
        <w:pStyle w:val="Subparagrapha"/>
      </w:pPr>
      <w:r w:rsidRPr="00F1485A">
        <w:t>Reciprocating Water Chillers.</w:t>
      </w:r>
    </w:p>
    <w:p w:rsidR="00916C06" w:rsidRPr="00F1485A" w:rsidRDefault="00916C06" w:rsidP="008B7539">
      <w:pPr>
        <w:pStyle w:val="Subparagrapha"/>
      </w:pPr>
      <w:r w:rsidRPr="00F1485A">
        <w:t>Air-Cooled Water Chillers.</w:t>
      </w:r>
    </w:p>
    <w:p w:rsidR="00916C06" w:rsidRPr="00F1485A" w:rsidRDefault="00916C06" w:rsidP="008B7539">
      <w:pPr>
        <w:pStyle w:val="Subparagrapha"/>
      </w:pPr>
      <w:r w:rsidRPr="00F1485A">
        <w:t>Centrifugal Water Chillers.</w:t>
      </w:r>
    </w:p>
    <w:p w:rsidR="00916C06" w:rsidRPr="00F1485A" w:rsidRDefault="00916C06" w:rsidP="008B7539">
      <w:pPr>
        <w:pStyle w:val="Subparagrapha"/>
      </w:pPr>
      <w:r w:rsidRPr="00F1485A">
        <w:t>Air-Cooled Refrigerant Condensers.</w:t>
      </w:r>
    </w:p>
    <w:p w:rsidR="00916C06" w:rsidRPr="00F1485A" w:rsidRDefault="00916C06" w:rsidP="008B7539">
      <w:pPr>
        <w:pStyle w:val="Subparagrapha"/>
      </w:pPr>
      <w:r w:rsidRPr="00F1485A">
        <w:t>Packaged Roof Top Heating/Cooling Units.</w:t>
      </w:r>
    </w:p>
    <w:p w:rsidR="00916C06" w:rsidRPr="00F1485A" w:rsidRDefault="00916C06" w:rsidP="008B7539">
      <w:pPr>
        <w:pStyle w:val="Subparagrapha"/>
      </w:pPr>
      <w:r w:rsidRPr="00F1485A">
        <w:t>Packaged Terminal Air Conditioning Units.</w:t>
      </w:r>
    </w:p>
    <w:p w:rsidR="00916C06" w:rsidRPr="00F1485A" w:rsidRDefault="00916C06" w:rsidP="008B7539">
      <w:pPr>
        <w:pStyle w:val="Subparagrapha"/>
      </w:pPr>
      <w:r w:rsidRPr="00F1485A">
        <w:t>Unit Air Conditioners.</w:t>
      </w:r>
    </w:p>
    <w:p w:rsidR="00916C06" w:rsidRPr="00F1485A" w:rsidRDefault="00916C06" w:rsidP="008B7539">
      <w:pPr>
        <w:pStyle w:val="Subparagrapha"/>
      </w:pPr>
      <w:r w:rsidRPr="00F1485A">
        <w:t>Computer Room Air Conditioning Units.</w:t>
      </w:r>
    </w:p>
    <w:p w:rsidR="00916C06" w:rsidRPr="00F1485A" w:rsidRDefault="00916C06" w:rsidP="008B7539">
      <w:pPr>
        <w:pStyle w:val="Subparagrapha"/>
      </w:pPr>
      <w:r w:rsidRPr="00F1485A">
        <w:t>Air Coils.</w:t>
      </w:r>
    </w:p>
    <w:p w:rsidR="00916C06" w:rsidRPr="00F1485A" w:rsidRDefault="00916C06" w:rsidP="008B7539">
      <w:pPr>
        <w:pStyle w:val="Subparagrapha"/>
      </w:pPr>
      <w:r w:rsidRPr="00F1485A">
        <w:t>Evaporative Humidifier.</w:t>
      </w:r>
    </w:p>
    <w:p w:rsidR="00916C06" w:rsidRPr="00F1485A" w:rsidRDefault="00916C06" w:rsidP="008B7539">
      <w:pPr>
        <w:pStyle w:val="Subparagrapha"/>
      </w:pPr>
      <w:r w:rsidRPr="00F1485A">
        <w:t>Sprayed Coil Dehumidifier.</w:t>
      </w:r>
    </w:p>
    <w:p w:rsidR="00916C06" w:rsidRPr="00F1485A" w:rsidRDefault="00916C06" w:rsidP="008B7539">
      <w:pPr>
        <w:pStyle w:val="Subparagrapha"/>
      </w:pPr>
      <w:r w:rsidRPr="00F1485A">
        <w:t>Terminal Heat Transfer Units.</w:t>
      </w:r>
    </w:p>
    <w:p w:rsidR="00916C06" w:rsidRPr="00F1485A" w:rsidRDefault="00916C06" w:rsidP="008B7539">
      <w:pPr>
        <w:pStyle w:val="Subparagrapha"/>
      </w:pPr>
      <w:r w:rsidRPr="00F1485A">
        <w:t>Induction Units.</w:t>
      </w:r>
    </w:p>
    <w:p w:rsidR="00916C06" w:rsidRPr="00F1485A" w:rsidRDefault="00916C06" w:rsidP="008B7539">
      <w:pPr>
        <w:pStyle w:val="Subparagrapha"/>
      </w:pPr>
      <w:r w:rsidRPr="00F1485A">
        <w:t>Air Handling Units.</w:t>
      </w:r>
    </w:p>
    <w:p w:rsidR="00916C06" w:rsidRPr="00F1485A" w:rsidRDefault="00916C06" w:rsidP="008B7539">
      <w:pPr>
        <w:pStyle w:val="Subparagrapha"/>
      </w:pPr>
      <w:r w:rsidRPr="00F1485A">
        <w:t>Fans.</w:t>
      </w:r>
    </w:p>
    <w:p w:rsidR="00916C06" w:rsidRPr="00F1485A" w:rsidRDefault="00916C06" w:rsidP="008B7539">
      <w:pPr>
        <w:pStyle w:val="Subparagrapha"/>
      </w:pPr>
      <w:r w:rsidRPr="00F1485A">
        <w:t>Air Filters.</w:t>
      </w:r>
    </w:p>
    <w:p w:rsidR="00916C06" w:rsidRPr="00F1485A" w:rsidRDefault="00916C06" w:rsidP="008B7539">
      <w:pPr>
        <w:pStyle w:val="Subparagrapha"/>
      </w:pPr>
      <w:r w:rsidRPr="00F1485A">
        <w:t>Air Terminal Units.</w:t>
      </w:r>
    </w:p>
    <w:p w:rsidR="00916C06" w:rsidRPr="00F1485A" w:rsidRDefault="00916C06" w:rsidP="008B7539">
      <w:pPr>
        <w:pStyle w:val="Subparagrapha"/>
      </w:pPr>
      <w:r w:rsidRPr="00F1485A">
        <w:t>Air Inlets and Outlets.</w:t>
      </w:r>
    </w:p>
    <w:p w:rsidR="00916C06" w:rsidRPr="00F1485A" w:rsidRDefault="00916C06" w:rsidP="008B7539">
      <w:pPr>
        <w:pStyle w:val="Subparagrapha"/>
      </w:pPr>
      <w:r w:rsidRPr="00F1485A">
        <w:t>Fume Hoods.</w:t>
      </w:r>
    </w:p>
    <w:p w:rsidR="00916C06" w:rsidRPr="00F1485A" w:rsidRDefault="00916C06" w:rsidP="008B7539">
      <w:pPr>
        <w:pStyle w:val="Subparagrapha"/>
      </w:pPr>
      <w:r w:rsidRPr="00F1485A">
        <w:t>Canopy Hoods.</w:t>
      </w:r>
    </w:p>
    <w:p w:rsidR="00916C06" w:rsidRPr="00F1485A" w:rsidRDefault="00916C06" w:rsidP="008B7539">
      <w:pPr>
        <w:pStyle w:val="Paragraph1"/>
      </w:pPr>
      <w:r w:rsidRPr="00F1485A">
        <w:t>Report Forms:</w:t>
      </w:r>
    </w:p>
    <w:p w:rsidR="00916C06" w:rsidRDefault="00916C06" w:rsidP="008B7539">
      <w:pPr>
        <w:pStyle w:val="Subparagrapha"/>
      </w:pPr>
      <w:r>
        <w:t>Title Page:</w:t>
      </w:r>
    </w:p>
    <w:p w:rsidR="00916C06" w:rsidRDefault="00916C06" w:rsidP="005B62B3">
      <w:pPr>
        <w:pStyle w:val="Subparagraph1"/>
      </w:pPr>
      <w:r>
        <w:t>Name of Testing, Adjusting, and Balancing Agency.</w:t>
      </w:r>
    </w:p>
    <w:p w:rsidR="00916C06" w:rsidRDefault="00916C06" w:rsidP="005B62B3">
      <w:pPr>
        <w:pStyle w:val="Subparagraph1"/>
      </w:pPr>
      <w:r>
        <w:lastRenderedPageBreak/>
        <w:t>Address of Testing, Adjusting, and Balancing Agency.</w:t>
      </w:r>
    </w:p>
    <w:p w:rsidR="00916C06" w:rsidRDefault="00916C06" w:rsidP="005B62B3">
      <w:pPr>
        <w:pStyle w:val="Subparagraph1"/>
      </w:pPr>
      <w:r>
        <w:t>Telephone number of Testing, Adjusting, and Balancing Agency.</w:t>
      </w:r>
    </w:p>
    <w:p w:rsidR="00916C06" w:rsidRDefault="00916C06" w:rsidP="005B62B3">
      <w:pPr>
        <w:pStyle w:val="Subparagraph1"/>
      </w:pPr>
      <w:r>
        <w:t>Project name.</w:t>
      </w:r>
    </w:p>
    <w:p w:rsidR="00916C06" w:rsidRDefault="00916C06" w:rsidP="005B62B3">
      <w:pPr>
        <w:pStyle w:val="Subparagraph1"/>
      </w:pPr>
      <w:r>
        <w:t>Project location.</w:t>
      </w:r>
    </w:p>
    <w:p w:rsidR="00916C06" w:rsidRDefault="00916C06" w:rsidP="005B62B3">
      <w:pPr>
        <w:pStyle w:val="Subparagraph1"/>
      </w:pPr>
      <w:r>
        <w:t>Project architect.</w:t>
      </w:r>
    </w:p>
    <w:p w:rsidR="00916C06" w:rsidRDefault="00916C06" w:rsidP="005B62B3">
      <w:pPr>
        <w:pStyle w:val="Subparagraph1"/>
      </w:pPr>
      <w:r>
        <w:t>Project engineer.</w:t>
      </w:r>
    </w:p>
    <w:p w:rsidR="00916C06" w:rsidRDefault="00916C06" w:rsidP="005B62B3">
      <w:pPr>
        <w:pStyle w:val="Subparagraph1"/>
      </w:pPr>
      <w:r>
        <w:t>Project contractor.</w:t>
      </w:r>
    </w:p>
    <w:p w:rsidR="00916C06" w:rsidRDefault="00916C06" w:rsidP="005B62B3">
      <w:pPr>
        <w:pStyle w:val="Subparagraph1"/>
      </w:pPr>
      <w:r>
        <w:t>Project altitude.</w:t>
      </w:r>
    </w:p>
    <w:p w:rsidR="00916C06" w:rsidRDefault="00916C06" w:rsidP="005B62B3">
      <w:pPr>
        <w:pStyle w:val="Subparagraph1"/>
      </w:pPr>
      <w:r>
        <w:t>Report date.</w:t>
      </w:r>
    </w:p>
    <w:p w:rsidR="00916C06" w:rsidRDefault="00916C06" w:rsidP="005B62B3">
      <w:pPr>
        <w:pStyle w:val="Subparagrapha"/>
      </w:pPr>
      <w:r>
        <w:t>Summary Comments:</w:t>
      </w:r>
    </w:p>
    <w:p w:rsidR="00916C06" w:rsidRDefault="00916C06" w:rsidP="005B62B3">
      <w:pPr>
        <w:pStyle w:val="Subparagraph1"/>
      </w:pPr>
      <w:r>
        <w:t>Design versus final performance.</w:t>
      </w:r>
    </w:p>
    <w:p w:rsidR="00916C06" w:rsidRDefault="00916C06" w:rsidP="005B62B3">
      <w:pPr>
        <w:pStyle w:val="Subparagraph1"/>
      </w:pPr>
      <w:r>
        <w:t>Notable characteristics of system.</w:t>
      </w:r>
    </w:p>
    <w:p w:rsidR="00916C06" w:rsidRDefault="00916C06" w:rsidP="005B62B3">
      <w:pPr>
        <w:pStyle w:val="Subparagraph1"/>
      </w:pPr>
      <w:r>
        <w:t>Summary of outdoor and exhaust flows to indicate amount of building pressurization.</w:t>
      </w:r>
    </w:p>
    <w:p w:rsidR="00916C06" w:rsidRDefault="00916C06" w:rsidP="005B62B3">
      <w:pPr>
        <w:pStyle w:val="Subparagraph1"/>
      </w:pPr>
      <w:r>
        <w:t>Nomenclature used throughout report.</w:t>
      </w:r>
    </w:p>
    <w:p w:rsidR="00916C06" w:rsidRDefault="00916C06" w:rsidP="005B62B3">
      <w:pPr>
        <w:pStyle w:val="Subparagraph1"/>
      </w:pPr>
      <w:r>
        <w:t>Test conditions.</w:t>
      </w:r>
    </w:p>
    <w:p w:rsidR="00916C06" w:rsidRDefault="00916C06" w:rsidP="005B62B3">
      <w:pPr>
        <w:pStyle w:val="Subparagrapha"/>
      </w:pPr>
      <w:r>
        <w:t>Instrument List:</w:t>
      </w:r>
    </w:p>
    <w:p w:rsidR="00916C06" w:rsidRDefault="00916C06" w:rsidP="005B62B3">
      <w:pPr>
        <w:pStyle w:val="Subparagraph1"/>
      </w:pPr>
      <w:r>
        <w:t>Instrument.</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Range.</w:t>
      </w:r>
    </w:p>
    <w:p w:rsidR="00916C06" w:rsidRDefault="00916C06" w:rsidP="005B62B3">
      <w:pPr>
        <w:pStyle w:val="Subparagraph1"/>
      </w:pPr>
      <w:r>
        <w:t>Calibration date.</w:t>
      </w:r>
    </w:p>
    <w:p w:rsidR="00916C06" w:rsidRDefault="00916C06" w:rsidP="005B62B3">
      <w:pPr>
        <w:pStyle w:val="Subparagrapha"/>
      </w:pPr>
      <w:r>
        <w:t>Electric Motors:</w:t>
      </w:r>
    </w:p>
    <w:p w:rsidR="00916C06" w:rsidRDefault="00916C06" w:rsidP="005B62B3">
      <w:pPr>
        <w:pStyle w:val="Subparagraph1"/>
      </w:pPr>
      <w:r>
        <w:t>Manufacturer.</w:t>
      </w:r>
    </w:p>
    <w:p w:rsidR="00916C06" w:rsidRDefault="00916C06" w:rsidP="005B62B3">
      <w:pPr>
        <w:pStyle w:val="Subparagraph1"/>
      </w:pPr>
      <w:r>
        <w:t>Model/frame.</w:t>
      </w:r>
    </w:p>
    <w:p w:rsidR="00916C06" w:rsidRDefault="00916C06" w:rsidP="005B62B3">
      <w:pPr>
        <w:pStyle w:val="Subparagraph1"/>
      </w:pPr>
      <w:r>
        <w:t>HP/BHP.</w:t>
      </w:r>
    </w:p>
    <w:p w:rsidR="00916C06" w:rsidRDefault="00916C06" w:rsidP="005B62B3">
      <w:pPr>
        <w:pStyle w:val="Subparagraph1"/>
      </w:pPr>
      <w:r>
        <w:t>Phase, voltage, amperage; nameplate, actual, no load.</w:t>
      </w:r>
    </w:p>
    <w:p w:rsidR="00916C06" w:rsidRDefault="00916C06" w:rsidP="005B62B3">
      <w:pPr>
        <w:pStyle w:val="Subparagraph1"/>
      </w:pPr>
      <w:r>
        <w:t>RPM.</w:t>
      </w:r>
    </w:p>
    <w:p w:rsidR="00916C06" w:rsidRDefault="00916C06" w:rsidP="005B62B3">
      <w:pPr>
        <w:pStyle w:val="Subparagraph1"/>
      </w:pPr>
      <w:r>
        <w:t>Service factor.</w:t>
      </w:r>
    </w:p>
    <w:p w:rsidR="00916C06" w:rsidRDefault="00916C06" w:rsidP="005B62B3">
      <w:pPr>
        <w:pStyle w:val="Subparagraph1"/>
      </w:pPr>
      <w:r>
        <w:t>Starter size, rating, heater elements.</w:t>
      </w:r>
    </w:p>
    <w:p w:rsidR="00916C06" w:rsidRDefault="00916C06" w:rsidP="005B62B3">
      <w:pPr>
        <w:pStyle w:val="Subparagraph1"/>
      </w:pPr>
      <w:r>
        <w:t>Sheave make/size/bore.</w:t>
      </w:r>
    </w:p>
    <w:p w:rsidR="00916C06" w:rsidRDefault="00916C06" w:rsidP="005B62B3">
      <w:pPr>
        <w:pStyle w:val="Subparagrapha"/>
      </w:pPr>
      <w:r>
        <w:t>V</w:t>
      </w:r>
      <w:r>
        <w:noBreakHyphen/>
        <w:t>Belt Drive:</w:t>
      </w:r>
    </w:p>
    <w:p w:rsidR="00916C06" w:rsidRDefault="00916C06" w:rsidP="005B62B3">
      <w:pPr>
        <w:pStyle w:val="Subparagraph1"/>
      </w:pPr>
      <w:r>
        <w:t>Identification/location.</w:t>
      </w:r>
    </w:p>
    <w:p w:rsidR="00916C06" w:rsidRDefault="00916C06" w:rsidP="005B62B3">
      <w:pPr>
        <w:pStyle w:val="Subparagraph1"/>
      </w:pPr>
      <w:r>
        <w:t>Required driven rpm.</w:t>
      </w:r>
    </w:p>
    <w:p w:rsidR="00916C06" w:rsidRDefault="00916C06" w:rsidP="005B62B3">
      <w:pPr>
        <w:pStyle w:val="Subparagraph1"/>
      </w:pPr>
      <w:r>
        <w:t>Driven sheave, diameter and rpm.</w:t>
      </w:r>
    </w:p>
    <w:p w:rsidR="00916C06" w:rsidRDefault="00916C06" w:rsidP="005B62B3">
      <w:pPr>
        <w:pStyle w:val="Subparagraph1"/>
      </w:pPr>
      <w:r>
        <w:t>Belt, size and quantity.</w:t>
      </w:r>
    </w:p>
    <w:p w:rsidR="00916C06" w:rsidRDefault="00916C06" w:rsidP="005B62B3">
      <w:pPr>
        <w:pStyle w:val="Subparagraph1"/>
      </w:pPr>
      <w:r>
        <w:t>Motor sheave diameter and rpm.</w:t>
      </w:r>
    </w:p>
    <w:p w:rsidR="00916C06" w:rsidRDefault="00916C06" w:rsidP="005B62B3">
      <w:pPr>
        <w:pStyle w:val="Subparagraph1"/>
      </w:pPr>
      <w:r>
        <w:t>Center-to-center distance, maximum, minimum, and actual.</w:t>
      </w:r>
    </w:p>
    <w:p w:rsidR="00916C06" w:rsidRDefault="00916C06" w:rsidP="005B62B3">
      <w:pPr>
        <w:pStyle w:val="Subparagrapha"/>
      </w:pPr>
      <w:r>
        <w:t>Pump Data:</w:t>
      </w:r>
    </w:p>
    <w:p w:rsidR="00916C06" w:rsidRDefault="00916C06" w:rsidP="005B62B3">
      <w:pPr>
        <w:pStyle w:val="Subparagraph1"/>
      </w:pPr>
      <w:r>
        <w:t>Identification/number.</w:t>
      </w:r>
    </w:p>
    <w:p w:rsidR="00916C06" w:rsidRDefault="00916C06" w:rsidP="005B62B3">
      <w:pPr>
        <w:pStyle w:val="Subparagraph1"/>
      </w:pPr>
      <w:r>
        <w:t>Manufacturer.</w:t>
      </w:r>
    </w:p>
    <w:p w:rsidR="00916C06" w:rsidRDefault="00916C06" w:rsidP="005B62B3">
      <w:pPr>
        <w:pStyle w:val="Subparagraph1"/>
      </w:pPr>
      <w:r>
        <w:t>Size/model.</w:t>
      </w:r>
    </w:p>
    <w:p w:rsidR="00916C06" w:rsidRDefault="00916C06" w:rsidP="005B62B3">
      <w:pPr>
        <w:pStyle w:val="Subparagraph1"/>
      </w:pPr>
      <w:r>
        <w:t>Impeller.</w:t>
      </w:r>
    </w:p>
    <w:p w:rsidR="00916C06" w:rsidRDefault="00916C06" w:rsidP="005B62B3">
      <w:pPr>
        <w:pStyle w:val="Subparagraph1"/>
      </w:pPr>
      <w:r>
        <w:t>Service.</w:t>
      </w:r>
    </w:p>
    <w:p w:rsidR="00916C06" w:rsidRDefault="00916C06" w:rsidP="005B62B3">
      <w:pPr>
        <w:pStyle w:val="Subparagraph1"/>
      </w:pPr>
      <w:r>
        <w:t>Design flow rate, pressure drop, BHP.</w:t>
      </w:r>
    </w:p>
    <w:p w:rsidR="00916C06" w:rsidRDefault="00916C06" w:rsidP="005B62B3">
      <w:pPr>
        <w:pStyle w:val="Subparagraph1"/>
      </w:pPr>
      <w:r>
        <w:t>Actual flow rate, pressure drop, BHP.</w:t>
      </w:r>
    </w:p>
    <w:p w:rsidR="00916C06" w:rsidRDefault="00916C06" w:rsidP="005B62B3">
      <w:pPr>
        <w:pStyle w:val="Subparagraph1"/>
      </w:pPr>
      <w:r>
        <w:t>Discharge pressure.</w:t>
      </w:r>
    </w:p>
    <w:p w:rsidR="00916C06" w:rsidRDefault="00916C06" w:rsidP="005B62B3">
      <w:pPr>
        <w:pStyle w:val="Subparagraph1"/>
      </w:pPr>
      <w:r>
        <w:lastRenderedPageBreak/>
        <w:t>Suction pressure.</w:t>
      </w:r>
    </w:p>
    <w:p w:rsidR="00916C06" w:rsidRDefault="00916C06" w:rsidP="005B62B3">
      <w:pPr>
        <w:pStyle w:val="Subparagraph1"/>
      </w:pPr>
      <w:r>
        <w:t>Total operating head pressure.</w:t>
      </w:r>
    </w:p>
    <w:p w:rsidR="00916C06" w:rsidRDefault="00916C06" w:rsidP="005B62B3">
      <w:pPr>
        <w:pStyle w:val="Subparagraph1"/>
      </w:pPr>
      <w:r>
        <w:t>Shut-off, discharge and suction pressures.</w:t>
      </w:r>
    </w:p>
    <w:p w:rsidR="00916C06" w:rsidRDefault="00916C06" w:rsidP="005B62B3">
      <w:pPr>
        <w:pStyle w:val="Subparagraph1"/>
      </w:pPr>
      <w:r>
        <w:t>Shut-off, total head pressure.</w:t>
      </w:r>
    </w:p>
    <w:p w:rsidR="00916C06" w:rsidRDefault="00916C06" w:rsidP="005B62B3">
      <w:pPr>
        <w:pStyle w:val="Subparagrapha"/>
      </w:pPr>
      <w:r>
        <w:t>Air-Cooled Condenser:</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Entering DB air temperature, design and actual.</w:t>
      </w:r>
    </w:p>
    <w:p w:rsidR="00916C06" w:rsidRDefault="00916C06" w:rsidP="005B62B3">
      <w:pPr>
        <w:pStyle w:val="Subparagraph1"/>
      </w:pPr>
      <w:r>
        <w:t>Leaving DB air temperature, design and actual.</w:t>
      </w:r>
    </w:p>
    <w:p w:rsidR="00916C06" w:rsidRDefault="00916C06" w:rsidP="005B62B3">
      <w:pPr>
        <w:pStyle w:val="Subparagraph1"/>
      </w:pPr>
      <w:r>
        <w:t>Number of compressors.</w:t>
      </w:r>
    </w:p>
    <w:p w:rsidR="00916C06" w:rsidRDefault="00916C06" w:rsidP="005B62B3">
      <w:pPr>
        <w:pStyle w:val="Subparagrapha"/>
      </w:pPr>
      <w:r>
        <w:t>Chillers:</w:t>
      </w:r>
    </w:p>
    <w:p w:rsidR="00916C06" w:rsidRDefault="00916C06" w:rsidP="005B62B3">
      <w:pPr>
        <w:pStyle w:val="Subparagraph1"/>
      </w:pPr>
      <w:r>
        <w:t>Identification/number.</w:t>
      </w:r>
    </w:p>
    <w:p w:rsidR="00916C06" w:rsidRDefault="00916C06" w:rsidP="005B62B3">
      <w:pPr>
        <w:pStyle w:val="Subparagraph1"/>
      </w:pPr>
      <w:r>
        <w:t>Manufacturer.</w:t>
      </w:r>
    </w:p>
    <w:p w:rsidR="00916C06" w:rsidRDefault="00916C06" w:rsidP="005B62B3">
      <w:pPr>
        <w:pStyle w:val="Subparagraph1"/>
      </w:pPr>
      <w:r>
        <w:t>Capacity.</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Evaporator entering water temperature, design and actual.</w:t>
      </w:r>
    </w:p>
    <w:p w:rsidR="00916C06" w:rsidRDefault="00916C06" w:rsidP="005B62B3">
      <w:pPr>
        <w:pStyle w:val="Subparagraph1"/>
      </w:pPr>
      <w:r>
        <w:t>Evaporator leaving water temperature, design and actual.</w:t>
      </w:r>
    </w:p>
    <w:p w:rsidR="00916C06" w:rsidRDefault="00916C06" w:rsidP="005B62B3">
      <w:pPr>
        <w:pStyle w:val="Subparagraph1"/>
      </w:pPr>
      <w:r>
        <w:t>Evaporator pressure drop, design and actual.</w:t>
      </w:r>
    </w:p>
    <w:p w:rsidR="00916C06" w:rsidRDefault="00916C06" w:rsidP="005B62B3">
      <w:pPr>
        <w:pStyle w:val="Subparagraph1"/>
      </w:pPr>
      <w:r>
        <w:t>Evaporator water flow rate, design and actual.</w:t>
      </w:r>
    </w:p>
    <w:p w:rsidR="00916C06" w:rsidRDefault="00916C06" w:rsidP="005B62B3">
      <w:pPr>
        <w:pStyle w:val="Subparagraph1"/>
      </w:pPr>
      <w:r>
        <w:t>Condenser entering water temperature, design and actual.</w:t>
      </w:r>
    </w:p>
    <w:p w:rsidR="00916C06" w:rsidRDefault="00916C06" w:rsidP="005B62B3">
      <w:pPr>
        <w:pStyle w:val="Subparagraph1"/>
      </w:pPr>
      <w:r>
        <w:t>Condenser pressure drop, design and actual.</w:t>
      </w:r>
    </w:p>
    <w:p w:rsidR="00916C06" w:rsidRDefault="00916C06" w:rsidP="005B62B3">
      <w:pPr>
        <w:pStyle w:val="Subparagraph1"/>
      </w:pPr>
      <w:r>
        <w:t>Condenser water flow rate, design and actual.</w:t>
      </w:r>
    </w:p>
    <w:p w:rsidR="00916C06" w:rsidRDefault="00916C06" w:rsidP="005B62B3">
      <w:pPr>
        <w:pStyle w:val="Subparagrapha"/>
      </w:pPr>
      <w:r>
        <w:t>Cooling Tower:</w:t>
      </w:r>
    </w:p>
    <w:p w:rsidR="00916C06" w:rsidRDefault="00916C06" w:rsidP="005B62B3">
      <w:pPr>
        <w:pStyle w:val="Subparagraph1"/>
      </w:pPr>
      <w:r>
        <w:t>Tower identification/number.</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Rated capacity.</w:t>
      </w:r>
    </w:p>
    <w:p w:rsidR="00916C06" w:rsidRDefault="00916C06" w:rsidP="005B62B3">
      <w:pPr>
        <w:pStyle w:val="Subparagraph1"/>
      </w:pPr>
      <w:r>
        <w:t>Entering air WB temperature, specified and actual.</w:t>
      </w:r>
    </w:p>
    <w:p w:rsidR="00916C06" w:rsidRDefault="00916C06" w:rsidP="005B62B3">
      <w:pPr>
        <w:pStyle w:val="Subparagraph1"/>
      </w:pPr>
      <w:r>
        <w:t>Leaving air WB temperature, specified and actual.</w:t>
      </w:r>
    </w:p>
    <w:p w:rsidR="00916C06" w:rsidRDefault="00916C06" w:rsidP="005B62B3">
      <w:pPr>
        <w:pStyle w:val="Subparagraph1"/>
      </w:pPr>
      <w:r>
        <w:t>Ambient air DB temperature.</w:t>
      </w:r>
    </w:p>
    <w:p w:rsidR="00916C06" w:rsidRDefault="00916C06" w:rsidP="005B62B3">
      <w:pPr>
        <w:pStyle w:val="Subparagraph1"/>
      </w:pPr>
      <w:r>
        <w:t>Condenser water entering temperature.</w:t>
      </w:r>
    </w:p>
    <w:p w:rsidR="00916C06" w:rsidRDefault="00916C06" w:rsidP="005B62B3">
      <w:pPr>
        <w:pStyle w:val="Subparagraph1"/>
      </w:pPr>
      <w:r>
        <w:t>Condenser water leaving temperature.</w:t>
      </w:r>
    </w:p>
    <w:p w:rsidR="00916C06" w:rsidRDefault="00916C06" w:rsidP="005B62B3">
      <w:pPr>
        <w:pStyle w:val="Subparagraph1"/>
      </w:pPr>
      <w:r>
        <w:t>Condenser water flow rate.</w:t>
      </w:r>
    </w:p>
    <w:p w:rsidR="00916C06" w:rsidRDefault="00916C06" w:rsidP="005B62B3">
      <w:pPr>
        <w:pStyle w:val="Subparagraph1"/>
      </w:pPr>
      <w:r>
        <w:t>Fan rpm.</w:t>
      </w:r>
    </w:p>
    <w:p w:rsidR="00916C06" w:rsidRDefault="00916C06" w:rsidP="005B62B3">
      <w:pPr>
        <w:pStyle w:val="Subparagrapha"/>
      </w:pPr>
      <w:r>
        <w:t>Heat Exchanger:</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Service.</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Steam pressure, design and actual.</w:t>
      </w:r>
    </w:p>
    <w:p w:rsidR="00916C06" w:rsidRDefault="00916C06" w:rsidP="005B62B3">
      <w:pPr>
        <w:pStyle w:val="Subparagraph1"/>
      </w:pPr>
      <w:r>
        <w:t>Primary water entering temperature, design and actual.</w:t>
      </w:r>
    </w:p>
    <w:p w:rsidR="00916C06" w:rsidRDefault="00916C06" w:rsidP="005B62B3">
      <w:pPr>
        <w:pStyle w:val="Subparagraph1"/>
      </w:pPr>
      <w:r>
        <w:lastRenderedPageBreak/>
        <w:t>Primary water leaving temperature, design and actual.</w:t>
      </w:r>
    </w:p>
    <w:p w:rsidR="00916C06" w:rsidRDefault="00916C06" w:rsidP="005B62B3">
      <w:pPr>
        <w:pStyle w:val="Subparagraph1"/>
      </w:pPr>
      <w:r>
        <w:t>Primary water flow, design and actual.</w:t>
      </w:r>
    </w:p>
    <w:p w:rsidR="00916C06" w:rsidRDefault="00916C06" w:rsidP="005B62B3">
      <w:pPr>
        <w:pStyle w:val="Subparagraph1"/>
      </w:pPr>
      <w:r>
        <w:t>Primary water pressure drop, design and actual.</w:t>
      </w:r>
    </w:p>
    <w:p w:rsidR="00916C06" w:rsidRDefault="00916C06" w:rsidP="005B62B3">
      <w:pPr>
        <w:pStyle w:val="Subparagraph1"/>
      </w:pPr>
      <w:r>
        <w:t>Secondary water leaving temperature, design and actual.</w:t>
      </w:r>
    </w:p>
    <w:p w:rsidR="00916C06" w:rsidRDefault="00916C06" w:rsidP="005B62B3">
      <w:pPr>
        <w:pStyle w:val="Subparagraph1"/>
      </w:pPr>
      <w:r>
        <w:t>Secondary water leaving temperature, design and actual.</w:t>
      </w:r>
    </w:p>
    <w:p w:rsidR="00916C06" w:rsidRDefault="00916C06" w:rsidP="005B62B3">
      <w:pPr>
        <w:pStyle w:val="Subparagraph1"/>
      </w:pPr>
      <w:r>
        <w:t>Secondary water flow, design and actual.</w:t>
      </w:r>
    </w:p>
    <w:p w:rsidR="00916C06" w:rsidRDefault="00916C06" w:rsidP="005B62B3">
      <w:pPr>
        <w:pStyle w:val="Subparagraph1"/>
      </w:pPr>
      <w:r>
        <w:t>Secondary water pressure drop, design and actual.</w:t>
      </w:r>
    </w:p>
    <w:p w:rsidR="00916C06" w:rsidRDefault="00916C06" w:rsidP="005B62B3">
      <w:pPr>
        <w:pStyle w:val="Subparagrapha"/>
      </w:pPr>
      <w:r>
        <w:t>Cooling Coil Data:</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Service.</w:t>
      </w:r>
    </w:p>
    <w:p w:rsidR="00916C06" w:rsidRDefault="00916C06" w:rsidP="005B62B3">
      <w:pPr>
        <w:pStyle w:val="Subparagraph1"/>
      </w:pPr>
      <w:r>
        <w:t>Manufacturer.</w:t>
      </w:r>
    </w:p>
    <w:p w:rsidR="00916C06" w:rsidRDefault="00916C06" w:rsidP="005B62B3">
      <w:pPr>
        <w:pStyle w:val="Subparagraph1"/>
      </w:pPr>
      <w:r>
        <w:t>Air flow, design and actual.</w:t>
      </w:r>
    </w:p>
    <w:p w:rsidR="00916C06" w:rsidRDefault="00916C06" w:rsidP="005B62B3">
      <w:pPr>
        <w:pStyle w:val="Subparagraph1"/>
      </w:pPr>
      <w:r>
        <w:t>Entering air DB temperature, design and actual.</w:t>
      </w:r>
    </w:p>
    <w:p w:rsidR="00916C06" w:rsidRDefault="00916C06" w:rsidP="005B62B3">
      <w:pPr>
        <w:pStyle w:val="Subparagraph1"/>
      </w:pPr>
      <w:r>
        <w:t>Entering air WB temperature, design and actual.</w:t>
      </w:r>
    </w:p>
    <w:p w:rsidR="00916C06" w:rsidRDefault="00916C06" w:rsidP="005B62B3">
      <w:pPr>
        <w:pStyle w:val="Subparagraph1"/>
      </w:pPr>
      <w:r>
        <w:t>Leaving air DB temperature, design and actual.</w:t>
      </w:r>
    </w:p>
    <w:p w:rsidR="00916C06" w:rsidRDefault="00916C06" w:rsidP="005B62B3">
      <w:pPr>
        <w:pStyle w:val="Subparagraph1"/>
      </w:pPr>
      <w:r>
        <w:t>Leaving air WB temperature, design and actual.</w:t>
      </w:r>
    </w:p>
    <w:p w:rsidR="00916C06" w:rsidRDefault="00916C06" w:rsidP="005B62B3">
      <w:pPr>
        <w:pStyle w:val="Subparagraph1"/>
      </w:pPr>
      <w:r>
        <w:t>Water flow, design and actual.</w:t>
      </w:r>
    </w:p>
    <w:p w:rsidR="00916C06" w:rsidRDefault="00916C06" w:rsidP="005B62B3">
      <w:pPr>
        <w:pStyle w:val="Subparagraph1"/>
      </w:pPr>
      <w:r>
        <w:t>Water pressure drop, design and actual.</w:t>
      </w:r>
    </w:p>
    <w:p w:rsidR="00916C06" w:rsidRDefault="00916C06" w:rsidP="005B62B3">
      <w:pPr>
        <w:pStyle w:val="Subparagraph1"/>
      </w:pPr>
      <w:r>
        <w:t>Entering water temperature, design and actual.</w:t>
      </w:r>
    </w:p>
    <w:p w:rsidR="00916C06" w:rsidRDefault="00916C06" w:rsidP="005B62B3">
      <w:pPr>
        <w:pStyle w:val="Subparagraph1"/>
      </w:pPr>
      <w:r>
        <w:t>Leaving water temperature, design and actual.</w:t>
      </w:r>
    </w:p>
    <w:p w:rsidR="00916C06" w:rsidRDefault="00916C06" w:rsidP="005B62B3">
      <w:pPr>
        <w:pStyle w:val="Subparagraph1"/>
      </w:pPr>
      <w:r>
        <w:t>Saturated suction temperature, design and actual.</w:t>
      </w:r>
    </w:p>
    <w:p w:rsidR="00916C06" w:rsidRDefault="00916C06" w:rsidP="005B62B3">
      <w:pPr>
        <w:pStyle w:val="Subparagraph1"/>
      </w:pPr>
      <w:r>
        <w:t>Air pressure drop, design and actual.</w:t>
      </w:r>
    </w:p>
    <w:p w:rsidR="00916C06" w:rsidRDefault="00916C06" w:rsidP="005B62B3">
      <w:pPr>
        <w:pStyle w:val="Subparagrapha"/>
      </w:pPr>
      <w:r>
        <w:t>Heating Coil Data:</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Service.</w:t>
      </w:r>
    </w:p>
    <w:p w:rsidR="00916C06" w:rsidRDefault="00916C06" w:rsidP="005B62B3">
      <w:pPr>
        <w:pStyle w:val="Subparagraph1"/>
      </w:pPr>
      <w:r>
        <w:t>Manufacturer.</w:t>
      </w:r>
    </w:p>
    <w:p w:rsidR="00916C06" w:rsidRDefault="00916C06" w:rsidP="005B62B3">
      <w:pPr>
        <w:pStyle w:val="Subparagraph1"/>
      </w:pPr>
      <w:r>
        <w:t>Air flow, design and actual.</w:t>
      </w:r>
    </w:p>
    <w:p w:rsidR="00916C06" w:rsidRDefault="00916C06" w:rsidP="005B62B3">
      <w:pPr>
        <w:pStyle w:val="Subparagraph1"/>
      </w:pPr>
      <w:r>
        <w:t>Water flow, design and actual.</w:t>
      </w:r>
    </w:p>
    <w:p w:rsidR="00916C06" w:rsidRDefault="00916C06" w:rsidP="005B62B3">
      <w:pPr>
        <w:pStyle w:val="Subparagraph1"/>
      </w:pPr>
      <w:r>
        <w:t>Water pressure drop, design and actual.</w:t>
      </w:r>
    </w:p>
    <w:p w:rsidR="00916C06" w:rsidRDefault="00916C06" w:rsidP="005B62B3">
      <w:pPr>
        <w:pStyle w:val="Subparagraph1"/>
      </w:pPr>
      <w:r>
        <w:t>Entering water temperature, design and actual.</w:t>
      </w:r>
    </w:p>
    <w:p w:rsidR="00916C06" w:rsidRDefault="00916C06" w:rsidP="005B62B3">
      <w:pPr>
        <w:pStyle w:val="Subparagraph1"/>
      </w:pPr>
      <w:r>
        <w:t>Leaving water temperature, design and actual.</w:t>
      </w:r>
    </w:p>
    <w:p w:rsidR="00916C06" w:rsidRDefault="00916C06" w:rsidP="005B62B3">
      <w:pPr>
        <w:pStyle w:val="Subparagraph1"/>
      </w:pPr>
      <w:r>
        <w:t>Entering air temperature, design and actual.</w:t>
      </w:r>
    </w:p>
    <w:p w:rsidR="00916C06" w:rsidRDefault="00916C06" w:rsidP="005B62B3">
      <w:pPr>
        <w:pStyle w:val="Subparagraph1"/>
      </w:pPr>
      <w:r>
        <w:t>Leaving air temperature, design and actual.</w:t>
      </w:r>
    </w:p>
    <w:p w:rsidR="00916C06" w:rsidRDefault="00916C06" w:rsidP="005B62B3">
      <w:pPr>
        <w:pStyle w:val="Subparagraph1"/>
      </w:pPr>
      <w:r>
        <w:t>Air pressure drop, design and actual.</w:t>
      </w:r>
    </w:p>
    <w:p w:rsidR="00916C06" w:rsidRDefault="00916C06" w:rsidP="005B62B3">
      <w:pPr>
        <w:pStyle w:val="Subparagrapha"/>
      </w:pPr>
      <w:r>
        <w:t>Electric Duct Heater:</w:t>
      </w:r>
    </w:p>
    <w:p w:rsidR="00916C06" w:rsidRDefault="00916C06" w:rsidP="005B62B3">
      <w:pPr>
        <w:pStyle w:val="Subparagraph1"/>
      </w:pPr>
      <w:r>
        <w:t>Manufacturer.</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Model number.</w:t>
      </w:r>
    </w:p>
    <w:p w:rsidR="00916C06" w:rsidRDefault="00916C06" w:rsidP="005B62B3">
      <w:pPr>
        <w:pStyle w:val="Subparagraph1"/>
      </w:pPr>
      <w:r>
        <w:t>Design kW.</w:t>
      </w:r>
    </w:p>
    <w:p w:rsidR="00916C06" w:rsidRDefault="00916C06" w:rsidP="005B62B3">
      <w:pPr>
        <w:pStyle w:val="Subparagraph1"/>
      </w:pPr>
      <w:r>
        <w:t>Number of stages.</w:t>
      </w:r>
    </w:p>
    <w:p w:rsidR="00916C06" w:rsidRDefault="00916C06" w:rsidP="005B62B3">
      <w:pPr>
        <w:pStyle w:val="Subparagraph1"/>
      </w:pPr>
      <w:r>
        <w:t>Phase, voltage, amperage.</w:t>
      </w:r>
    </w:p>
    <w:p w:rsidR="00916C06" w:rsidRDefault="00916C06" w:rsidP="005B62B3">
      <w:pPr>
        <w:pStyle w:val="Subparagraph1"/>
      </w:pPr>
      <w:r>
        <w:t>Test voltage (each phase).</w:t>
      </w:r>
    </w:p>
    <w:p w:rsidR="00916C06" w:rsidRDefault="00916C06" w:rsidP="005B62B3">
      <w:pPr>
        <w:pStyle w:val="Subparagraph1"/>
      </w:pPr>
      <w:r>
        <w:t>Test amperage (each phase).</w:t>
      </w:r>
    </w:p>
    <w:p w:rsidR="00916C06" w:rsidRDefault="00916C06" w:rsidP="005B62B3">
      <w:pPr>
        <w:pStyle w:val="Subparagraph1"/>
      </w:pPr>
      <w:r>
        <w:t>Air flow, specified and actual.</w:t>
      </w:r>
    </w:p>
    <w:p w:rsidR="00916C06" w:rsidRDefault="00916C06" w:rsidP="005B62B3">
      <w:pPr>
        <w:pStyle w:val="Subparagraph1"/>
      </w:pPr>
      <w:r>
        <w:t>Temperature rise, specified and actual.</w:t>
      </w:r>
    </w:p>
    <w:p w:rsidR="00916C06" w:rsidRDefault="00916C06" w:rsidP="005B62B3">
      <w:pPr>
        <w:pStyle w:val="Subparagrapha"/>
      </w:pPr>
      <w:r>
        <w:lastRenderedPageBreak/>
        <w:t>Induction Unit Data:</w:t>
      </w:r>
    </w:p>
    <w:p w:rsidR="00916C06" w:rsidRDefault="00916C06" w:rsidP="005B62B3">
      <w:pPr>
        <w:pStyle w:val="Subparagraph1"/>
      </w:pPr>
      <w:r>
        <w:t>Manufacturer.</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Model number.</w:t>
      </w:r>
    </w:p>
    <w:p w:rsidR="00916C06" w:rsidRDefault="00916C06" w:rsidP="005B62B3">
      <w:pPr>
        <w:pStyle w:val="Subparagraph1"/>
      </w:pPr>
      <w:r>
        <w:t>Size.</w:t>
      </w:r>
    </w:p>
    <w:p w:rsidR="00916C06" w:rsidRDefault="00916C06" w:rsidP="005B62B3">
      <w:pPr>
        <w:pStyle w:val="Subparagraph1"/>
      </w:pPr>
      <w:r>
        <w:t>Design air flow.</w:t>
      </w:r>
    </w:p>
    <w:p w:rsidR="00916C06" w:rsidRDefault="00916C06" w:rsidP="005B62B3">
      <w:pPr>
        <w:pStyle w:val="Subparagraph1"/>
      </w:pPr>
      <w:r>
        <w:t>Design nozzle pressure drop.</w:t>
      </w:r>
    </w:p>
    <w:p w:rsidR="00916C06" w:rsidRDefault="00916C06" w:rsidP="005B62B3">
      <w:pPr>
        <w:pStyle w:val="Subparagraph1"/>
      </w:pPr>
      <w:r>
        <w:t>Final nozzle pressure drop.</w:t>
      </w:r>
    </w:p>
    <w:p w:rsidR="00916C06" w:rsidRDefault="00916C06" w:rsidP="005B62B3">
      <w:pPr>
        <w:pStyle w:val="Subparagraph1"/>
      </w:pPr>
      <w:r>
        <w:t>Final air flow.</w:t>
      </w:r>
    </w:p>
    <w:p w:rsidR="00916C06" w:rsidRDefault="00916C06" w:rsidP="005B62B3">
      <w:pPr>
        <w:pStyle w:val="Subparagrapha"/>
      </w:pPr>
      <w:r>
        <w:t>Air Moving Equipment:</w:t>
      </w:r>
    </w:p>
    <w:p w:rsidR="00916C06" w:rsidRDefault="00916C06" w:rsidP="005B62B3">
      <w:pPr>
        <w:pStyle w:val="Subparagraph1"/>
      </w:pPr>
      <w:r>
        <w:t>Location.</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Arrangement/class/discharge.</w:t>
      </w:r>
    </w:p>
    <w:p w:rsidR="00916C06" w:rsidRDefault="00916C06" w:rsidP="005B62B3">
      <w:pPr>
        <w:pStyle w:val="Subparagraph1"/>
      </w:pPr>
      <w:r>
        <w:t>Air flow, specified and actual.</w:t>
      </w:r>
    </w:p>
    <w:p w:rsidR="00916C06" w:rsidRDefault="00916C06" w:rsidP="005B62B3">
      <w:pPr>
        <w:pStyle w:val="Subparagraph1"/>
      </w:pPr>
      <w:r>
        <w:t>Return air flow, specified and actual.</w:t>
      </w:r>
    </w:p>
    <w:p w:rsidR="00916C06" w:rsidRDefault="00916C06" w:rsidP="005B62B3">
      <w:pPr>
        <w:pStyle w:val="Subparagraph1"/>
      </w:pPr>
      <w:r>
        <w:t>Outside air flow, specified and actual.</w:t>
      </w:r>
    </w:p>
    <w:p w:rsidR="00916C06" w:rsidRDefault="00916C06" w:rsidP="005B62B3">
      <w:pPr>
        <w:pStyle w:val="Subparagraph1"/>
      </w:pPr>
      <w:r>
        <w:t>Total static pressure (total external), specified and actual.</w:t>
      </w:r>
    </w:p>
    <w:p w:rsidR="00916C06" w:rsidRDefault="00916C06" w:rsidP="005B62B3">
      <w:pPr>
        <w:pStyle w:val="Subparagraph1"/>
      </w:pPr>
      <w:r>
        <w:t>Inlet pressure.</w:t>
      </w:r>
    </w:p>
    <w:p w:rsidR="00916C06" w:rsidRDefault="00916C06" w:rsidP="005B62B3">
      <w:pPr>
        <w:pStyle w:val="Subparagraph1"/>
      </w:pPr>
      <w:r>
        <w:t>Discharge pressure.</w:t>
      </w:r>
    </w:p>
    <w:p w:rsidR="00916C06" w:rsidRDefault="00916C06" w:rsidP="005B62B3">
      <w:pPr>
        <w:pStyle w:val="Subparagraph1"/>
      </w:pPr>
      <w:r>
        <w:t>Sheave make/size/bore.</w:t>
      </w:r>
    </w:p>
    <w:p w:rsidR="00916C06" w:rsidRDefault="00916C06" w:rsidP="005B62B3">
      <w:pPr>
        <w:pStyle w:val="Subparagraph1"/>
      </w:pPr>
      <w:r>
        <w:t>Number of belts/make/size.</w:t>
      </w:r>
    </w:p>
    <w:p w:rsidR="00916C06" w:rsidRDefault="00916C06" w:rsidP="005B62B3">
      <w:pPr>
        <w:pStyle w:val="Subparagraph1"/>
      </w:pPr>
      <w:r>
        <w:t>Fan rpm.</w:t>
      </w:r>
    </w:p>
    <w:p w:rsidR="00916C06" w:rsidRDefault="00916C06" w:rsidP="005B62B3">
      <w:pPr>
        <w:pStyle w:val="Subparagrapha"/>
      </w:pPr>
      <w:r>
        <w:t>Return Air/Outside Air Data:</w:t>
      </w:r>
    </w:p>
    <w:p w:rsidR="00916C06" w:rsidRDefault="00916C06" w:rsidP="005B62B3">
      <w:pPr>
        <w:pStyle w:val="Subparagraph1"/>
      </w:pPr>
      <w:r>
        <w:t>Identification/location.</w:t>
      </w:r>
    </w:p>
    <w:p w:rsidR="00916C06" w:rsidRDefault="00916C06" w:rsidP="005B62B3">
      <w:pPr>
        <w:pStyle w:val="Subparagraph1"/>
      </w:pPr>
      <w:r>
        <w:t>Design air flow.</w:t>
      </w:r>
    </w:p>
    <w:p w:rsidR="00916C06" w:rsidRDefault="00916C06" w:rsidP="005B62B3">
      <w:pPr>
        <w:pStyle w:val="Subparagraph1"/>
      </w:pPr>
      <w:r>
        <w:t>Actual air flow.</w:t>
      </w:r>
    </w:p>
    <w:p w:rsidR="00916C06" w:rsidRDefault="00916C06" w:rsidP="005B62B3">
      <w:pPr>
        <w:pStyle w:val="Subparagraph1"/>
      </w:pPr>
      <w:proofErr w:type="gramStart"/>
      <w:r>
        <w:t>Design return</w:t>
      </w:r>
      <w:proofErr w:type="gramEnd"/>
      <w:r>
        <w:t xml:space="preserve"> air flow.</w:t>
      </w:r>
    </w:p>
    <w:p w:rsidR="00916C06" w:rsidRDefault="00916C06" w:rsidP="005B62B3">
      <w:pPr>
        <w:pStyle w:val="Subparagraph1"/>
      </w:pPr>
      <w:r>
        <w:t>Actual return air flow.</w:t>
      </w:r>
    </w:p>
    <w:p w:rsidR="00916C06" w:rsidRDefault="00916C06" w:rsidP="005B62B3">
      <w:pPr>
        <w:pStyle w:val="Subparagraph1"/>
      </w:pPr>
      <w:r>
        <w:t>Design outside air flow.</w:t>
      </w:r>
    </w:p>
    <w:p w:rsidR="00916C06" w:rsidRDefault="00916C06" w:rsidP="005B62B3">
      <w:pPr>
        <w:pStyle w:val="Subparagraph1"/>
      </w:pPr>
      <w:r>
        <w:t>Actual outside air flow.</w:t>
      </w:r>
    </w:p>
    <w:p w:rsidR="00916C06" w:rsidRDefault="00916C06" w:rsidP="005B62B3">
      <w:pPr>
        <w:pStyle w:val="Subparagraph1"/>
      </w:pPr>
      <w:r>
        <w:t>Return air temperature.</w:t>
      </w:r>
    </w:p>
    <w:p w:rsidR="00916C06" w:rsidRDefault="00916C06" w:rsidP="005B62B3">
      <w:pPr>
        <w:pStyle w:val="Subparagraph1"/>
      </w:pPr>
      <w:r>
        <w:t>Outside air temperature.</w:t>
      </w:r>
    </w:p>
    <w:p w:rsidR="00916C06" w:rsidRDefault="00916C06" w:rsidP="005B62B3">
      <w:pPr>
        <w:pStyle w:val="Subparagraph1"/>
      </w:pPr>
      <w:r>
        <w:t>Required mixed air temperature.</w:t>
      </w:r>
    </w:p>
    <w:p w:rsidR="00916C06" w:rsidRDefault="00916C06" w:rsidP="005B62B3">
      <w:pPr>
        <w:pStyle w:val="Subparagraph1"/>
      </w:pPr>
      <w:r>
        <w:t>Actual mixed air temperature.</w:t>
      </w:r>
    </w:p>
    <w:p w:rsidR="00916C06" w:rsidRDefault="00916C06" w:rsidP="005B62B3">
      <w:pPr>
        <w:pStyle w:val="Subparagraph1"/>
      </w:pPr>
      <w:r>
        <w:t>Design outside/return air ratio.</w:t>
      </w:r>
    </w:p>
    <w:p w:rsidR="00916C06" w:rsidRDefault="00916C06" w:rsidP="005B62B3">
      <w:pPr>
        <w:pStyle w:val="Subparagraph1"/>
      </w:pPr>
      <w:r>
        <w:t>Actual outside/return air ratio.</w:t>
      </w:r>
    </w:p>
    <w:p w:rsidR="00916C06" w:rsidRDefault="00916C06" w:rsidP="005B62B3">
      <w:pPr>
        <w:pStyle w:val="Subparagrapha"/>
      </w:pPr>
      <w:r>
        <w:t>Exhaust Fan Data:</w:t>
      </w:r>
    </w:p>
    <w:p w:rsidR="00916C06" w:rsidRDefault="00916C06" w:rsidP="005B62B3">
      <w:pPr>
        <w:pStyle w:val="Subparagraph1"/>
      </w:pPr>
      <w:r>
        <w:t>Location.</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Air flow, specified and actual.</w:t>
      </w:r>
    </w:p>
    <w:p w:rsidR="00916C06" w:rsidRDefault="00916C06" w:rsidP="005B62B3">
      <w:pPr>
        <w:pStyle w:val="Subparagraph1"/>
      </w:pPr>
      <w:r>
        <w:t>Total static pressure (total external), specified and actual.</w:t>
      </w:r>
    </w:p>
    <w:p w:rsidR="00916C06" w:rsidRDefault="00916C06" w:rsidP="005B62B3">
      <w:pPr>
        <w:pStyle w:val="Subparagraph1"/>
      </w:pPr>
      <w:r>
        <w:t>Inlet pressure.</w:t>
      </w:r>
    </w:p>
    <w:p w:rsidR="00916C06" w:rsidRDefault="00916C06" w:rsidP="005B62B3">
      <w:pPr>
        <w:pStyle w:val="Subparagraph1"/>
      </w:pPr>
      <w:r>
        <w:t>Discharge pressure.</w:t>
      </w:r>
    </w:p>
    <w:p w:rsidR="00916C06" w:rsidRDefault="00916C06" w:rsidP="005B62B3">
      <w:pPr>
        <w:pStyle w:val="Subparagraph1"/>
      </w:pPr>
      <w:r>
        <w:lastRenderedPageBreak/>
        <w:t>Sheave make/size/bore.</w:t>
      </w:r>
    </w:p>
    <w:p w:rsidR="00916C06" w:rsidRDefault="00916C06" w:rsidP="005B62B3">
      <w:pPr>
        <w:pStyle w:val="Subparagraph1"/>
      </w:pPr>
      <w:r>
        <w:t>Number of belts/make/size.</w:t>
      </w:r>
    </w:p>
    <w:p w:rsidR="00916C06" w:rsidRDefault="00916C06" w:rsidP="005B62B3">
      <w:pPr>
        <w:pStyle w:val="Subparagraph1"/>
      </w:pPr>
      <w:r>
        <w:t>Fan rpm.</w:t>
      </w:r>
    </w:p>
    <w:p w:rsidR="00916C06" w:rsidRDefault="00916C06" w:rsidP="005B62B3">
      <w:pPr>
        <w:pStyle w:val="Subparagrapha"/>
      </w:pPr>
      <w:r>
        <w:t>Duct Traverse:</w:t>
      </w:r>
    </w:p>
    <w:p w:rsidR="00916C06" w:rsidRDefault="00916C06" w:rsidP="005B62B3">
      <w:pPr>
        <w:pStyle w:val="Subparagraph1"/>
      </w:pPr>
      <w:r>
        <w:t>System zone/branch.</w:t>
      </w:r>
    </w:p>
    <w:p w:rsidR="00916C06" w:rsidRDefault="00916C06" w:rsidP="005B62B3">
      <w:pPr>
        <w:pStyle w:val="Subparagraph1"/>
      </w:pPr>
      <w:r>
        <w:t>Duct size.</w:t>
      </w:r>
    </w:p>
    <w:p w:rsidR="00916C06" w:rsidRDefault="00916C06" w:rsidP="005B62B3">
      <w:pPr>
        <w:pStyle w:val="Subparagraph1"/>
      </w:pPr>
      <w:r>
        <w:t>Area.</w:t>
      </w:r>
    </w:p>
    <w:p w:rsidR="00916C06" w:rsidRDefault="00916C06" w:rsidP="005B62B3">
      <w:pPr>
        <w:pStyle w:val="Subparagraph1"/>
      </w:pPr>
      <w:r>
        <w:t>Design velocity.</w:t>
      </w:r>
    </w:p>
    <w:p w:rsidR="00916C06" w:rsidRDefault="00916C06" w:rsidP="005B62B3">
      <w:pPr>
        <w:pStyle w:val="Subparagraph1"/>
      </w:pPr>
      <w:r>
        <w:t>Design air flow.</w:t>
      </w:r>
    </w:p>
    <w:p w:rsidR="00916C06" w:rsidRDefault="00916C06" w:rsidP="005B62B3">
      <w:pPr>
        <w:pStyle w:val="Subparagraph1"/>
      </w:pPr>
      <w:r>
        <w:t>Test velocity.</w:t>
      </w:r>
    </w:p>
    <w:p w:rsidR="00916C06" w:rsidRDefault="00916C06" w:rsidP="005B62B3">
      <w:pPr>
        <w:pStyle w:val="Subparagraph1"/>
      </w:pPr>
      <w:r>
        <w:t>Test air flow.</w:t>
      </w:r>
    </w:p>
    <w:p w:rsidR="00916C06" w:rsidRDefault="00916C06" w:rsidP="005B62B3">
      <w:pPr>
        <w:pStyle w:val="Subparagraph1"/>
      </w:pPr>
      <w:r>
        <w:t>Duct static pressure.</w:t>
      </w:r>
    </w:p>
    <w:p w:rsidR="00916C06" w:rsidRDefault="00916C06" w:rsidP="005B62B3">
      <w:pPr>
        <w:pStyle w:val="Subparagraph1"/>
      </w:pPr>
      <w:r>
        <w:t>Air temperature.</w:t>
      </w:r>
    </w:p>
    <w:p w:rsidR="00916C06" w:rsidRDefault="00916C06" w:rsidP="005B62B3">
      <w:pPr>
        <w:pStyle w:val="Subparagraph1"/>
      </w:pPr>
      <w:r>
        <w:t>Air correction factor.</w:t>
      </w:r>
    </w:p>
    <w:p w:rsidR="00916C06" w:rsidRDefault="00916C06" w:rsidP="005B62B3">
      <w:pPr>
        <w:pStyle w:val="Subparagrapha"/>
      </w:pPr>
      <w:r>
        <w:t>Air Monitoring Station Data:</w:t>
      </w:r>
    </w:p>
    <w:p w:rsidR="00916C06" w:rsidRDefault="00916C06" w:rsidP="005B62B3">
      <w:pPr>
        <w:pStyle w:val="Subparagraph1"/>
      </w:pPr>
      <w:r>
        <w:t>Identification/location.</w:t>
      </w:r>
    </w:p>
    <w:p w:rsidR="00916C06" w:rsidRDefault="00916C06" w:rsidP="005B62B3">
      <w:pPr>
        <w:pStyle w:val="Subparagraph1"/>
      </w:pPr>
      <w:r>
        <w:t>System.</w:t>
      </w:r>
    </w:p>
    <w:p w:rsidR="00916C06" w:rsidRDefault="00916C06" w:rsidP="005B62B3">
      <w:pPr>
        <w:pStyle w:val="Subparagraph1"/>
      </w:pPr>
      <w:r>
        <w:t>Size.</w:t>
      </w:r>
    </w:p>
    <w:p w:rsidR="00916C06" w:rsidRDefault="00916C06" w:rsidP="005B62B3">
      <w:pPr>
        <w:pStyle w:val="Subparagraph1"/>
      </w:pPr>
      <w:r>
        <w:t>Area.</w:t>
      </w:r>
    </w:p>
    <w:p w:rsidR="00916C06" w:rsidRDefault="00916C06" w:rsidP="005B62B3">
      <w:pPr>
        <w:pStyle w:val="Subparagraph1"/>
      </w:pPr>
      <w:r>
        <w:t>Design velocity.</w:t>
      </w:r>
    </w:p>
    <w:p w:rsidR="00916C06" w:rsidRDefault="00916C06" w:rsidP="005B62B3">
      <w:pPr>
        <w:pStyle w:val="Subparagraph1"/>
      </w:pPr>
      <w:r>
        <w:t>Design air flow.</w:t>
      </w:r>
    </w:p>
    <w:p w:rsidR="00916C06" w:rsidRDefault="00916C06" w:rsidP="005B62B3">
      <w:pPr>
        <w:pStyle w:val="Subparagraph1"/>
      </w:pPr>
      <w:r>
        <w:t>Test velocity.</w:t>
      </w:r>
    </w:p>
    <w:p w:rsidR="00916C06" w:rsidRDefault="00916C06" w:rsidP="005B62B3">
      <w:pPr>
        <w:pStyle w:val="Subparagraph1"/>
      </w:pPr>
      <w:r>
        <w:t>Test air flow.</w:t>
      </w:r>
    </w:p>
    <w:p w:rsidR="00916C06" w:rsidRDefault="00916C06" w:rsidP="005B62B3">
      <w:pPr>
        <w:pStyle w:val="Subparagrapha"/>
      </w:pPr>
      <w:r>
        <w:t>Flow Measuring Station:</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Size.</w:t>
      </w:r>
    </w:p>
    <w:p w:rsidR="00916C06" w:rsidRDefault="00916C06" w:rsidP="005B62B3">
      <w:pPr>
        <w:pStyle w:val="Subparagraph1"/>
      </w:pPr>
      <w:r>
        <w:t>Manufacturer.</w:t>
      </w:r>
    </w:p>
    <w:p w:rsidR="00916C06" w:rsidRDefault="00916C06" w:rsidP="005B62B3">
      <w:pPr>
        <w:pStyle w:val="Subparagraph1"/>
      </w:pPr>
      <w:r>
        <w:t>Model number.</w:t>
      </w:r>
    </w:p>
    <w:p w:rsidR="00916C06" w:rsidRDefault="00916C06" w:rsidP="005B62B3">
      <w:pPr>
        <w:pStyle w:val="Subparagraph1"/>
      </w:pPr>
      <w:r>
        <w:t>Serial number.</w:t>
      </w:r>
    </w:p>
    <w:p w:rsidR="00916C06" w:rsidRDefault="00916C06" w:rsidP="005B62B3">
      <w:pPr>
        <w:pStyle w:val="Subparagraph1"/>
      </w:pPr>
      <w:r>
        <w:t>Design flow rate.</w:t>
      </w:r>
    </w:p>
    <w:p w:rsidR="00916C06" w:rsidRDefault="00916C06" w:rsidP="005B62B3">
      <w:pPr>
        <w:pStyle w:val="Subparagraph1"/>
      </w:pPr>
      <w:r>
        <w:t>Design pressure drop.</w:t>
      </w:r>
    </w:p>
    <w:p w:rsidR="00916C06" w:rsidRDefault="00916C06" w:rsidP="005B62B3">
      <w:pPr>
        <w:pStyle w:val="Subparagraph1"/>
      </w:pPr>
      <w:r>
        <w:t>Actual/final pressure drop.</w:t>
      </w:r>
    </w:p>
    <w:p w:rsidR="00916C06" w:rsidRDefault="00916C06" w:rsidP="005B62B3">
      <w:pPr>
        <w:pStyle w:val="Subparagraph1"/>
      </w:pPr>
      <w:r>
        <w:t>Actual/final flow rate.</w:t>
      </w:r>
    </w:p>
    <w:p w:rsidR="00916C06" w:rsidRDefault="00916C06" w:rsidP="005B62B3">
      <w:pPr>
        <w:pStyle w:val="Subparagraph1"/>
      </w:pPr>
      <w:r>
        <w:t>Station-calibrated setting.</w:t>
      </w:r>
    </w:p>
    <w:p w:rsidR="00916C06" w:rsidRDefault="00916C06" w:rsidP="005B62B3">
      <w:pPr>
        <w:pStyle w:val="Subparagrapha"/>
      </w:pPr>
      <w:r>
        <w:t>Terminal Unit Data:</w:t>
      </w:r>
    </w:p>
    <w:p w:rsidR="00916C06" w:rsidRDefault="00916C06" w:rsidP="005B62B3">
      <w:pPr>
        <w:pStyle w:val="Subparagraph1"/>
      </w:pPr>
      <w:r>
        <w:t>Manufacturer.</w:t>
      </w:r>
    </w:p>
    <w:p w:rsidR="00916C06" w:rsidRDefault="00916C06" w:rsidP="005B62B3">
      <w:pPr>
        <w:pStyle w:val="Subparagraph1"/>
      </w:pPr>
      <w:r>
        <w:t>Type, constant, variable, single, dual duct.</w:t>
      </w:r>
    </w:p>
    <w:p w:rsidR="00916C06" w:rsidRDefault="00916C06" w:rsidP="005B62B3">
      <w:pPr>
        <w:pStyle w:val="Subparagraph1"/>
      </w:pPr>
      <w:r>
        <w:t>Identification/number.</w:t>
      </w:r>
    </w:p>
    <w:p w:rsidR="00916C06" w:rsidRDefault="00916C06" w:rsidP="005B62B3">
      <w:pPr>
        <w:pStyle w:val="Subparagraph1"/>
      </w:pPr>
      <w:r>
        <w:t>Location.</w:t>
      </w:r>
    </w:p>
    <w:p w:rsidR="00916C06" w:rsidRDefault="00916C06" w:rsidP="005B62B3">
      <w:pPr>
        <w:pStyle w:val="Subparagraph1"/>
      </w:pPr>
      <w:r>
        <w:t>Model number.</w:t>
      </w:r>
    </w:p>
    <w:p w:rsidR="00916C06" w:rsidRDefault="00916C06" w:rsidP="005B62B3">
      <w:pPr>
        <w:pStyle w:val="Subparagraph1"/>
      </w:pPr>
      <w:r>
        <w:t>Size.</w:t>
      </w:r>
    </w:p>
    <w:p w:rsidR="00916C06" w:rsidRDefault="00916C06" w:rsidP="005B62B3">
      <w:pPr>
        <w:pStyle w:val="Subparagraph1"/>
      </w:pPr>
      <w:r>
        <w:t>Minimum static pressure.</w:t>
      </w:r>
    </w:p>
    <w:p w:rsidR="00916C06" w:rsidRDefault="00916C06" w:rsidP="005B62B3">
      <w:pPr>
        <w:pStyle w:val="Subparagraph1"/>
      </w:pPr>
      <w:r>
        <w:t>Minimum design air flow.</w:t>
      </w:r>
    </w:p>
    <w:p w:rsidR="00916C06" w:rsidRDefault="00916C06" w:rsidP="005B62B3">
      <w:pPr>
        <w:pStyle w:val="Subparagraph1"/>
      </w:pPr>
      <w:r>
        <w:t>Maximum design air flow.</w:t>
      </w:r>
    </w:p>
    <w:p w:rsidR="00916C06" w:rsidRDefault="00916C06" w:rsidP="005B62B3">
      <w:pPr>
        <w:pStyle w:val="Subparagraph1"/>
      </w:pPr>
      <w:r>
        <w:t>Maximum actual air flow.</w:t>
      </w:r>
    </w:p>
    <w:p w:rsidR="00916C06" w:rsidRDefault="00916C06" w:rsidP="005B62B3">
      <w:pPr>
        <w:pStyle w:val="Subparagraph1"/>
      </w:pPr>
      <w:r>
        <w:t>Inlet static pressure.</w:t>
      </w:r>
    </w:p>
    <w:p w:rsidR="00916C06" w:rsidRDefault="00916C06" w:rsidP="005B62B3">
      <w:pPr>
        <w:pStyle w:val="Subparagrapha"/>
      </w:pPr>
      <w:r>
        <w:t>Air Distribution Test Sheet:</w:t>
      </w:r>
    </w:p>
    <w:p w:rsidR="00916C06" w:rsidRDefault="00916C06" w:rsidP="005B62B3">
      <w:pPr>
        <w:pStyle w:val="Subparagraph1"/>
      </w:pPr>
      <w:r>
        <w:lastRenderedPageBreak/>
        <w:t>Air terminal number.</w:t>
      </w:r>
    </w:p>
    <w:p w:rsidR="00916C06" w:rsidRDefault="00916C06" w:rsidP="005B62B3">
      <w:pPr>
        <w:pStyle w:val="Subparagraph1"/>
      </w:pPr>
      <w:r>
        <w:t>Room number/location.</w:t>
      </w:r>
    </w:p>
    <w:p w:rsidR="00916C06" w:rsidRDefault="00916C06" w:rsidP="005B62B3">
      <w:pPr>
        <w:pStyle w:val="Subparagraph1"/>
      </w:pPr>
      <w:r>
        <w:t>Terminal type.</w:t>
      </w:r>
    </w:p>
    <w:p w:rsidR="00916C06" w:rsidRDefault="00916C06" w:rsidP="005B62B3">
      <w:pPr>
        <w:pStyle w:val="Subparagraph1"/>
      </w:pPr>
      <w:r>
        <w:t>Terminal size.</w:t>
      </w:r>
    </w:p>
    <w:p w:rsidR="00916C06" w:rsidRDefault="00916C06" w:rsidP="005B62B3">
      <w:pPr>
        <w:pStyle w:val="Subparagraph1"/>
      </w:pPr>
      <w:r>
        <w:t>Area factor.</w:t>
      </w:r>
    </w:p>
    <w:p w:rsidR="00916C06" w:rsidRDefault="00916C06" w:rsidP="005B62B3">
      <w:pPr>
        <w:pStyle w:val="Subparagraph1"/>
      </w:pPr>
      <w:r>
        <w:t>Design velocity.</w:t>
      </w:r>
    </w:p>
    <w:p w:rsidR="00916C06" w:rsidRDefault="00916C06" w:rsidP="005B62B3">
      <w:pPr>
        <w:pStyle w:val="Subparagraph1"/>
      </w:pPr>
      <w:r>
        <w:t>Design air flow.</w:t>
      </w:r>
    </w:p>
    <w:p w:rsidR="00916C06" w:rsidRDefault="00916C06" w:rsidP="005B62B3">
      <w:pPr>
        <w:pStyle w:val="Subparagraph1"/>
      </w:pPr>
      <w:r>
        <w:t>Test (final) velocity.</w:t>
      </w:r>
    </w:p>
    <w:p w:rsidR="00916C06" w:rsidRDefault="00916C06" w:rsidP="005B62B3">
      <w:pPr>
        <w:pStyle w:val="Subparagraph1"/>
      </w:pPr>
      <w:r>
        <w:t>Test (final) air flow.</w:t>
      </w:r>
    </w:p>
    <w:p w:rsidR="00916C06" w:rsidRDefault="00916C06" w:rsidP="005B62B3">
      <w:pPr>
        <w:pStyle w:val="Subparagraph1"/>
      </w:pPr>
      <w:r>
        <w:t>Percent of design air flow.</w:t>
      </w:r>
    </w:p>
    <w:p w:rsidR="00916C06" w:rsidRDefault="00916C06" w:rsidP="005B62B3">
      <w:pPr>
        <w:pStyle w:val="Subparagrapha"/>
      </w:pPr>
      <w:r>
        <w:t>Sound Level Report:</w:t>
      </w:r>
    </w:p>
    <w:p w:rsidR="00916C06" w:rsidRDefault="00916C06" w:rsidP="005B62B3">
      <w:pPr>
        <w:pStyle w:val="Subparagraph1"/>
      </w:pPr>
      <w:r>
        <w:t>Location.</w:t>
      </w:r>
    </w:p>
    <w:p w:rsidR="00916C06" w:rsidRDefault="00916C06" w:rsidP="005B62B3">
      <w:pPr>
        <w:pStyle w:val="Subparagraph1"/>
      </w:pPr>
      <w:r>
        <w:t xml:space="preserve">Octave bands </w:t>
      </w:r>
      <w:r>
        <w:noBreakHyphen/>
        <w:t xml:space="preserve"> equipment off.</w:t>
      </w:r>
    </w:p>
    <w:p w:rsidR="00916C06" w:rsidRDefault="00916C06" w:rsidP="005B62B3">
      <w:pPr>
        <w:pStyle w:val="Subparagraph1"/>
      </w:pPr>
      <w:r>
        <w:t xml:space="preserve">Octave bands </w:t>
      </w:r>
      <w:r>
        <w:noBreakHyphen/>
        <w:t xml:space="preserve"> equipment on.</w:t>
      </w:r>
    </w:p>
    <w:p w:rsidR="00916C06" w:rsidRDefault="00916C06" w:rsidP="005B62B3">
      <w:pPr>
        <w:pStyle w:val="Subparagrapha"/>
      </w:pPr>
      <w:r>
        <w:t>Vibration Test:</w:t>
      </w:r>
    </w:p>
    <w:p w:rsidR="00916C06" w:rsidRDefault="00916C06" w:rsidP="005B62B3">
      <w:pPr>
        <w:pStyle w:val="Subparagraph1"/>
      </w:pPr>
      <w:r>
        <w:t>Location of Points:</w:t>
      </w:r>
    </w:p>
    <w:p w:rsidR="00916C06" w:rsidRDefault="00916C06" w:rsidP="005B62B3">
      <w:pPr>
        <w:pStyle w:val="Subparagrapha0"/>
      </w:pPr>
      <w:r>
        <w:t>Fan bearing, drive end.</w:t>
      </w:r>
    </w:p>
    <w:p w:rsidR="00916C06" w:rsidRDefault="00916C06" w:rsidP="005B62B3">
      <w:pPr>
        <w:pStyle w:val="Subparagrapha0"/>
      </w:pPr>
      <w:r>
        <w:t>Fan bearing, opposite end.</w:t>
      </w:r>
    </w:p>
    <w:p w:rsidR="00916C06" w:rsidRDefault="00916C06" w:rsidP="005B62B3">
      <w:pPr>
        <w:pStyle w:val="Subparagrapha0"/>
      </w:pPr>
      <w:r>
        <w:t>Motor bearing, center (if applicable).</w:t>
      </w:r>
    </w:p>
    <w:p w:rsidR="00916C06" w:rsidRDefault="00916C06" w:rsidP="005B62B3">
      <w:pPr>
        <w:pStyle w:val="Subparagrapha0"/>
      </w:pPr>
      <w:r>
        <w:t>Motor bearing, drive end.</w:t>
      </w:r>
    </w:p>
    <w:p w:rsidR="00916C06" w:rsidRDefault="00916C06" w:rsidP="005B62B3">
      <w:pPr>
        <w:pStyle w:val="Subparagrapha0"/>
      </w:pPr>
      <w:r>
        <w:t>Motor bearing, opposite end.</w:t>
      </w:r>
    </w:p>
    <w:p w:rsidR="00916C06" w:rsidRDefault="00916C06" w:rsidP="005B62B3">
      <w:pPr>
        <w:pStyle w:val="Subparagrapha0"/>
      </w:pPr>
      <w:r>
        <w:t>Casing (bottom or top).</w:t>
      </w:r>
    </w:p>
    <w:p w:rsidR="00916C06" w:rsidRDefault="00916C06" w:rsidP="005B62B3">
      <w:pPr>
        <w:pStyle w:val="Subparagrapha0"/>
      </w:pPr>
      <w:r>
        <w:t>Casing (side).</w:t>
      </w:r>
    </w:p>
    <w:p w:rsidR="00916C06" w:rsidRDefault="00916C06" w:rsidP="005B62B3">
      <w:pPr>
        <w:pStyle w:val="Subparagrapha0"/>
      </w:pPr>
      <w:r>
        <w:t>Duct after flexible connection (discharge).</w:t>
      </w:r>
    </w:p>
    <w:p w:rsidR="00916C06" w:rsidRDefault="00916C06" w:rsidP="005B62B3">
      <w:pPr>
        <w:pStyle w:val="Subparagrapha0"/>
      </w:pPr>
      <w:r>
        <w:t>Duct after flexible connection (suction).</w:t>
      </w:r>
    </w:p>
    <w:p w:rsidR="00916C06" w:rsidRDefault="00916C06" w:rsidP="005B62B3">
      <w:pPr>
        <w:pStyle w:val="Subparagraph1"/>
      </w:pPr>
      <w:r>
        <w:t>Test Readings:</w:t>
      </w:r>
    </w:p>
    <w:p w:rsidR="00916C06" w:rsidRDefault="00916C06" w:rsidP="005B62B3">
      <w:pPr>
        <w:pStyle w:val="Subparagrapha0"/>
      </w:pPr>
      <w:r>
        <w:t>Horizontal, velocity and displacement.</w:t>
      </w:r>
    </w:p>
    <w:p w:rsidR="00916C06" w:rsidRDefault="00916C06" w:rsidP="005B62B3">
      <w:pPr>
        <w:pStyle w:val="Subparagrapha0"/>
      </w:pPr>
      <w:r>
        <w:t>Vertical, velocity and displacement.</w:t>
      </w:r>
    </w:p>
    <w:p w:rsidR="00916C06" w:rsidRDefault="00916C06" w:rsidP="005B62B3">
      <w:pPr>
        <w:pStyle w:val="Subparagrapha0"/>
      </w:pPr>
      <w:r>
        <w:t>Axial, velocity and displacement.</w:t>
      </w:r>
    </w:p>
    <w:p w:rsidR="00916C06" w:rsidRDefault="00916C06" w:rsidP="005B62B3">
      <w:pPr>
        <w:pStyle w:val="Subparagraph1"/>
      </w:pPr>
      <w:r>
        <w:t>Normally acceptable readings, velocity and acceleration.</w:t>
      </w:r>
    </w:p>
    <w:p w:rsidR="00916C06" w:rsidRDefault="00916C06" w:rsidP="005B62B3">
      <w:pPr>
        <w:pStyle w:val="Subparagraph1"/>
      </w:pPr>
      <w:r>
        <w:t>Unusual conditions at time of test.</w:t>
      </w:r>
    </w:p>
    <w:p w:rsidR="00916C06" w:rsidRDefault="00916C06" w:rsidP="005B62B3">
      <w:pPr>
        <w:pStyle w:val="Subparagraph1"/>
      </w:pPr>
      <w:r>
        <w:t>Vibration source (if non</w:t>
      </w:r>
      <w:r>
        <w:noBreakHyphen/>
        <w:t>complying).</w:t>
      </w:r>
    </w:p>
    <w:p w:rsidR="00B6370C" w:rsidRDefault="00B6370C" w:rsidP="00B6370C">
      <w:pPr>
        <w:pStyle w:val="CommentBox"/>
        <w:pBdr>
          <w:left w:val="double" w:sz="6" w:space="0" w:color="auto"/>
        </w:pBdr>
        <w:rPr>
          <w:rFonts w:ascii="Times New Roman" w:hAnsi="Times New Roman"/>
          <w:sz w:val="22"/>
        </w:rPr>
      </w:pPr>
      <w:r>
        <w:rPr>
          <w:rFonts w:ascii="Times New Roman" w:hAnsi="Times New Roman"/>
          <w:sz w:val="22"/>
        </w:rPr>
        <w:t xml:space="preserve">NTS:   Insert at (--1--) one of the following: “life safety”, “smoke excavation”, or “smoke control”, or delete if not required.  </w:t>
      </w:r>
    </w:p>
    <w:p w:rsidR="00916C06" w:rsidRPr="005B62B3" w:rsidRDefault="00916C06" w:rsidP="005B62B3">
      <w:pPr>
        <w:pStyle w:val="Paragraph"/>
      </w:pPr>
      <w:r w:rsidRPr="005B62B3">
        <w:t xml:space="preserve">Schedule and provide assistance in final adjustment and test of </w:t>
      </w:r>
      <w:r w:rsidR="00B6370C">
        <w:t>(--1--)</w:t>
      </w:r>
      <w:r w:rsidRPr="005B62B3">
        <w:t xml:space="preserve"> system with Fire Authority.</w:t>
      </w:r>
    </w:p>
    <w:p w:rsidR="00916C06" w:rsidRPr="005B62B3" w:rsidRDefault="00916C06" w:rsidP="005B62B3">
      <w:pPr>
        <w:pStyle w:val="CommentBox"/>
        <w:pBdr>
          <w:left w:val="double" w:sz="6" w:space="0" w:color="auto"/>
        </w:pBdr>
        <w:rPr>
          <w:rFonts w:ascii="Times New Roman" w:hAnsi="Times New Roman"/>
          <w:sz w:val="22"/>
        </w:rPr>
      </w:pPr>
      <w:r w:rsidRPr="005B62B3">
        <w:rPr>
          <w:rFonts w:ascii="Times New Roman" w:hAnsi="Times New Roman"/>
          <w:sz w:val="22"/>
        </w:rPr>
        <w:t xml:space="preserve">NTS: </w:t>
      </w:r>
      <w:r w:rsidR="005B62B3">
        <w:rPr>
          <w:rFonts w:ascii="Times New Roman" w:hAnsi="Times New Roman"/>
          <w:sz w:val="22"/>
        </w:rPr>
        <w:t xml:space="preserve"> D</w:t>
      </w:r>
      <w:r w:rsidR="005B62B3" w:rsidRPr="005B62B3">
        <w:rPr>
          <w:rFonts w:ascii="Times New Roman" w:hAnsi="Times New Roman"/>
          <w:sz w:val="22"/>
        </w:rPr>
        <w:t xml:space="preserve">elete </w:t>
      </w:r>
      <w:r w:rsidR="005B62B3">
        <w:rPr>
          <w:rFonts w:ascii="Times New Roman" w:hAnsi="Times New Roman"/>
          <w:sz w:val="22"/>
        </w:rPr>
        <w:t>S</w:t>
      </w:r>
      <w:r w:rsidR="005B62B3" w:rsidRPr="005B62B3">
        <w:rPr>
          <w:rFonts w:ascii="Times New Roman" w:hAnsi="Times New Roman"/>
          <w:sz w:val="22"/>
        </w:rPr>
        <w:t xml:space="preserve">ection 3.5 if input/output and software testing are not included in contract. </w:t>
      </w:r>
      <w:r w:rsidRPr="005B62B3">
        <w:rPr>
          <w:rFonts w:ascii="Times New Roman" w:hAnsi="Times New Roman"/>
          <w:sz w:val="22"/>
        </w:rPr>
        <w:t xml:space="preserve"> </w:t>
      </w:r>
    </w:p>
    <w:p w:rsidR="00075485" w:rsidRDefault="00075485" w:rsidP="00075485">
      <w:pPr>
        <w:pStyle w:val="ArticleHeading"/>
      </w:pPr>
      <w:r>
        <w:t>FIELD INPUT/OUTPUT AND SOFTWARE TESTING</w:t>
      </w:r>
    </w:p>
    <w:p w:rsidR="00075485" w:rsidRPr="00075485" w:rsidRDefault="00075485" w:rsidP="00075485">
      <w:pPr>
        <w:pStyle w:val="Paragraph"/>
      </w:pPr>
      <w:r w:rsidRPr="00075485">
        <w:t>General:</w:t>
      </w:r>
    </w:p>
    <w:p w:rsidR="00075485" w:rsidRDefault="00075485" w:rsidP="00BB7C89">
      <w:pPr>
        <w:pStyle w:val="Paragraph1"/>
      </w:pPr>
      <w:r>
        <w:t>Field testing is intended to check installation of the Process Control System PLC in addition to providing a diagnostic check of field equipment and wiring.</w:t>
      </w:r>
    </w:p>
    <w:p w:rsidR="00483C60" w:rsidRPr="00BB7C89" w:rsidRDefault="00BB7C89" w:rsidP="00BB7C89">
      <w:pPr>
        <w:pStyle w:val="CommentBox"/>
        <w:pBdr>
          <w:left w:val="double" w:sz="6" w:space="0" w:color="auto"/>
        </w:pBdr>
        <w:rPr>
          <w:rFonts w:ascii="Times New Roman" w:hAnsi="Times New Roman"/>
          <w:sz w:val="22"/>
        </w:rPr>
      </w:pPr>
      <w:r w:rsidRPr="00BB7C89">
        <w:rPr>
          <w:rFonts w:ascii="Times New Roman" w:hAnsi="Times New Roman"/>
          <w:sz w:val="22"/>
        </w:rPr>
        <w:lastRenderedPageBreak/>
        <w:t xml:space="preserve">NTS: </w:t>
      </w:r>
      <w:r>
        <w:rPr>
          <w:rFonts w:ascii="Times New Roman" w:hAnsi="Times New Roman"/>
          <w:sz w:val="22"/>
        </w:rPr>
        <w:t xml:space="preserve"> D</w:t>
      </w:r>
      <w:r w:rsidRPr="00BB7C89">
        <w:rPr>
          <w:rFonts w:ascii="Times New Roman" w:hAnsi="Times New Roman"/>
          <w:sz w:val="22"/>
        </w:rPr>
        <w:t xml:space="preserve">elete </w:t>
      </w:r>
      <w:r>
        <w:rPr>
          <w:rFonts w:ascii="Times New Roman" w:hAnsi="Times New Roman"/>
          <w:sz w:val="22"/>
        </w:rPr>
        <w:t>N</w:t>
      </w:r>
      <w:r w:rsidRPr="00BB7C89">
        <w:rPr>
          <w:rFonts w:ascii="Times New Roman" w:hAnsi="Times New Roman"/>
          <w:sz w:val="22"/>
        </w:rPr>
        <w:t xml:space="preserve">o. 2 if operator workstation is not included in the contract.  </w:t>
      </w:r>
    </w:p>
    <w:p w:rsidR="00BB7C89" w:rsidRDefault="00BB7C89" w:rsidP="00BB7C89">
      <w:pPr>
        <w:pStyle w:val="Paragraph1"/>
      </w:pPr>
      <w:r>
        <w:t>Field testing shall make use of operator workstation provided. Install PLC programming software onto operator workstation, and provide any configuration required to establish Ethernet communications with the Process Control System PLC.</w:t>
      </w:r>
    </w:p>
    <w:p w:rsidR="00BB7C89" w:rsidRDefault="00BB7C89" w:rsidP="00BB7C89">
      <w:pPr>
        <w:pStyle w:val="Paragraph1"/>
      </w:pPr>
      <w:r>
        <w:t>Testing shall begin after Process Control System PLC has been installed and all terminations are complete.</w:t>
      </w:r>
    </w:p>
    <w:p w:rsidR="00BB7C89" w:rsidRDefault="00BB7C89" w:rsidP="00BB7C89">
      <w:pPr>
        <w:pStyle w:val="Paragraph1"/>
      </w:pPr>
      <w:r>
        <w:t>Use PLC configuration utilized for In-Factory Testing.</w:t>
      </w:r>
    </w:p>
    <w:p w:rsidR="00BB7C89" w:rsidRDefault="00BB7C89" w:rsidP="00BB7C89">
      <w:pPr>
        <w:pStyle w:val="Paragraph1"/>
      </w:pPr>
      <w:r>
        <w:t>Test as follows:</w:t>
      </w:r>
    </w:p>
    <w:p w:rsidR="00BB7C89" w:rsidRDefault="00BB7C89" w:rsidP="00BB7C89">
      <w:pPr>
        <w:pStyle w:val="Subparagrapha"/>
      </w:pPr>
      <w:r>
        <w:t>Run hardware diagnostics.</w:t>
      </w:r>
    </w:p>
    <w:p w:rsidR="00BB7C89" w:rsidRDefault="00BB7C89" w:rsidP="00BB7C89">
      <w:pPr>
        <w:pStyle w:val="Subparagrapha"/>
      </w:pPr>
      <w:r>
        <w:t>Testing of all input and output (I/O) signals by activation or injection of signal at field device.</w:t>
      </w:r>
    </w:p>
    <w:p w:rsidR="00BB7C89" w:rsidRDefault="00BB7C89" w:rsidP="00BB7C89">
      <w:pPr>
        <w:pStyle w:val="Subparagraph1"/>
      </w:pPr>
      <w:r>
        <w:t>Digital input signals:</w:t>
      </w:r>
    </w:p>
    <w:p w:rsidR="00BB7C89" w:rsidRDefault="00BB7C89" w:rsidP="00BB7C89">
      <w:pPr>
        <w:pStyle w:val="Subparagrapha0"/>
      </w:pPr>
      <w:r>
        <w:t xml:space="preserve">For all equipment run signals, test by on/off operation of equipment.  If operation of equipment is deemed inadvisable by Owner or PLC Supplier due to potential process upset, inaccessibility of generating device, hazard to personnel or other factors, test by </w:t>
      </w:r>
      <w:proofErr w:type="spellStart"/>
      <w:r>
        <w:t>jumpering</w:t>
      </w:r>
      <w:proofErr w:type="spellEnd"/>
      <w:r>
        <w:t xml:space="preserve"> of motor starter auxiliary contact or other source of run signal.</w:t>
      </w:r>
    </w:p>
    <w:p w:rsidR="00BB7C89" w:rsidRDefault="00BB7C89" w:rsidP="00BB7C89">
      <w:pPr>
        <w:pStyle w:val="Subparagrapha0"/>
        <w:rPr>
          <w:rFonts w:ascii="Arial" w:hAnsi="Arial"/>
          <w:sz w:val="20"/>
          <w:szCs w:val="20"/>
        </w:rPr>
      </w:pPr>
      <w:r>
        <w:t xml:space="preserve">For all alarm or status signals, test by activation of device generating alarm.  If generation of alarm is deemed inadvisable by Owner or PLC Supplier due to potential process upset, inaccessibility of generating device, hazard to personnel or other factors, test by </w:t>
      </w:r>
      <w:proofErr w:type="spellStart"/>
      <w:r>
        <w:t>jumpering</w:t>
      </w:r>
      <w:proofErr w:type="spellEnd"/>
      <w:r>
        <w:t xml:space="preserve"> of alarm contact at nearest accessible location to generating device.</w:t>
      </w:r>
    </w:p>
    <w:p w:rsidR="00BB7C89" w:rsidRDefault="00BB7C89" w:rsidP="00BB7C89">
      <w:pPr>
        <w:pStyle w:val="Subparagrapha0"/>
      </w:pPr>
      <w:r>
        <w:t xml:space="preserve">For signals designated as spare, test by </w:t>
      </w:r>
      <w:proofErr w:type="spellStart"/>
      <w:r>
        <w:t>jumpering</w:t>
      </w:r>
      <w:proofErr w:type="spellEnd"/>
      <w:r>
        <w:t xml:space="preserve"> of signal at Process Control System PLC panel field termination point.</w:t>
      </w:r>
    </w:p>
    <w:p w:rsidR="00BB7C89" w:rsidRDefault="00BB7C89" w:rsidP="00BB7C89">
      <w:pPr>
        <w:pStyle w:val="Subparagrapha0"/>
      </w:pPr>
      <w:r>
        <w:t>Demonstrate change of state in PLC data table.</w:t>
      </w:r>
    </w:p>
    <w:p w:rsidR="00BB7C89" w:rsidRDefault="00BB7C89" w:rsidP="00BB7C89">
      <w:pPr>
        <w:pStyle w:val="Subparagraph1"/>
      </w:pPr>
      <w:r>
        <w:t>Analog input signals:</w:t>
      </w:r>
    </w:p>
    <w:p w:rsidR="00BB7C89" w:rsidRDefault="00BB7C89" w:rsidP="00BB7C89">
      <w:pPr>
        <w:pStyle w:val="Subparagrapha0"/>
      </w:pPr>
      <w:r>
        <w:t xml:space="preserve">Verify </w:t>
      </w:r>
      <w:proofErr w:type="gramStart"/>
      <w:r>
        <w:t>impedance capabilities of transmitting device has</w:t>
      </w:r>
      <w:proofErr w:type="gramEnd"/>
      <w:r>
        <w:t xml:space="preserve"> not been exceeded by installation of Process Control System PLC.</w:t>
      </w:r>
    </w:p>
    <w:p w:rsidR="00BB7C89" w:rsidRDefault="00BB7C89" w:rsidP="00BB7C89">
      <w:pPr>
        <w:pStyle w:val="Subparagrapha0"/>
      </w:pPr>
      <w:r>
        <w:t xml:space="preserve">Disconnect transmitting device and inject 0, 4, 12, and 20 </w:t>
      </w:r>
      <w:proofErr w:type="spellStart"/>
      <w:r>
        <w:t>mAdc</w:t>
      </w:r>
      <w:proofErr w:type="spellEnd"/>
      <w:r>
        <w:t xml:space="preserve"> into loop.</w:t>
      </w:r>
    </w:p>
    <w:p w:rsidR="00BB7C89" w:rsidRDefault="00BB7C89" w:rsidP="00BB7C89">
      <w:pPr>
        <w:pStyle w:val="Subparagrapha0"/>
      </w:pPr>
      <w:r>
        <w:t>Demonstrate proper response to various signals in PLC data table.</w:t>
      </w:r>
    </w:p>
    <w:p w:rsidR="00BB7C89" w:rsidRDefault="00BB7C89" w:rsidP="00BB7C89">
      <w:pPr>
        <w:pStyle w:val="Subparagrapha0"/>
      </w:pPr>
      <w:r>
        <w:t>Verify proper response of other devices I analog loop to various signals.</w:t>
      </w:r>
    </w:p>
    <w:p w:rsidR="00BB7C89" w:rsidRDefault="00BB7C89" w:rsidP="00BB7C89">
      <w:pPr>
        <w:pStyle w:val="Subparagrapha0"/>
      </w:pPr>
      <w:r>
        <w:t>For signals designated as spare, test by injection of signal at Process Control System PLC panel field termination point.</w:t>
      </w:r>
    </w:p>
    <w:p w:rsidR="00BB7C89" w:rsidRDefault="00BB7C89" w:rsidP="00BB7C89">
      <w:pPr>
        <w:pStyle w:val="Subparagraph1"/>
      </w:pPr>
      <w:r>
        <w:t>Digital output signals</w:t>
      </w:r>
    </w:p>
    <w:p w:rsidR="00BB7C89" w:rsidRDefault="00BB7C89" w:rsidP="00BB7C89">
      <w:pPr>
        <w:pStyle w:val="Subparagrapha0"/>
      </w:pPr>
      <w:r>
        <w:t>Manipulate PLC data table or use forces to test response of all discrete output signals.</w:t>
      </w:r>
    </w:p>
    <w:p w:rsidR="00BB7C89" w:rsidRDefault="00BB7C89" w:rsidP="00BB7C89">
      <w:pPr>
        <w:pStyle w:val="Subparagrapha0"/>
      </w:pPr>
      <w:r>
        <w:t>Verify proper response of other devices in loop to signals.</w:t>
      </w:r>
    </w:p>
    <w:p w:rsidR="00BB7C89" w:rsidRDefault="00BB7C89" w:rsidP="00BB7C89">
      <w:pPr>
        <w:pStyle w:val="Subparagrapha0"/>
      </w:pPr>
      <w:r>
        <w:t>For signals designated as spare, test by checking signal at Process Control System PLC panel field termination point.</w:t>
      </w:r>
    </w:p>
    <w:p w:rsidR="00BB7C89" w:rsidRDefault="00BB7C89" w:rsidP="00BB7C89">
      <w:pPr>
        <w:pStyle w:val="Subparagraph1"/>
      </w:pPr>
      <w:r>
        <w:t>Analog Output Signals</w:t>
      </w:r>
    </w:p>
    <w:p w:rsidR="00BB7C89" w:rsidRDefault="00BB7C89" w:rsidP="00BB7C89">
      <w:pPr>
        <w:pStyle w:val="Subparagrapha0"/>
      </w:pPr>
      <w:r>
        <w:t xml:space="preserve">Verify </w:t>
      </w:r>
      <w:proofErr w:type="gramStart"/>
      <w:r>
        <w:t>impedance capabilities of analog output is</w:t>
      </w:r>
      <w:proofErr w:type="gramEnd"/>
      <w:r>
        <w:t xml:space="preserve"> not exceeded.</w:t>
      </w:r>
    </w:p>
    <w:p w:rsidR="00BB7C89" w:rsidRDefault="00BB7C89" w:rsidP="00BB7C89">
      <w:pPr>
        <w:pStyle w:val="Subparagrapha0"/>
      </w:pPr>
      <w:r>
        <w:t xml:space="preserve">Generate 4, 12, and 20 </w:t>
      </w:r>
      <w:proofErr w:type="spellStart"/>
      <w:r>
        <w:t>mAdc</w:t>
      </w:r>
      <w:proofErr w:type="spellEnd"/>
      <w:r>
        <w:t xml:space="preserve"> signals for all analog outputs through PLC data table.</w:t>
      </w:r>
    </w:p>
    <w:p w:rsidR="00BB7C89" w:rsidRDefault="00BB7C89" w:rsidP="00BB7C89">
      <w:pPr>
        <w:pStyle w:val="Subparagrapha0"/>
      </w:pPr>
      <w:r>
        <w:t>Verify proper response of other devices in analog loop to various signals. Verify proper loop current through measurement.</w:t>
      </w:r>
    </w:p>
    <w:p w:rsidR="00BB7C89" w:rsidRDefault="00BB7C89" w:rsidP="00BB7C89">
      <w:pPr>
        <w:pStyle w:val="Subparagrapha0"/>
      </w:pPr>
      <w:r>
        <w:t>For signals designated as spare, test by measuring of signal at Process Control System PLC panel field termination point.</w:t>
      </w:r>
    </w:p>
    <w:p w:rsidR="00BB7C89" w:rsidRDefault="00BB7C89" w:rsidP="00BB7C89">
      <w:pPr>
        <w:pStyle w:val="Paragraph1"/>
        <w:rPr>
          <w:sz w:val="24"/>
          <w:szCs w:val="20"/>
        </w:rPr>
      </w:pPr>
      <w:r>
        <w:lastRenderedPageBreak/>
        <w:t>Documentation</w:t>
      </w:r>
    </w:p>
    <w:p w:rsidR="00BB7C89" w:rsidRDefault="00BB7C89" w:rsidP="00BB7C89">
      <w:pPr>
        <w:pStyle w:val="Subparagrapha"/>
      </w:pPr>
      <w:r>
        <w:t>Prepare field testing sign-off document.  Document shall include following as a minimum:</w:t>
      </w:r>
    </w:p>
    <w:p w:rsidR="00BB7C89" w:rsidRDefault="00BB7C89" w:rsidP="00BB7C89">
      <w:pPr>
        <w:pStyle w:val="Subparagraph1"/>
      </w:pPr>
      <w:r>
        <w:tab/>
        <w:t>Project description and number.</w:t>
      </w:r>
    </w:p>
    <w:p w:rsidR="00BB7C89" w:rsidRDefault="00BB7C89" w:rsidP="00BB7C89">
      <w:pPr>
        <w:pStyle w:val="Subparagraph1"/>
      </w:pPr>
      <w:r>
        <w:tab/>
        <w:t>Company name for PLC Supplier, Owner, and Engineer.</w:t>
      </w:r>
    </w:p>
    <w:p w:rsidR="00BB7C89" w:rsidRDefault="00BB7C89" w:rsidP="00BB7C89">
      <w:pPr>
        <w:pStyle w:val="Subparagraph1"/>
      </w:pPr>
      <w:r>
        <w:tab/>
        <w:t>For each I/O point, include area for initials of PLC Supplier’s, Owner’s, and Engineer’s representative indicating passing of inspection.  Include separate line for I/O point to be tested.</w:t>
      </w:r>
    </w:p>
    <w:p w:rsidR="00BB7C89" w:rsidRDefault="00BB7C89" w:rsidP="00BB7C89">
      <w:pPr>
        <w:pStyle w:val="Subparagraph1"/>
      </w:pPr>
      <w:r>
        <w:tab/>
        <w:t>Include area for handwritten notes of any corrections required.</w:t>
      </w:r>
    </w:p>
    <w:p w:rsidR="00BB7C89" w:rsidRDefault="00BB7C89" w:rsidP="00BB7C89">
      <w:pPr>
        <w:pStyle w:val="Paragraph1"/>
        <w:rPr>
          <w:sz w:val="24"/>
          <w:szCs w:val="20"/>
        </w:rPr>
      </w:pPr>
      <w:r>
        <w:t>Problem Field Devices or Wiring</w:t>
      </w:r>
    </w:p>
    <w:p w:rsidR="00BB7C89" w:rsidRDefault="00BB7C89" w:rsidP="00BB7C89">
      <w:pPr>
        <w:pStyle w:val="Subparagrapha"/>
      </w:pPr>
      <w:r>
        <w:t>Provide written documentation of any problems encountered with Owner’s field devices or wiring during testing.  Correction of such problems is not considered part of this project.</w:t>
      </w:r>
    </w:p>
    <w:p w:rsidR="00BB7C89" w:rsidRDefault="00BB7C89" w:rsidP="00BB7C89">
      <w:pPr>
        <w:pStyle w:val="ArticleHeading"/>
      </w:pPr>
      <w:r>
        <w:t>ATTACHMENTS</w:t>
      </w:r>
    </w:p>
    <w:p w:rsidR="00BB7C89" w:rsidRPr="00BB7C89" w:rsidRDefault="00BB7C89" w:rsidP="00BB7C89">
      <w:pPr>
        <w:pStyle w:val="Paragraph"/>
      </w:pPr>
      <w:r w:rsidRPr="00BB7C89">
        <w:t>Site/Structural/Mechanical Checklist</w:t>
      </w:r>
    </w:p>
    <w:p w:rsidR="00BB7C89" w:rsidRPr="00BB7C89" w:rsidRDefault="00BB7C89" w:rsidP="00BB7C89">
      <w:pPr>
        <w:pStyle w:val="Paragraph"/>
      </w:pPr>
      <w:r w:rsidRPr="00BB7C89">
        <w:t>Pump Manufacturer’s Start Up Report</w:t>
      </w:r>
    </w:p>
    <w:p w:rsidR="00BB7C89" w:rsidRPr="00BB7C89" w:rsidRDefault="00BB7C89" w:rsidP="00BB7C89">
      <w:pPr>
        <w:pStyle w:val="Paragraph"/>
      </w:pPr>
      <w:r w:rsidRPr="00BB7C89">
        <w:t>Lift Station Electrical Inspection Field Documentation</w:t>
      </w:r>
    </w:p>
    <w:p w:rsidR="00BB7C89" w:rsidRPr="00BB7C89" w:rsidRDefault="00BB7C89" w:rsidP="00BB7C89">
      <w:pPr>
        <w:pStyle w:val="Paragraph"/>
      </w:pPr>
      <w:r w:rsidRPr="00BB7C89">
        <w:t>I&amp;C Point to Point Checklist</w:t>
      </w:r>
    </w:p>
    <w:p w:rsidR="00BB7C89" w:rsidRPr="00BB7C89" w:rsidRDefault="00BB7C89" w:rsidP="00BB7C89">
      <w:pPr>
        <w:pStyle w:val="Paragraph"/>
      </w:pPr>
      <w:r w:rsidRPr="00BB7C89">
        <w:t>Commissioning Plan Template</w:t>
      </w:r>
    </w:p>
    <w:p w:rsidR="00BD4AE0" w:rsidRPr="00C1211E" w:rsidRDefault="00BD4AE0" w:rsidP="00614FAB">
      <w:pPr>
        <w:pStyle w:val="EndofSection"/>
      </w:pPr>
      <w:r w:rsidRPr="00C1211E">
        <w:t>+ + END OF SECTION + +</w:t>
      </w:r>
    </w:p>
    <w:p w:rsidR="00BD4AE0" w:rsidRPr="00C1211E" w:rsidRDefault="00BD4AE0" w:rsidP="00C1211E"/>
    <w:p w:rsidR="00BD4AE0" w:rsidRPr="00C1211E" w:rsidRDefault="00BD4AE0" w:rsidP="00C1211E"/>
    <w:p w:rsidR="00543163" w:rsidRDefault="00543163">
      <w:pPr>
        <w:tabs>
          <w:tab w:val="clear" w:pos="576"/>
          <w:tab w:val="clear" w:pos="1008"/>
          <w:tab w:val="clear" w:pos="1440"/>
          <w:tab w:val="clear" w:pos="1872"/>
          <w:tab w:val="clear" w:pos="2304"/>
          <w:tab w:val="clear" w:pos="2736"/>
        </w:tabs>
        <w:sectPr w:rsidR="00543163" w:rsidSect="00081714">
          <w:footerReference w:type="even" r:id="rId9"/>
          <w:footerReference w:type="default" r:id="rId10"/>
          <w:pgSz w:w="12240" w:h="15840" w:code="1"/>
          <w:pgMar w:top="1440" w:right="1440" w:bottom="2160" w:left="1440" w:header="720" w:footer="720" w:gutter="0"/>
          <w:cols w:space="720"/>
          <w:docGrid w:linePitch="360"/>
        </w:sectPr>
      </w:pPr>
    </w:p>
    <w:tbl>
      <w:tblPr>
        <w:tblW w:w="9579" w:type="dxa"/>
        <w:tblLayout w:type="fixed"/>
        <w:tblLook w:val="0000" w:firstRow="0" w:lastRow="0" w:firstColumn="0" w:lastColumn="0" w:noHBand="0" w:noVBand="0"/>
      </w:tblPr>
      <w:tblGrid>
        <w:gridCol w:w="1998"/>
        <w:gridCol w:w="4680"/>
        <w:gridCol w:w="2880"/>
        <w:gridCol w:w="21"/>
      </w:tblGrid>
      <w:tr w:rsidR="00543163" w:rsidTr="00543163">
        <w:trPr>
          <w:gridAfter w:val="1"/>
          <w:wAfter w:w="21" w:type="dxa"/>
        </w:trPr>
        <w:tc>
          <w:tcPr>
            <w:tcW w:w="1998" w:type="dxa"/>
          </w:tcPr>
          <w:p w:rsidR="00543163" w:rsidRPr="001A3BDB" w:rsidRDefault="00543163" w:rsidP="00543163">
            <w:pPr>
              <w:pStyle w:val="Heading1"/>
            </w:pPr>
            <w:r w:rsidRPr="001A3BDB">
              <w:rPr>
                <w:noProof/>
              </w:rPr>
              <w:lastRenderedPageBreak/>
              <w:drawing>
                <wp:anchor distT="0" distB="0" distL="114300" distR="114300" simplePos="0" relativeHeight="251659264" behindDoc="1" locked="0" layoutInCell="1" allowOverlap="1" wp14:anchorId="12B00A5D" wp14:editId="068A4E42">
                  <wp:simplePos x="0" y="0"/>
                  <wp:positionH relativeFrom="column">
                    <wp:posOffset>142875</wp:posOffset>
                  </wp:positionH>
                  <wp:positionV relativeFrom="paragraph">
                    <wp:posOffset>169545</wp:posOffset>
                  </wp:positionV>
                  <wp:extent cx="752475" cy="752475"/>
                  <wp:effectExtent l="0" t="0" r="9525" b="9525"/>
                  <wp:wrapTight wrapText="bothSides">
                    <wp:wrapPolygon edited="0">
                      <wp:start x="0" y="0"/>
                      <wp:lineTo x="0" y="21327"/>
                      <wp:lineTo x="21327" y="21327"/>
                      <wp:lineTo x="21327" y="0"/>
                      <wp:lineTo x="0" y="0"/>
                    </wp:wrapPolygon>
                  </wp:wrapTight>
                  <wp:docPr id="1" name="Picture 1" descr="White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F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560" w:type="dxa"/>
            <w:gridSpan w:val="2"/>
          </w:tcPr>
          <w:p w:rsidR="00543163" w:rsidRPr="009C2187" w:rsidRDefault="00543163" w:rsidP="00543163">
            <w:pPr>
              <w:pStyle w:val="Heading1"/>
              <w:jc w:val="center"/>
              <w:rPr>
                <w:rFonts w:ascii="Times New Roman" w:hAnsi="Times New Roman" w:cs="Times New Roman"/>
                <w:b w:val="0"/>
                <w:i/>
                <w:sz w:val="24"/>
                <w:szCs w:val="24"/>
                <w:u w:val="single"/>
              </w:rPr>
            </w:pPr>
            <w:r w:rsidRPr="009C2187">
              <w:rPr>
                <w:rFonts w:ascii="Times New Roman" w:hAnsi="Times New Roman" w:cs="Times New Roman"/>
                <w:b w:val="0"/>
                <w:i/>
                <w:color w:val="auto"/>
                <w:sz w:val="24"/>
                <w:szCs w:val="24"/>
                <w:u w:val="single"/>
              </w:rPr>
              <w:t>CERTIFICATE OF INSTALLATION SERVICES</w:t>
            </w:r>
            <w:r w:rsidRPr="009C2187">
              <w:rPr>
                <w:rFonts w:ascii="Times New Roman" w:hAnsi="Times New Roman" w:cs="Times New Roman"/>
                <w:b w:val="0"/>
                <w:i/>
                <w:sz w:val="24"/>
                <w:szCs w:val="24"/>
                <w:u w:val="single"/>
              </w:rPr>
              <w:br/>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single" w:sz="24" w:space="0" w:color="auto"/>
              <w:bottom w:val="single" w:sz="4" w:space="0" w:color="auto"/>
            </w:tcBorders>
          </w:tcPr>
          <w:p w:rsidR="00543163" w:rsidRDefault="00543163" w:rsidP="00543163">
            <w:pPr>
              <w:jc w:val="both"/>
              <w:rPr>
                <w:sz w:val="20"/>
              </w:rPr>
            </w:pPr>
            <w:r>
              <w:rPr>
                <w:sz w:val="20"/>
              </w:rPr>
              <w:br/>
              <w:t>Project</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single" w:sz="4" w:space="0" w:color="auto"/>
              <w:bottom w:val="single" w:sz="4" w:space="0" w:color="auto"/>
            </w:tcBorders>
          </w:tcPr>
          <w:p w:rsidR="00543163" w:rsidRDefault="00543163" w:rsidP="00543163">
            <w:pPr>
              <w:jc w:val="both"/>
              <w:rPr>
                <w:sz w:val="20"/>
              </w:rPr>
            </w:pPr>
            <w:r>
              <w:rPr>
                <w:sz w:val="20"/>
              </w:rPr>
              <w:br/>
              <w:t>Equipment</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single" w:sz="4" w:space="0" w:color="auto"/>
              <w:bottom w:val="single" w:sz="4" w:space="0" w:color="auto"/>
            </w:tcBorders>
          </w:tcPr>
          <w:p w:rsidR="00543163" w:rsidRDefault="00543163" w:rsidP="00543163">
            <w:pPr>
              <w:jc w:val="both"/>
              <w:rPr>
                <w:sz w:val="20"/>
              </w:rPr>
            </w:pPr>
            <w:r>
              <w:rPr>
                <w:sz w:val="20"/>
              </w:rPr>
              <w:br/>
              <w:t>Specification Section</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single" w:sz="4" w:space="0" w:color="auto"/>
              <w:bottom w:val="nil"/>
            </w:tcBorders>
          </w:tcPr>
          <w:p w:rsidR="00543163" w:rsidRDefault="00543163" w:rsidP="00543163">
            <w:pPr>
              <w:jc w:val="both"/>
              <w:rPr>
                <w:sz w:val="20"/>
              </w:rPr>
            </w:pPr>
            <w:r>
              <w:rPr>
                <w:sz w:val="20"/>
              </w:rPr>
              <w:br/>
              <w:t>Contract</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double" w:sz="12" w:space="0" w:color="auto"/>
              <w:bottom w:val="single" w:sz="12" w:space="0" w:color="auto"/>
            </w:tcBorders>
          </w:tcPr>
          <w:p w:rsidR="00543163" w:rsidRDefault="00543163" w:rsidP="00543163">
            <w:pPr>
              <w:jc w:val="both"/>
              <w:rPr>
                <w:rFonts w:ascii="Arial" w:hAnsi="Arial"/>
                <w:sz w:val="20"/>
              </w:rPr>
            </w:pPr>
            <w:r>
              <w:rPr>
                <w:rFonts w:ascii="Arial" w:hAnsi="Arial"/>
                <w:sz w:val="20"/>
              </w:rPr>
              <w:br/>
              <w:t>I hereby certify the equipment supplier/manufacturer has inspected this equipment and that it has been properly installed, functionally tested, adjusted, and calibrated.  I further certify this equipment may now be operated for test purposes and/or normal use.</w:t>
            </w:r>
          </w:p>
          <w:p w:rsidR="00543163" w:rsidRDefault="00543163" w:rsidP="00543163">
            <w:pPr>
              <w:jc w:val="both"/>
              <w:rPr>
                <w:rFonts w:ascii="Arial" w:hAnsi="Arial"/>
                <w:sz w:val="20"/>
              </w:rPr>
            </w:pP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nil"/>
            </w:tcBorders>
          </w:tcPr>
          <w:p w:rsidR="00543163" w:rsidRDefault="00543163" w:rsidP="00543163">
            <w:pPr>
              <w:jc w:val="both"/>
              <w:rPr>
                <w:rFonts w:ascii="Arial" w:hAnsi="Arial"/>
                <w:sz w:val="20"/>
              </w:rPr>
            </w:pPr>
            <w:r>
              <w:rPr>
                <w:rFonts w:ascii="Arial" w:hAnsi="Arial"/>
                <w:sz w:val="20"/>
              </w:rPr>
              <w:br/>
              <w:t>MANUFACTURER’S REPRESENTATIVE</w:t>
            </w:r>
          </w:p>
          <w:p w:rsidR="00543163" w:rsidRDefault="00543163" w:rsidP="00543163">
            <w:pPr>
              <w:jc w:val="both"/>
              <w:rPr>
                <w:rFonts w:ascii="Arial" w:hAnsi="Arial"/>
                <w:sz w:val="20"/>
              </w:rPr>
            </w:pP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6678" w:type="dxa"/>
            <w:gridSpan w:val="2"/>
          </w:tcPr>
          <w:p w:rsidR="00543163" w:rsidRDefault="00543163" w:rsidP="00543163">
            <w:pPr>
              <w:jc w:val="both"/>
              <w:rPr>
                <w:sz w:val="20"/>
              </w:rPr>
            </w:pPr>
            <w:r>
              <w:rPr>
                <w:sz w:val="20"/>
              </w:rPr>
              <w:br/>
              <w:t>Signature</w:t>
            </w:r>
          </w:p>
        </w:tc>
        <w:tc>
          <w:tcPr>
            <w:tcW w:w="2901" w:type="dxa"/>
            <w:gridSpan w:val="2"/>
          </w:tcPr>
          <w:p w:rsidR="00543163" w:rsidRDefault="00543163" w:rsidP="00543163">
            <w:pPr>
              <w:jc w:val="both"/>
              <w:rPr>
                <w:sz w:val="20"/>
              </w:rPr>
            </w:pPr>
            <w:r>
              <w:rPr>
                <w:sz w:val="20"/>
              </w:rPr>
              <w:br/>
              <w:t>Date</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Pr>
          <w:p w:rsidR="00543163" w:rsidRDefault="00543163" w:rsidP="00543163">
            <w:pPr>
              <w:jc w:val="both"/>
              <w:rPr>
                <w:sz w:val="20"/>
              </w:rPr>
            </w:pPr>
            <w:r>
              <w:rPr>
                <w:sz w:val="20"/>
              </w:rPr>
              <w:br/>
              <w:t>Name (print)</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bottom w:val="nil"/>
            </w:tcBorders>
          </w:tcPr>
          <w:p w:rsidR="00543163" w:rsidRDefault="00543163" w:rsidP="00543163">
            <w:pPr>
              <w:jc w:val="both"/>
              <w:rPr>
                <w:sz w:val="20"/>
              </w:rPr>
            </w:pPr>
            <w:r>
              <w:rPr>
                <w:sz w:val="20"/>
              </w:rPr>
              <w:br/>
              <w:t>Title</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single" w:sz="4" w:space="0" w:color="auto"/>
              <w:bottom w:val="single" w:sz="12" w:space="0" w:color="auto"/>
            </w:tcBorders>
          </w:tcPr>
          <w:p w:rsidR="00543163" w:rsidRDefault="00543163" w:rsidP="00543163">
            <w:pPr>
              <w:jc w:val="both"/>
              <w:rPr>
                <w:sz w:val="20"/>
              </w:rPr>
            </w:pPr>
            <w:r>
              <w:rPr>
                <w:sz w:val="20"/>
              </w:rPr>
              <w:br/>
              <w:t>Representing</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nil"/>
            </w:tcBorders>
          </w:tcPr>
          <w:p w:rsidR="00543163" w:rsidRDefault="00543163" w:rsidP="00543163">
            <w:pPr>
              <w:jc w:val="both"/>
              <w:rPr>
                <w:rFonts w:ascii="Arial" w:hAnsi="Arial"/>
                <w:sz w:val="20"/>
              </w:rPr>
            </w:pPr>
            <w:r>
              <w:rPr>
                <w:rFonts w:ascii="Arial" w:hAnsi="Arial"/>
                <w:sz w:val="20"/>
              </w:rPr>
              <w:br/>
              <w:t>CONTRACTOR</w:t>
            </w:r>
          </w:p>
          <w:p w:rsidR="00543163" w:rsidRDefault="00543163" w:rsidP="00543163">
            <w:pPr>
              <w:jc w:val="both"/>
              <w:rPr>
                <w:rFonts w:ascii="Arial" w:hAnsi="Arial"/>
                <w:sz w:val="20"/>
              </w:rPr>
            </w:pP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rPr>
          <w:cantSplit/>
        </w:trPr>
        <w:tc>
          <w:tcPr>
            <w:tcW w:w="6678" w:type="dxa"/>
            <w:gridSpan w:val="2"/>
          </w:tcPr>
          <w:p w:rsidR="00543163" w:rsidRDefault="00543163" w:rsidP="00543163">
            <w:pPr>
              <w:jc w:val="both"/>
              <w:rPr>
                <w:sz w:val="20"/>
              </w:rPr>
            </w:pPr>
            <w:r>
              <w:rPr>
                <w:sz w:val="20"/>
              </w:rPr>
              <w:br/>
              <w:t>Signature</w:t>
            </w:r>
          </w:p>
        </w:tc>
        <w:tc>
          <w:tcPr>
            <w:tcW w:w="2901" w:type="dxa"/>
            <w:gridSpan w:val="2"/>
          </w:tcPr>
          <w:p w:rsidR="00543163" w:rsidRDefault="00543163" w:rsidP="00543163">
            <w:pPr>
              <w:jc w:val="both"/>
              <w:rPr>
                <w:sz w:val="20"/>
              </w:rPr>
            </w:pPr>
            <w:r>
              <w:rPr>
                <w:sz w:val="20"/>
              </w:rPr>
              <w:br/>
              <w:t>Date</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rPr>
          <w:cantSplit/>
        </w:trPr>
        <w:tc>
          <w:tcPr>
            <w:tcW w:w="9579" w:type="dxa"/>
            <w:gridSpan w:val="4"/>
            <w:tcBorders>
              <w:bottom w:val="nil"/>
            </w:tcBorders>
          </w:tcPr>
          <w:p w:rsidR="00543163" w:rsidRDefault="00543163" w:rsidP="00543163">
            <w:pPr>
              <w:jc w:val="both"/>
              <w:rPr>
                <w:sz w:val="20"/>
              </w:rPr>
            </w:pPr>
            <w:r>
              <w:rPr>
                <w:sz w:val="20"/>
              </w:rPr>
              <w:br/>
              <w:t>Name (print)</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c>
          <w:tcPr>
            <w:tcW w:w="9579" w:type="dxa"/>
            <w:gridSpan w:val="4"/>
            <w:tcBorders>
              <w:top w:val="single" w:sz="4" w:space="0" w:color="auto"/>
              <w:bottom w:val="double" w:sz="12" w:space="0" w:color="auto"/>
            </w:tcBorders>
          </w:tcPr>
          <w:p w:rsidR="00543163" w:rsidRDefault="00543163" w:rsidP="00543163">
            <w:pPr>
              <w:jc w:val="both"/>
              <w:rPr>
                <w:sz w:val="20"/>
              </w:rPr>
            </w:pPr>
            <w:r>
              <w:rPr>
                <w:sz w:val="20"/>
              </w:rPr>
              <w:br/>
              <w:t>Title</w:t>
            </w:r>
          </w:p>
        </w:tc>
      </w:tr>
      <w:tr w:rsidR="00543163" w:rsidTr="00543163">
        <w:tblPrEx>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PrEx>
        <w:trPr>
          <w:trHeight w:val="3060"/>
        </w:trPr>
        <w:tc>
          <w:tcPr>
            <w:tcW w:w="9579" w:type="dxa"/>
            <w:gridSpan w:val="4"/>
            <w:tcBorders>
              <w:top w:val="nil"/>
              <w:bottom w:val="single" w:sz="24" w:space="0" w:color="auto"/>
            </w:tcBorders>
          </w:tcPr>
          <w:p w:rsidR="00543163" w:rsidRDefault="00543163" w:rsidP="00543163">
            <w:pPr>
              <w:jc w:val="both"/>
              <w:rPr>
                <w:sz w:val="20"/>
              </w:rPr>
            </w:pPr>
            <w:r>
              <w:rPr>
                <w:sz w:val="20"/>
              </w:rPr>
              <w:t>Comments:</w:t>
            </w:r>
          </w:p>
        </w:tc>
      </w:tr>
    </w:tbl>
    <w:p w:rsidR="00543163" w:rsidRDefault="00543163" w:rsidP="00543163">
      <w:pPr>
        <w:jc w:val="both"/>
        <w:rPr>
          <w:rFonts w:ascii="Arial" w:hAnsi="Arial"/>
          <w:sz w:val="20"/>
        </w:rPr>
      </w:pPr>
      <w:r>
        <w:rPr>
          <w:rFonts w:ascii="Arial" w:hAnsi="Arial"/>
          <w:sz w:val="20"/>
        </w:rPr>
        <w:t xml:space="preserve">This form shall be completed and submitted to ENGINEER prior to training of Owner’s personnel in accordance with </w:t>
      </w:r>
      <w:r w:rsidRPr="001A3BDB">
        <w:rPr>
          <w:rFonts w:ascii="Arial" w:hAnsi="Arial"/>
          <w:sz w:val="20"/>
        </w:rPr>
        <w:t>Section 0</w:t>
      </w:r>
      <w:r>
        <w:rPr>
          <w:rFonts w:ascii="Arial" w:hAnsi="Arial"/>
          <w:sz w:val="20"/>
        </w:rPr>
        <w:t>1 79 23.</w:t>
      </w:r>
    </w:p>
    <w:p w:rsidR="00543163" w:rsidRDefault="00543163" w:rsidP="00543163">
      <w:pPr>
        <w:tabs>
          <w:tab w:val="clear" w:pos="576"/>
          <w:tab w:val="clear" w:pos="1008"/>
          <w:tab w:val="clear" w:pos="1440"/>
          <w:tab w:val="clear" w:pos="1872"/>
          <w:tab w:val="clear" w:pos="2304"/>
          <w:tab w:val="clear" w:pos="2736"/>
        </w:tabs>
      </w:pPr>
      <w:r>
        <w:br w:type="page"/>
      </w:r>
    </w:p>
    <w:tbl>
      <w:tblPr>
        <w:tblW w:w="10455" w:type="dxa"/>
        <w:tblInd w:w="-346" w:type="dxa"/>
        <w:tblLayout w:type="fixed"/>
        <w:tblLook w:val="0000" w:firstRow="0" w:lastRow="0" w:firstColumn="0" w:lastColumn="0" w:noHBand="0" w:noVBand="0"/>
      </w:tblPr>
      <w:tblGrid>
        <w:gridCol w:w="346"/>
        <w:gridCol w:w="104"/>
        <w:gridCol w:w="11"/>
        <w:gridCol w:w="1073"/>
        <w:gridCol w:w="180"/>
        <w:gridCol w:w="90"/>
        <w:gridCol w:w="90"/>
        <w:gridCol w:w="90"/>
        <w:gridCol w:w="720"/>
        <w:gridCol w:w="1710"/>
        <w:gridCol w:w="1620"/>
        <w:gridCol w:w="90"/>
        <w:gridCol w:w="180"/>
        <w:gridCol w:w="630"/>
        <w:gridCol w:w="720"/>
        <w:gridCol w:w="2790"/>
        <w:gridCol w:w="11"/>
      </w:tblGrid>
      <w:tr w:rsidR="00543163" w:rsidTr="00543163">
        <w:trPr>
          <w:gridBefore w:val="1"/>
          <w:gridAfter w:val="1"/>
          <w:wBefore w:w="346" w:type="dxa"/>
          <w:wAfter w:w="11" w:type="dxa"/>
          <w:cantSplit/>
          <w:trHeight w:val="920"/>
        </w:trPr>
        <w:tc>
          <w:tcPr>
            <w:tcW w:w="1368" w:type="dxa"/>
            <w:gridSpan w:val="4"/>
          </w:tcPr>
          <w:p w:rsidR="00543163" w:rsidRDefault="00543163" w:rsidP="00543163">
            <w:pPr>
              <w:pStyle w:val="FormText"/>
              <w:spacing w:after="80"/>
            </w:pPr>
            <w:r>
              <w:lastRenderedPageBreak/>
              <w:drawing>
                <wp:inline distT="0" distB="0" distL="0" distR="0" wp14:anchorId="639CA5BD" wp14:editId="0B8F37BA">
                  <wp:extent cx="752475" cy="752475"/>
                  <wp:effectExtent l="19050" t="0" r="9525" b="0"/>
                  <wp:docPr id="2" name="Picture 2" descr="White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Ft"/>
                          <pic:cNvPicPr>
                            <a:picLocks noChangeAspect="1" noChangeArrowheads="1"/>
                          </pic:cNvPicPr>
                        </pic:nvPicPr>
                        <pic:blipFill>
                          <a:blip r:embed="rId11"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4410" w:type="dxa"/>
            <w:gridSpan w:val="7"/>
          </w:tcPr>
          <w:p w:rsidR="00543163" w:rsidRDefault="00543163" w:rsidP="00543163">
            <w:pPr>
              <w:pStyle w:val="FormText"/>
              <w:spacing w:before="320"/>
              <w:ind w:right="-734"/>
              <w:rPr>
                <w:sz w:val="18"/>
              </w:rPr>
            </w:pPr>
            <w:r>
              <w:rPr>
                <w:b/>
                <w:i/>
                <w:sz w:val="24"/>
              </w:rPr>
              <w:t>SPARE PARTS TRANSFER FORM</w:t>
            </w:r>
          </w:p>
        </w:tc>
        <w:tc>
          <w:tcPr>
            <w:tcW w:w="810" w:type="dxa"/>
            <w:gridSpan w:val="2"/>
          </w:tcPr>
          <w:p w:rsidR="00543163" w:rsidRDefault="00543163" w:rsidP="00543163">
            <w:pPr>
              <w:pStyle w:val="FormText"/>
              <w:spacing w:before="720"/>
              <w:ind w:right="-734"/>
              <w:rPr>
                <w:sz w:val="18"/>
              </w:rPr>
            </w:pPr>
            <w:r>
              <w:rPr>
                <w:sz w:val="18"/>
              </w:rPr>
              <w:t>DATE:</w:t>
            </w:r>
          </w:p>
        </w:tc>
        <w:tc>
          <w:tcPr>
            <w:tcW w:w="3510" w:type="dxa"/>
            <w:gridSpan w:val="2"/>
            <w:tcBorders>
              <w:bottom w:val="single" w:sz="6" w:space="0" w:color="auto"/>
            </w:tcBorders>
          </w:tcPr>
          <w:p w:rsidR="00543163" w:rsidRDefault="00543163" w:rsidP="00543163">
            <w:pPr>
              <w:pStyle w:val="FormText"/>
              <w:spacing w:before="720"/>
              <w:ind w:right="-734"/>
              <w:rPr>
                <w:sz w:val="18"/>
              </w:rPr>
            </w:pPr>
          </w:p>
        </w:tc>
      </w:tr>
      <w:tr w:rsidR="00543163" w:rsidTr="00543163">
        <w:trPr>
          <w:gridBefore w:val="1"/>
          <w:gridAfter w:val="1"/>
          <w:wBefore w:w="346" w:type="dxa"/>
          <w:wAfter w:w="11" w:type="dxa"/>
          <w:cantSplit/>
          <w:trHeight w:hRule="exact" w:val="500"/>
        </w:trPr>
        <w:tc>
          <w:tcPr>
            <w:tcW w:w="1188" w:type="dxa"/>
            <w:gridSpan w:val="3"/>
          </w:tcPr>
          <w:p w:rsidR="00543163" w:rsidRDefault="00543163" w:rsidP="00543163">
            <w:pPr>
              <w:pStyle w:val="BodyText"/>
              <w:spacing w:before="260"/>
              <w:rPr>
                <w:rFonts w:ascii="Helvetica" w:hAnsi="Helvetica"/>
                <w:sz w:val="18"/>
              </w:rPr>
            </w:pPr>
            <w:r>
              <w:rPr>
                <w:rFonts w:ascii="Helvetica" w:hAnsi="Helvetica"/>
                <w:sz w:val="18"/>
              </w:rPr>
              <w:t>PROJECT:</w:t>
            </w:r>
          </w:p>
        </w:tc>
        <w:tc>
          <w:tcPr>
            <w:tcW w:w="4590" w:type="dxa"/>
            <w:gridSpan w:val="8"/>
            <w:tcBorders>
              <w:bottom w:val="single" w:sz="6" w:space="0" w:color="auto"/>
            </w:tcBorders>
          </w:tcPr>
          <w:p w:rsidR="00543163" w:rsidRDefault="00543163" w:rsidP="00543163">
            <w:pPr>
              <w:pStyle w:val="BodyText"/>
              <w:spacing w:before="260"/>
              <w:rPr>
                <w:rFonts w:ascii="Helvetica" w:hAnsi="Helvetica"/>
                <w:sz w:val="18"/>
              </w:rPr>
            </w:pPr>
          </w:p>
        </w:tc>
        <w:tc>
          <w:tcPr>
            <w:tcW w:w="1530" w:type="dxa"/>
            <w:gridSpan w:val="3"/>
          </w:tcPr>
          <w:p w:rsidR="00543163" w:rsidRDefault="00543163" w:rsidP="00543163">
            <w:pPr>
              <w:pStyle w:val="BodyText"/>
              <w:spacing w:before="260"/>
              <w:rPr>
                <w:rFonts w:ascii="Helvetica" w:hAnsi="Helvetica"/>
                <w:sz w:val="18"/>
              </w:rPr>
            </w:pPr>
            <w:r>
              <w:rPr>
                <w:rFonts w:ascii="Helvetica" w:hAnsi="Helvetica"/>
                <w:sz w:val="18"/>
              </w:rPr>
              <w:t>PROJECT NO:</w:t>
            </w:r>
          </w:p>
        </w:tc>
        <w:tc>
          <w:tcPr>
            <w:tcW w:w="2790" w:type="dxa"/>
            <w:tcBorders>
              <w:bottom w:val="single" w:sz="6" w:space="0" w:color="auto"/>
            </w:tcBorders>
          </w:tcPr>
          <w:p w:rsidR="00543163" w:rsidRDefault="00543163" w:rsidP="00543163">
            <w:pPr>
              <w:pStyle w:val="BodyText"/>
              <w:spacing w:before="260"/>
              <w:rPr>
                <w:rFonts w:ascii="Helvetica" w:hAnsi="Helvetica"/>
                <w:sz w:val="18"/>
              </w:rPr>
            </w:pPr>
          </w:p>
        </w:tc>
      </w:tr>
      <w:tr w:rsidR="00543163" w:rsidTr="00543163">
        <w:trPr>
          <w:gridBefore w:val="1"/>
          <w:gridAfter w:val="1"/>
          <w:wBefore w:w="346" w:type="dxa"/>
          <w:wAfter w:w="11" w:type="dxa"/>
          <w:cantSplit/>
          <w:trHeight w:hRule="exact" w:val="500"/>
        </w:trPr>
        <w:tc>
          <w:tcPr>
            <w:tcW w:w="1638" w:type="dxa"/>
            <w:gridSpan w:val="7"/>
          </w:tcPr>
          <w:p w:rsidR="00543163" w:rsidRDefault="00543163" w:rsidP="00543163">
            <w:pPr>
              <w:pStyle w:val="BodyText"/>
              <w:spacing w:before="260"/>
              <w:rPr>
                <w:rFonts w:ascii="Helvetica" w:hAnsi="Helvetica"/>
                <w:sz w:val="18"/>
              </w:rPr>
            </w:pPr>
            <w:r>
              <w:rPr>
                <w:rFonts w:ascii="Helvetica" w:hAnsi="Helvetica"/>
                <w:sz w:val="18"/>
              </w:rPr>
              <w:t>CONTRACTOR:</w:t>
            </w:r>
          </w:p>
        </w:tc>
        <w:tc>
          <w:tcPr>
            <w:tcW w:w="8460" w:type="dxa"/>
            <w:gridSpan w:val="8"/>
            <w:tcBorders>
              <w:bottom w:val="single" w:sz="6" w:space="0" w:color="auto"/>
            </w:tcBorders>
          </w:tcPr>
          <w:p w:rsidR="00543163" w:rsidRDefault="00543163" w:rsidP="00543163">
            <w:pPr>
              <w:pStyle w:val="BodyText"/>
              <w:spacing w:before="260"/>
              <w:rPr>
                <w:rFonts w:ascii="Helvetica" w:hAnsi="Helvetica"/>
                <w:sz w:val="18"/>
              </w:rPr>
            </w:pPr>
          </w:p>
        </w:tc>
      </w:tr>
      <w:tr w:rsidR="00543163" w:rsidTr="00543163">
        <w:trPr>
          <w:gridBefore w:val="1"/>
          <w:gridAfter w:val="1"/>
          <w:wBefore w:w="346" w:type="dxa"/>
          <w:wAfter w:w="11" w:type="dxa"/>
          <w:cantSplit/>
          <w:trHeight w:hRule="exact" w:val="180"/>
        </w:trPr>
        <w:tc>
          <w:tcPr>
            <w:tcW w:w="10098" w:type="dxa"/>
            <w:gridSpan w:val="15"/>
          </w:tcPr>
          <w:p w:rsidR="00543163" w:rsidRDefault="00543163" w:rsidP="00543163">
            <w:pPr>
              <w:pStyle w:val="BodyText"/>
              <w:rPr>
                <w:rFonts w:ascii="Helvetica" w:hAnsi="Helvetica"/>
                <w:sz w:val="18"/>
              </w:rPr>
            </w:pPr>
          </w:p>
        </w:tc>
      </w:tr>
      <w:tr w:rsidR="00543163" w:rsidTr="00543163">
        <w:trPr>
          <w:gridAfter w:val="1"/>
          <w:wAfter w:w="11" w:type="dxa"/>
          <w:cantSplit/>
          <w:trHeight w:hRule="exact" w:val="500"/>
        </w:trPr>
        <w:tc>
          <w:tcPr>
            <w:tcW w:w="450" w:type="dxa"/>
            <w:gridSpan w:val="2"/>
          </w:tcPr>
          <w:p w:rsidR="00543163" w:rsidRDefault="00543163" w:rsidP="00543163">
            <w:pPr>
              <w:pStyle w:val="BodyText"/>
              <w:spacing w:before="40"/>
              <w:jc w:val="center"/>
              <w:rPr>
                <w:rFonts w:ascii="Helvetica" w:hAnsi="Helvetica"/>
                <w:b/>
                <w:sz w:val="18"/>
              </w:rPr>
            </w:pP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b/>
                <w:sz w:val="18"/>
              </w:rPr>
            </w:pPr>
            <w:r>
              <w:rPr>
                <w:rFonts w:ascii="Helvetica" w:hAnsi="Helvetica"/>
                <w:b/>
                <w:sz w:val="18"/>
              </w:rPr>
              <w:t>Spec</w:t>
            </w:r>
            <w:r>
              <w:rPr>
                <w:rFonts w:ascii="Helvetica" w:hAnsi="Helvetica"/>
                <w:b/>
                <w:sz w:val="18"/>
              </w:rPr>
              <w:br/>
              <w:t>No.</w:t>
            </w: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b/>
                <w:sz w:val="18"/>
              </w:rPr>
            </w:pPr>
            <w:r>
              <w:rPr>
                <w:rFonts w:ascii="Helvetica" w:hAnsi="Helvetica"/>
                <w:b/>
                <w:sz w:val="18"/>
              </w:rPr>
              <w:br/>
              <w:t>Quantity</w:t>
            </w: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b/>
                <w:sz w:val="18"/>
              </w:rPr>
            </w:pPr>
            <w:r>
              <w:rPr>
                <w:rFonts w:ascii="Helvetica" w:hAnsi="Helvetica"/>
                <w:b/>
                <w:sz w:val="18"/>
              </w:rPr>
              <w:br/>
              <w:t>Part No.</w:t>
            </w: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b/>
                <w:sz w:val="18"/>
              </w:rPr>
            </w:pPr>
            <w:r>
              <w:rPr>
                <w:rFonts w:ascii="Helvetica" w:hAnsi="Helvetica"/>
                <w:b/>
                <w:sz w:val="18"/>
              </w:rPr>
              <w:br/>
              <w:t>Manufacturer &amp; Item Description</w:t>
            </w: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2</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3</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4</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5</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6</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7</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8</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9</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10</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11</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12</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13</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14</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15</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16</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17</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18</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19</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20</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21</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22</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After w:val="1"/>
          <w:wAfter w:w="11" w:type="dxa"/>
          <w:cantSplit/>
          <w:trHeight w:hRule="exact" w:val="300"/>
        </w:trPr>
        <w:tc>
          <w:tcPr>
            <w:tcW w:w="450" w:type="dxa"/>
            <w:gridSpan w:val="2"/>
          </w:tcPr>
          <w:p w:rsidR="00543163" w:rsidRDefault="00543163" w:rsidP="00543163">
            <w:pPr>
              <w:pStyle w:val="BodyText"/>
              <w:spacing w:before="40"/>
              <w:jc w:val="center"/>
              <w:rPr>
                <w:rFonts w:ascii="Helvetica" w:hAnsi="Helvetica"/>
                <w:b/>
                <w:sz w:val="18"/>
              </w:rPr>
            </w:pPr>
            <w:r>
              <w:rPr>
                <w:rFonts w:ascii="Helvetica" w:hAnsi="Helvetica"/>
                <w:b/>
                <w:sz w:val="18"/>
              </w:rPr>
              <w:t>23</w:t>
            </w:r>
          </w:p>
        </w:tc>
        <w:tc>
          <w:tcPr>
            <w:tcW w:w="1084" w:type="dxa"/>
            <w:gridSpan w:val="2"/>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170" w:type="dxa"/>
            <w:gridSpan w:val="5"/>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1710" w:type="dxa"/>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jc w:val="center"/>
              <w:rPr>
                <w:rFonts w:ascii="Helvetica" w:hAnsi="Helvetica"/>
                <w:sz w:val="18"/>
              </w:rPr>
            </w:pPr>
          </w:p>
        </w:tc>
        <w:tc>
          <w:tcPr>
            <w:tcW w:w="6030" w:type="dxa"/>
            <w:gridSpan w:val="6"/>
            <w:tcBorders>
              <w:top w:val="single" w:sz="6" w:space="0" w:color="auto"/>
              <w:left w:val="single" w:sz="6" w:space="0" w:color="auto"/>
              <w:bottom w:val="single" w:sz="6" w:space="0" w:color="auto"/>
              <w:right w:val="single" w:sz="6" w:space="0" w:color="auto"/>
            </w:tcBorders>
          </w:tcPr>
          <w:p w:rsidR="00543163" w:rsidRDefault="00543163" w:rsidP="00543163">
            <w:pPr>
              <w:pStyle w:val="BodyText"/>
              <w:spacing w:before="40"/>
              <w:rPr>
                <w:rFonts w:ascii="Helvetica" w:hAnsi="Helvetica"/>
                <w:sz w:val="18"/>
              </w:rPr>
            </w:pPr>
          </w:p>
        </w:tc>
      </w:tr>
      <w:tr w:rsidR="00543163" w:rsidTr="00543163">
        <w:trPr>
          <w:gridBefore w:val="3"/>
          <w:wBefore w:w="461" w:type="dxa"/>
          <w:cantSplit/>
          <w:trHeight w:hRule="exact" w:val="480"/>
        </w:trPr>
        <w:tc>
          <w:tcPr>
            <w:tcW w:w="1343" w:type="dxa"/>
            <w:gridSpan w:val="3"/>
          </w:tcPr>
          <w:p w:rsidR="00543163" w:rsidRDefault="00543163" w:rsidP="00543163">
            <w:pPr>
              <w:pStyle w:val="BodyText"/>
              <w:spacing w:before="260"/>
              <w:rPr>
                <w:rFonts w:ascii="Helvetica" w:hAnsi="Helvetica"/>
                <w:sz w:val="18"/>
              </w:rPr>
            </w:pPr>
            <w:r>
              <w:rPr>
                <w:rFonts w:ascii="Helvetica" w:hAnsi="Helvetica"/>
                <w:sz w:val="18"/>
              </w:rPr>
              <w:t>Delivered By:</w:t>
            </w:r>
          </w:p>
        </w:tc>
        <w:tc>
          <w:tcPr>
            <w:tcW w:w="4230" w:type="dxa"/>
            <w:gridSpan w:val="5"/>
          </w:tcPr>
          <w:p w:rsidR="00543163" w:rsidRDefault="00543163" w:rsidP="00543163">
            <w:pPr>
              <w:pStyle w:val="BodyText"/>
              <w:spacing w:before="260"/>
              <w:rPr>
                <w:rFonts w:ascii="Helvetica" w:hAnsi="Helvetica"/>
                <w:sz w:val="18"/>
              </w:rPr>
            </w:pPr>
          </w:p>
        </w:tc>
        <w:tc>
          <w:tcPr>
            <w:tcW w:w="270" w:type="dxa"/>
            <w:gridSpan w:val="2"/>
          </w:tcPr>
          <w:p w:rsidR="00543163" w:rsidRDefault="00543163" w:rsidP="00543163">
            <w:pPr>
              <w:pStyle w:val="BodyText"/>
              <w:spacing w:before="260"/>
              <w:rPr>
                <w:rFonts w:ascii="Helvetica" w:hAnsi="Helvetica"/>
                <w:sz w:val="18"/>
              </w:rPr>
            </w:pPr>
          </w:p>
        </w:tc>
        <w:tc>
          <w:tcPr>
            <w:tcW w:w="4151" w:type="dxa"/>
            <w:gridSpan w:val="4"/>
          </w:tcPr>
          <w:p w:rsidR="00543163" w:rsidRDefault="00543163" w:rsidP="00543163">
            <w:pPr>
              <w:pStyle w:val="BodyText"/>
              <w:spacing w:before="260"/>
              <w:rPr>
                <w:rFonts w:ascii="Helvetica" w:hAnsi="Helvetica"/>
                <w:sz w:val="18"/>
              </w:rPr>
            </w:pPr>
          </w:p>
        </w:tc>
      </w:tr>
      <w:tr w:rsidR="00543163" w:rsidTr="00543163">
        <w:trPr>
          <w:gridBefore w:val="3"/>
          <w:wBefore w:w="461" w:type="dxa"/>
          <w:cantSplit/>
          <w:trHeight w:hRule="exact" w:val="200"/>
        </w:trPr>
        <w:tc>
          <w:tcPr>
            <w:tcW w:w="1343" w:type="dxa"/>
            <w:gridSpan w:val="3"/>
          </w:tcPr>
          <w:p w:rsidR="00543163" w:rsidRDefault="00543163" w:rsidP="00543163">
            <w:pPr>
              <w:pStyle w:val="BodyText"/>
              <w:rPr>
                <w:rFonts w:ascii="Helvetica" w:hAnsi="Helvetica"/>
                <w:sz w:val="14"/>
              </w:rPr>
            </w:pPr>
          </w:p>
        </w:tc>
        <w:tc>
          <w:tcPr>
            <w:tcW w:w="4230" w:type="dxa"/>
            <w:gridSpan w:val="5"/>
            <w:tcBorders>
              <w:top w:val="single" w:sz="6" w:space="0" w:color="auto"/>
            </w:tcBorders>
          </w:tcPr>
          <w:p w:rsidR="00543163" w:rsidRDefault="00543163" w:rsidP="00543163">
            <w:pPr>
              <w:pStyle w:val="BodyText"/>
              <w:rPr>
                <w:rFonts w:ascii="Helvetica" w:hAnsi="Helvetica"/>
                <w:sz w:val="14"/>
              </w:rPr>
            </w:pPr>
            <w:r>
              <w:rPr>
                <w:rFonts w:ascii="Helvetica" w:hAnsi="Helvetica"/>
                <w:sz w:val="14"/>
              </w:rPr>
              <w:t>CONTRACTOR</w:t>
            </w:r>
          </w:p>
        </w:tc>
        <w:tc>
          <w:tcPr>
            <w:tcW w:w="270" w:type="dxa"/>
            <w:gridSpan w:val="2"/>
          </w:tcPr>
          <w:p w:rsidR="00543163" w:rsidRDefault="00543163" w:rsidP="00543163">
            <w:pPr>
              <w:pStyle w:val="BodyText"/>
              <w:rPr>
                <w:rFonts w:ascii="Helvetica" w:hAnsi="Helvetica"/>
                <w:sz w:val="14"/>
              </w:rPr>
            </w:pPr>
          </w:p>
        </w:tc>
        <w:tc>
          <w:tcPr>
            <w:tcW w:w="4151" w:type="dxa"/>
            <w:gridSpan w:val="4"/>
            <w:tcBorders>
              <w:top w:val="single" w:sz="6" w:space="0" w:color="auto"/>
            </w:tcBorders>
          </w:tcPr>
          <w:p w:rsidR="00543163" w:rsidRDefault="00543163" w:rsidP="00543163">
            <w:pPr>
              <w:pStyle w:val="BodyText"/>
              <w:rPr>
                <w:rFonts w:ascii="Helvetica" w:hAnsi="Helvetica"/>
                <w:sz w:val="14"/>
              </w:rPr>
            </w:pPr>
            <w:r>
              <w:rPr>
                <w:rFonts w:ascii="Helvetica" w:hAnsi="Helvetica"/>
                <w:sz w:val="14"/>
              </w:rPr>
              <w:t>Date</w:t>
            </w:r>
          </w:p>
        </w:tc>
      </w:tr>
      <w:tr w:rsidR="00543163" w:rsidTr="00543163">
        <w:trPr>
          <w:gridBefore w:val="3"/>
          <w:wBefore w:w="461" w:type="dxa"/>
          <w:cantSplit/>
          <w:trHeight w:hRule="exact" w:val="320"/>
        </w:trPr>
        <w:tc>
          <w:tcPr>
            <w:tcW w:w="1433" w:type="dxa"/>
            <w:gridSpan w:val="4"/>
          </w:tcPr>
          <w:p w:rsidR="00543163" w:rsidRDefault="00543163" w:rsidP="00543163">
            <w:pPr>
              <w:pStyle w:val="BodyText"/>
              <w:spacing w:before="80"/>
              <w:rPr>
                <w:rFonts w:ascii="Helvetica" w:hAnsi="Helvetica"/>
                <w:sz w:val="18"/>
              </w:rPr>
            </w:pPr>
            <w:r>
              <w:rPr>
                <w:rFonts w:ascii="Helvetica" w:hAnsi="Helvetica"/>
                <w:sz w:val="18"/>
              </w:rPr>
              <w:t>Witnessed By:</w:t>
            </w:r>
          </w:p>
        </w:tc>
        <w:tc>
          <w:tcPr>
            <w:tcW w:w="4140" w:type="dxa"/>
            <w:gridSpan w:val="4"/>
          </w:tcPr>
          <w:p w:rsidR="00543163" w:rsidRDefault="00543163" w:rsidP="00543163">
            <w:pPr>
              <w:pStyle w:val="BodyText"/>
              <w:spacing w:before="80"/>
              <w:rPr>
                <w:rFonts w:ascii="Helvetica" w:hAnsi="Helvetica"/>
                <w:sz w:val="18"/>
              </w:rPr>
            </w:pPr>
          </w:p>
        </w:tc>
        <w:tc>
          <w:tcPr>
            <w:tcW w:w="270" w:type="dxa"/>
            <w:gridSpan w:val="2"/>
          </w:tcPr>
          <w:p w:rsidR="00543163" w:rsidRDefault="00543163" w:rsidP="00543163">
            <w:pPr>
              <w:pStyle w:val="BodyText"/>
              <w:spacing w:before="80"/>
              <w:rPr>
                <w:rFonts w:ascii="Helvetica" w:hAnsi="Helvetica"/>
                <w:sz w:val="18"/>
              </w:rPr>
            </w:pPr>
          </w:p>
        </w:tc>
        <w:tc>
          <w:tcPr>
            <w:tcW w:w="4151" w:type="dxa"/>
            <w:gridSpan w:val="4"/>
          </w:tcPr>
          <w:p w:rsidR="00543163" w:rsidRDefault="00543163" w:rsidP="00543163">
            <w:pPr>
              <w:pStyle w:val="BodyText"/>
              <w:spacing w:before="80"/>
              <w:rPr>
                <w:rFonts w:ascii="Helvetica" w:hAnsi="Helvetica"/>
                <w:sz w:val="18"/>
              </w:rPr>
            </w:pPr>
          </w:p>
        </w:tc>
      </w:tr>
      <w:tr w:rsidR="00543163" w:rsidTr="00543163">
        <w:trPr>
          <w:gridBefore w:val="3"/>
          <w:wBefore w:w="461" w:type="dxa"/>
          <w:cantSplit/>
          <w:trHeight w:hRule="exact" w:val="200"/>
        </w:trPr>
        <w:tc>
          <w:tcPr>
            <w:tcW w:w="1433" w:type="dxa"/>
            <w:gridSpan w:val="4"/>
          </w:tcPr>
          <w:p w:rsidR="00543163" w:rsidRDefault="00543163" w:rsidP="00543163">
            <w:pPr>
              <w:pStyle w:val="BodyText"/>
              <w:rPr>
                <w:rFonts w:ascii="Helvetica" w:hAnsi="Helvetica"/>
                <w:sz w:val="14"/>
              </w:rPr>
            </w:pPr>
          </w:p>
        </w:tc>
        <w:tc>
          <w:tcPr>
            <w:tcW w:w="4140" w:type="dxa"/>
            <w:gridSpan w:val="4"/>
            <w:tcBorders>
              <w:top w:val="single" w:sz="6" w:space="0" w:color="auto"/>
            </w:tcBorders>
          </w:tcPr>
          <w:p w:rsidR="00543163" w:rsidRDefault="00543163" w:rsidP="00543163">
            <w:pPr>
              <w:pStyle w:val="BodyText"/>
              <w:rPr>
                <w:rFonts w:ascii="Helvetica" w:hAnsi="Helvetica"/>
                <w:sz w:val="14"/>
              </w:rPr>
            </w:pPr>
            <w:r>
              <w:rPr>
                <w:rFonts w:ascii="Helvetica" w:hAnsi="Helvetica"/>
                <w:sz w:val="14"/>
              </w:rPr>
              <w:t>ENGINEER</w:t>
            </w:r>
          </w:p>
        </w:tc>
        <w:tc>
          <w:tcPr>
            <w:tcW w:w="270" w:type="dxa"/>
            <w:gridSpan w:val="2"/>
          </w:tcPr>
          <w:p w:rsidR="00543163" w:rsidRDefault="00543163" w:rsidP="00543163">
            <w:pPr>
              <w:pStyle w:val="BodyText"/>
              <w:rPr>
                <w:rFonts w:ascii="Helvetica" w:hAnsi="Helvetica"/>
                <w:sz w:val="14"/>
              </w:rPr>
            </w:pPr>
          </w:p>
        </w:tc>
        <w:tc>
          <w:tcPr>
            <w:tcW w:w="4151" w:type="dxa"/>
            <w:gridSpan w:val="4"/>
            <w:tcBorders>
              <w:top w:val="single" w:sz="6" w:space="0" w:color="auto"/>
            </w:tcBorders>
          </w:tcPr>
          <w:p w:rsidR="00543163" w:rsidRDefault="00543163" w:rsidP="00543163">
            <w:pPr>
              <w:pStyle w:val="BodyText"/>
              <w:rPr>
                <w:rFonts w:ascii="Helvetica" w:hAnsi="Helvetica"/>
                <w:sz w:val="14"/>
              </w:rPr>
            </w:pPr>
            <w:r>
              <w:rPr>
                <w:rFonts w:ascii="Helvetica" w:hAnsi="Helvetica"/>
                <w:sz w:val="14"/>
              </w:rPr>
              <w:t>Date</w:t>
            </w:r>
          </w:p>
        </w:tc>
      </w:tr>
      <w:tr w:rsidR="00543163" w:rsidTr="00543163">
        <w:trPr>
          <w:gridBefore w:val="3"/>
          <w:wBefore w:w="461" w:type="dxa"/>
          <w:cantSplit/>
          <w:trHeight w:hRule="exact" w:val="500"/>
        </w:trPr>
        <w:tc>
          <w:tcPr>
            <w:tcW w:w="9994" w:type="dxa"/>
            <w:gridSpan w:val="14"/>
          </w:tcPr>
          <w:p w:rsidR="00543163" w:rsidRDefault="00543163" w:rsidP="00543163">
            <w:pPr>
              <w:pStyle w:val="BodyText"/>
              <w:spacing w:before="60"/>
              <w:rPr>
                <w:rFonts w:ascii="Helvetica" w:hAnsi="Helvetica"/>
                <w:sz w:val="18"/>
              </w:rPr>
            </w:pPr>
            <w:r>
              <w:rPr>
                <w:rFonts w:ascii="Helvetica" w:hAnsi="Helvetica"/>
                <w:sz w:val="18"/>
              </w:rPr>
              <w:t>The above-listed spare parts have been inspected and inventoried and are hereby accepted, subject to all Contract Provisions, by the OWNER.</w:t>
            </w:r>
          </w:p>
        </w:tc>
      </w:tr>
      <w:tr w:rsidR="00543163" w:rsidTr="00543163">
        <w:trPr>
          <w:gridBefore w:val="3"/>
          <w:wBefore w:w="461" w:type="dxa"/>
          <w:cantSplit/>
          <w:trHeight w:hRule="exact" w:val="500"/>
        </w:trPr>
        <w:tc>
          <w:tcPr>
            <w:tcW w:w="1343" w:type="dxa"/>
            <w:gridSpan w:val="3"/>
          </w:tcPr>
          <w:p w:rsidR="00543163" w:rsidRDefault="00543163" w:rsidP="00543163">
            <w:pPr>
              <w:pStyle w:val="BodyText"/>
              <w:spacing w:before="260"/>
              <w:rPr>
                <w:rFonts w:ascii="Helvetica" w:hAnsi="Helvetica"/>
                <w:sz w:val="18"/>
              </w:rPr>
            </w:pPr>
            <w:r>
              <w:rPr>
                <w:rFonts w:ascii="Helvetica" w:hAnsi="Helvetica"/>
                <w:sz w:val="18"/>
              </w:rPr>
              <w:t>Received By:</w:t>
            </w:r>
          </w:p>
        </w:tc>
        <w:tc>
          <w:tcPr>
            <w:tcW w:w="4230" w:type="dxa"/>
            <w:gridSpan w:val="5"/>
          </w:tcPr>
          <w:p w:rsidR="00543163" w:rsidRDefault="00543163" w:rsidP="00543163">
            <w:pPr>
              <w:pStyle w:val="BodyText"/>
              <w:spacing w:before="260"/>
              <w:rPr>
                <w:rFonts w:ascii="Helvetica" w:hAnsi="Helvetica"/>
                <w:sz w:val="18"/>
              </w:rPr>
            </w:pPr>
          </w:p>
        </w:tc>
        <w:tc>
          <w:tcPr>
            <w:tcW w:w="270" w:type="dxa"/>
            <w:gridSpan w:val="2"/>
          </w:tcPr>
          <w:p w:rsidR="00543163" w:rsidRDefault="00543163" w:rsidP="00543163">
            <w:pPr>
              <w:pStyle w:val="BodyText"/>
              <w:spacing w:before="260"/>
              <w:rPr>
                <w:rFonts w:ascii="Helvetica" w:hAnsi="Helvetica"/>
                <w:sz w:val="18"/>
              </w:rPr>
            </w:pPr>
          </w:p>
        </w:tc>
        <w:tc>
          <w:tcPr>
            <w:tcW w:w="4151" w:type="dxa"/>
            <w:gridSpan w:val="4"/>
          </w:tcPr>
          <w:p w:rsidR="00543163" w:rsidRDefault="00543163" w:rsidP="00543163">
            <w:pPr>
              <w:pStyle w:val="BodyText"/>
              <w:spacing w:before="260"/>
              <w:rPr>
                <w:rFonts w:ascii="Helvetica" w:hAnsi="Helvetica"/>
                <w:sz w:val="18"/>
              </w:rPr>
            </w:pPr>
          </w:p>
        </w:tc>
      </w:tr>
      <w:tr w:rsidR="00543163" w:rsidTr="00543163">
        <w:trPr>
          <w:gridBefore w:val="3"/>
          <w:wBefore w:w="461" w:type="dxa"/>
          <w:cantSplit/>
          <w:trHeight w:hRule="exact" w:val="200"/>
        </w:trPr>
        <w:tc>
          <w:tcPr>
            <w:tcW w:w="1343" w:type="dxa"/>
            <w:gridSpan w:val="3"/>
          </w:tcPr>
          <w:p w:rsidR="00543163" w:rsidRDefault="00543163" w:rsidP="00543163">
            <w:pPr>
              <w:pStyle w:val="BodyText"/>
              <w:rPr>
                <w:rFonts w:ascii="Helvetica" w:hAnsi="Helvetica"/>
                <w:sz w:val="14"/>
              </w:rPr>
            </w:pPr>
          </w:p>
        </w:tc>
        <w:tc>
          <w:tcPr>
            <w:tcW w:w="4230" w:type="dxa"/>
            <w:gridSpan w:val="5"/>
            <w:tcBorders>
              <w:top w:val="single" w:sz="6" w:space="0" w:color="auto"/>
            </w:tcBorders>
          </w:tcPr>
          <w:p w:rsidR="00543163" w:rsidRDefault="00543163" w:rsidP="00543163">
            <w:pPr>
              <w:pStyle w:val="BodyText"/>
              <w:rPr>
                <w:rFonts w:ascii="Helvetica" w:hAnsi="Helvetica"/>
                <w:sz w:val="14"/>
              </w:rPr>
            </w:pPr>
            <w:r>
              <w:rPr>
                <w:rFonts w:ascii="Helvetica" w:hAnsi="Helvetica"/>
                <w:sz w:val="14"/>
              </w:rPr>
              <w:t>OWNER Representative</w:t>
            </w:r>
          </w:p>
        </w:tc>
        <w:tc>
          <w:tcPr>
            <w:tcW w:w="270" w:type="dxa"/>
            <w:gridSpan w:val="2"/>
          </w:tcPr>
          <w:p w:rsidR="00543163" w:rsidRDefault="00543163" w:rsidP="00543163">
            <w:pPr>
              <w:pStyle w:val="BodyText"/>
              <w:rPr>
                <w:rFonts w:ascii="Helvetica" w:hAnsi="Helvetica"/>
                <w:sz w:val="14"/>
              </w:rPr>
            </w:pPr>
          </w:p>
        </w:tc>
        <w:tc>
          <w:tcPr>
            <w:tcW w:w="4151" w:type="dxa"/>
            <w:gridSpan w:val="4"/>
            <w:tcBorders>
              <w:top w:val="single" w:sz="6" w:space="0" w:color="auto"/>
            </w:tcBorders>
          </w:tcPr>
          <w:p w:rsidR="00543163" w:rsidRDefault="00543163" w:rsidP="00543163">
            <w:pPr>
              <w:pStyle w:val="BodyText"/>
              <w:rPr>
                <w:rFonts w:ascii="Helvetica" w:hAnsi="Helvetica"/>
                <w:sz w:val="14"/>
              </w:rPr>
            </w:pPr>
            <w:r>
              <w:rPr>
                <w:rFonts w:ascii="Helvetica" w:hAnsi="Helvetica"/>
                <w:sz w:val="14"/>
              </w:rPr>
              <w:t>Date</w:t>
            </w:r>
          </w:p>
        </w:tc>
      </w:tr>
    </w:tbl>
    <w:p w:rsidR="00543163" w:rsidRDefault="00543163" w:rsidP="00543163">
      <w:pPr>
        <w:pStyle w:val="BodyText"/>
        <w:spacing w:before="40"/>
        <w:rPr>
          <w:rFonts w:ascii="Helvetica" w:hAnsi="Helvetica"/>
          <w:sz w:val="14"/>
        </w:rPr>
      </w:pPr>
      <w:r>
        <w:rPr>
          <w:rFonts w:ascii="Helvetica" w:hAnsi="Helvetica"/>
          <w:b/>
          <w:sz w:val="14"/>
        </w:rPr>
        <w:t>Copy Distribution</w:t>
      </w:r>
      <w:r>
        <w:rPr>
          <w:rFonts w:ascii="Helvetica" w:hAnsi="Helvetica"/>
          <w:b/>
          <w:sz w:val="14"/>
        </w:rPr>
        <w:br/>
      </w:r>
      <w:r>
        <w:rPr>
          <w:rFonts w:ascii="Helvetica" w:hAnsi="Helvetica"/>
          <w:sz w:val="14"/>
        </w:rPr>
        <w:t>Original - ENGINEER</w:t>
      </w:r>
      <w:r>
        <w:rPr>
          <w:rFonts w:ascii="Helvetica" w:hAnsi="Helvetica"/>
          <w:sz w:val="14"/>
        </w:rPr>
        <w:br/>
        <w:t>Second - CONTRACTOR</w:t>
      </w:r>
      <w:r>
        <w:rPr>
          <w:rFonts w:ascii="Helvetica" w:hAnsi="Helvetica"/>
          <w:sz w:val="14"/>
        </w:rPr>
        <w:br/>
        <w:t>Third – Owner</w:t>
      </w:r>
    </w:p>
    <w:p w:rsidR="00543163" w:rsidRDefault="00543163" w:rsidP="00543163">
      <w:pPr>
        <w:tabs>
          <w:tab w:val="clear" w:pos="576"/>
          <w:tab w:val="clear" w:pos="1008"/>
          <w:tab w:val="clear" w:pos="1440"/>
          <w:tab w:val="clear" w:pos="1872"/>
          <w:tab w:val="clear" w:pos="2304"/>
          <w:tab w:val="clear" w:pos="2736"/>
        </w:tabs>
        <w:rPr>
          <w:rFonts w:ascii="Helvetica" w:hAnsi="Helvetica"/>
          <w:sz w:val="14"/>
          <w:szCs w:val="22"/>
        </w:rPr>
      </w:pPr>
      <w:r>
        <w:rPr>
          <w:rFonts w:ascii="Helvetica" w:hAnsi="Helvetica"/>
          <w:sz w:val="1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504"/>
        <w:gridCol w:w="2764"/>
        <w:gridCol w:w="3216"/>
      </w:tblGrid>
      <w:tr w:rsidR="00543163" w:rsidTr="00543163">
        <w:trPr>
          <w:trHeight w:val="1433"/>
        </w:trPr>
        <w:tc>
          <w:tcPr>
            <w:tcW w:w="3596" w:type="dxa"/>
            <w:gridSpan w:val="2"/>
          </w:tcPr>
          <w:p w:rsidR="00543163" w:rsidRPr="006E2259" w:rsidRDefault="00543163" w:rsidP="00543163">
            <w:pPr>
              <w:rPr>
                <w:b/>
                <w:szCs w:val="22"/>
              </w:rPr>
            </w:pPr>
            <w:r w:rsidRPr="006E2259">
              <w:rPr>
                <w:b/>
                <w:szCs w:val="22"/>
              </w:rPr>
              <w:lastRenderedPageBreak/>
              <w:t>Project Name:</w:t>
            </w:r>
          </w:p>
          <w:p w:rsidR="00543163" w:rsidRPr="006E2259" w:rsidRDefault="00543163" w:rsidP="00543163">
            <w:pPr>
              <w:ind w:firstLine="720"/>
              <w:rPr>
                <w:b/>
                <w:szCs w:val="22"/>
              </w:rPr>
            </w:pPr>
          </w:p>
          <w:p w:rsidR="00543163" w:rsidRPr="006E2259" w:rsidRDefault="00543163" w:rsidP="00543163">
            <w:pPr>
              <w:rPr>
                <w:b/>
                <w:szCs w:val="22"/>
              </w:rPr>
            </w:pPr>
            <w:r w:rsidRPr="006E2259">
              <w:rPr>
                <w:b/>
                <w:szCs w:val="22"/>
              </w:rPr>
              <w:t>_________________________</w:t>
            </w:r>
          </w:p>
          <w:p w:rsidR="00543163" w:rsidRPr="006E2259" w:rsidRDefault="00543163" w:rsidP="00543163">
            <w:pPr>
              <w:rPr>
                <w:b/>
                <w:szCs w:val="22"/>
              </w:rPr>
            </w:pPr>
          </w:p>
          <w:p w:rsidR="00543163" w:rsidRPr="006E2259" w:rsidRDefault="00543163" w:rsidP="00543163">
            <w:pPr>
              <w:rPr>
                <w:b/>
                <w:szCs w:val="22"/>
              </w:rPr>
            </w:pPr>
            <w:r w:rsidRPr="006E2259">
              <w:rPr>
                <w:b/>
                <w:szCs w:val="22"/>
              </w:rPr>
              <w:t>Project No.:______________</w:t>
            </w:r>
          </w:p>
        </w:tc>
        <w:tc>
          <w:tcPr>
            <w:tcW w:w="2764" w:type="dxa"/>
          </w:tcPr>
          <w:p w:rsidR="00543163" w:rsidRPr="006E2259" w:rsidRDefault="00543163" w:rsidP="00543163">
            <w:pPr>
              <w:jc w:val="center"/>
              <w:rPr>
                <w:b/>
                <w:sz w:val="28"/>
                <w:szCs w:val="28"/>
              </w:rPr>
            </w:pPr>
            <w:r>
              <w:rPr>
                <w:b/>
                <w:noProof/>
                <w:sz w:val="28"/>
                <w:szCs w:val="28"/>
              </w:rPr>
              <w:drawing>
                <wp:inline distT="0" distB="0" distL="0" distR="0" wp14:anchorId="2D66CE04" wp14:editId="5BFA397B">
                  <wp:extent cx="857250" cy="857250"/>
                  <wp:effectExtent l="19050" t="0" r="0" b="0"/>
                  <wp:docPr id="3" name="Picture 1" descr="White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Ft"/>
                          <pic:cNvPicPr>
                            <a:picLocks noChangeAspect="1" noChangeArrowheads="1"/>
                          </pic:cNvPicPr>
                        </pic:nvPicPr>
                        <pic:blipFill>
                          <a:blip r:embed="rId12"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3216" w:type="dxa"/>
          </w:tcPr>
          <w:p w:rsidR="00543163" w:rsidRPr="006E2259" w:rsidRDefault="00543163" w:rsidP="00543163">
            <w:pPr>
              <w:rPr>
                <w:b/>
                <w:szCs w:val="22"/>
              </w:rPr>
            </w:pPr>
            <w:r>
              <w:rPr>
                <w:b/>
                <w:szCs w:val="22"/>
              </w:rPr>
              <w:t>Contractor</w:t>
            </w:r>
            <w:r w:rsidRPr="006E2259">
              <w:rPr>
                <w:b/>
                <w:szCs w:val="22"/>
              </w:rPr>
              <w:t xml:space="preserve"> Name:</w:t>
            </w:r>
          </w:p>
          <w:p w:rsidR="00543163" w:rsidRPr="006E2259" w:rsidRDefault="00543163" w:rsidP="00543163">
            <w:pPr>
              <w:rPr>
                <w:b/>
                <w:szCs w:val="22"/>
              </w:rPr>
            </w:pPr>
          </w:p>
          <w:p w:rsidR="00543163" w:rsidRPr="006E2259" w:rsidRDefault="00543163" w:rsidP="00543163">
            <w:pPr>
              <w:rPr>
                <w:b/>
                <w:szCs w:val="22"/>
              </w:rPr>
            </w:pPr>
            <w:r w:rsidRPr="006E2259">
              <w:rPr>
                <w:b/>
                <w:szCs w:val="22"/>
              </w:rPr>
              <w:t>_________________________</w:t>
            </w:r>
          </w:p>
          <w:p w:rsidR="00543163" w:rsidRPr="006E2259" w:rsidRDefault="00543163" w:rsidP="00543163">
            <w:pPr>
              <w:rPr>
                <w:b/>
                <w:szCs w:val="22"/>
              </w:rPr>
            </w:pPr>
          </w:p>
          <w:p w:rsidR="00543163" w:rsidRPr="006E2259" w:rsidRDefault="00543163" w:rsidP="00543163">
            <w:pPr>
              <w:rPr>
                <w:b/>
                <w:szCs w:val="22"/>
              </w:rPr>
            </w:pPr>
            <w:r w:rsidRPr="006E2259">
              <w:rPr>
                <w:b/>
                <w:szCs w:val="22"/>
              </w:rPr>
              <w:t>Date:____________________</w:t>
            </w:r>
          </w:p>
        </w:tc>
      </w:tr>
      <w:tr w:rsidR="00543163" w:rsidTr="00543163">
        <w:trPr>
          <w:trHeight w:val="803"/>
        </w:trPr>
        <w:tc>
          <w:tcPr>
            <w:tcW w:w="9576" w:type="dxa"/>
            <w:gridSpan w:val="4"/>
          </w:tcPr>
          <w:p w:rsidR="00543163" w:rsidRPr="006E2259" w:rsidRDefault="00543163" w:rsidP="00543163">
            <w:pPr>
              <w:jc w:val="center"/>
              <w:rPr>
                <w:b/>
                <w:sz w:val="28"/>
                <w:szCs w:val="28"/>
              </w:rPr>
            </w:pPr>
            <w:r w:rsidRPr="006E2259">
              <w:rPr>
                <w:b/>
                <w:sz w:val="28"/>
                <w:szCs w:val="28"/>
              </w:rPr>
              <w:t xml:space="preserve">SITE, STRUCTURAL, &amp; </w:t>
            </w:r>
          </w:p>
          <w:p w:rsidR="00543163" w:rsidRPr="006E2259" w:rsidRDefault="00543163" w:rsidP="00543163">
            <w:pPr>
              <w:jc w:val="center"/>
              <w:rPr>
                <w:b/>
                <w:sz w:val="28"/>
                <w:szCs w:val="28"/>
              </w:rPr>
            </w:pPr>
            <w:r w:rsidRPr="006E2259">
              <w:rPr>
                <w:b/>
                <w:sz w:val="28"/>
                <w:szCs w:val="28"/>
              </w:rPr>
              <w:t>MECHANICAL FACILITY CHECK LIST</w:t>
            </w:r>
          </w:p>
        </w:tc>
      </w:tr>
      <w:tr w:rsidR="00543163" w:rsidTr="00543163">
        <w:tc>
          <w:tcPr>
            <w:tcW w:w="2092"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Completion Date</w:t>
            </w:r>
          </w:p>
        </w:tc>
        <w:tc>
          <w:tcPr>
            <w:tcW w:w="7484" w:type="dxa"/>
            <w:gridSpan w:val="3"/>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SITE</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Fence, gate, lock as specified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Paving as specified, no birdbaths</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Storm drain grates clean and open</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Site graded to prevent ponding and flooding</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 xml:space="preserve">All grass areas growing and as specified; </w:t>
            </w:r>
            <w:r>
              <w:rPr>
                <w:rFonts w:ascii="Book Antiqua" w:hAnsi="Book Antiqua"/>
              </w:rPr>
              <w:t>____</w:t>
            </w:r>
            <w:r w:rsidRPr="006E2259">
              <w:rPr>
                <w:rFonts w:ascii="Book Antiqua" w:hAnsi="Book Antiqua"/>
              </w:rPr>
              <w:t xml:space="preserve"> inches of topsoil as required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All shrubbery alive and as specified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Fire hydrant as specified and operating, if applicable</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Stone provided over vinyl cloth wee barrier as specified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BUILDING</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Automatic transfer switch operable and as specified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County electrical inspection certificate received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Check all lights including photo electric cells</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Check all receptacles</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HATCHES</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Pr>
                <w:rFonts w:ascii="Book Antiqua" w:hAnsi="Book Antiqua"/>
              </w:rPr>
              <w:t>As specified in submittal review</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Bituminous coating on frame areas in contact  with concrete</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Automatic hold open devices working</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Slam latch with removable key, spare keys furnished</w:t>
            </w:r>
          </w:p>
        </w:tc>
      </w:tr>
      <w:tr w:rsidR="00543163" w:rsidTr="00543163">
        <w:tc>
          <w:tcPr>
            <w:tcW w:w="2092" w:type="dxa"/>
          </w:tcPr>
          <w:p w:rsidR="00543163" w:rsidRPr="006E2259" w:rsidRDefault="00543163" w:rsidP="00543163">
            <w:pPr>
              <w:pStyle w:val="BodyText"/>
              <w:spacing w:after="160"/>
              <w:rPr>
                <w:rFonts w:ascii="Book Antiqua" w:hAnsi="Book Antiqua"/>
              </w:rPr>
            </w:pPr>
          </w:p>
        </w:tc>
        <w:tc>
          <w:tcPr>
            <w:tcW w:w="7484" w:type="dxa"/>
            <w:gridSpan w:val="3"/>
          </w:tcPr>
          <w:p w:rsidR="00543163" w:rsidRPr="006E2259" w:rsidRDefault="00543163" w:rsidP="00543163">
            <w:pPr>
              <w:pStyle w:val="BodyText"/>
              <w:spacing w:after="160"/>
              <w:rPr>
                <w:rFonts w:ascii="Book Antiqua" w:hAnsi="Book Antiqua"/>
              </w:rPr>
            </w:pPr>
            <w:r w:rsidRPr="006E2259">
              <w:rPr>
                <w:rFonts w:ascii="Book Antiqua" w:hAnsi="Book Antiqua"/>
              </w:rPr>
              <w:t>Flush handle</w:t>
            </w:r>
          </w:p>
        </w:tc>
      </w:tr>
    </w:tbl>
    <w:p w:rsidR="00543163" w:rsidRDefault="00543163" w:rsidP="00543163">
      <w:pPr>
        <w:pStyle w:val="BodyText"/>
        <w:spacing w:before="40"/>
        <w:rPr>
          <w:rFonts w:ascii="Helvetica" w:hAnsi="Helvetica"/>
          <w:b/>
          <w:sz w:val="14"/>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952"/>
      </w:tblGrid>
      <w:tr w:rsidR="00543163" w:rsidRPr="006E2259" w:rsidTr="00543163">
        <w:trPr>
          <w:trHeight w:val="670"/>
        </w:trPr>
        <w:tc>
          <w:tcPr>
            <w:tcW w:w="1533" w:type="dxa"/>
          </w:tcPr>
          <w:p w:rsidR="00543163" w:rsidRPr="006E2259" w:rsidRDefault="00543163" w:rsidP="00543163">
            <w:pPr>
              <w:pStyle w:val="BodyText"/>
              <w:spacing w:after="160"/>
              <w:jc w:val="center"/>
              <w:rPr>
                <w:rFonts w:ascii="Book Antiqua" w:hAnsi="Book Antiqua"/>
                <w:szCs w:val="24"/>
              </w:rPr>
            </w:pPr>
            <w:r>
              <w:lastRenderedPageBreak/>
              <w:br w:type="page"/>
            </w:r>
            <w:r w:rsidRPr="006E2259">
              <w:rPr>
                <w:rFonts w:ascii="Book Antiqua" w:hAnsi="Book Antiqua"/>
                <w:b/>
                <w:szCs w:val="24"/>
              </w:rPr>
              <w:t>Completion Date</w:t>
            </w:r>
          </w:p>
        </w:tc>
        <w:tc>
          <w:tcPr>
            <w:tcW w:w="7952"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WET WELL LANDING</w:t>
            </w:r>
          </w:p>
        </w:tc>
      </w:tr>
      <w:tr w:rsidR="00543163" w:rsidTr="00543163">
        <w:trPr>
          <w:trHeight w:val="684"/>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 xml:space="preserve">Aluminum grating (section to be easily removable) and aluminum supports (bituminous coating in contact with concrete)  </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All connection and anchors stainless steel fasteners</w:t>
            </w:r>
          </w:p>
        </w:tc>
      </w:tr>
      <w:tr w:rsidR="00543163" w:rsidTr="00543163">
        <w:trPr>
          <w:trHeight w:val="424"/>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Bar rack, removable debris basket and rake assembly as specified</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p>
        </w:tc>
      </w:tr>
      <w:tr w:rsidR="00543163" w:rsidRPr="006E2259"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WET WELL</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_____Diameter precast concrete as specified</w:t>
            </w:r>
          </w:p>
        </w:tc>
      </w:tr>
      <w:tr w:rsidR="00543163" w:rsidTr="00543163">
        <w:trPr>
          <w:trHeight w:val="424"/>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Exterior coating in place per specification</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Joints sealed/good workmanship</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No infiltration or inflow observed</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Explosion proof lights with heavy duty guards</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Interior epoxy coating per specification</w:t>
            </w:r>
          </w:p>
        </w:tc>
      </w:tr>
      <w:tr w:rsidR="00543163" w:rsidTr="00543163">
        <w:trPr>
          <w:trHeight w:val="684"/>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electrical connection for adequacy for seals for location and gas tightness</w:t>
            </w:r>
          </w:p>
        </w:tc>
      </w:tr>
      <w:tr w:rsidR="00543163" w:rsidTr="00543163">
        <w:trPr>
          <w:trHeight w:val="424"/>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proofErr w:type="spellStart"/>
            <w:r w:rsidRPr="006E2259">
              <w:rPr>
                <w:rFonts w:ascii="Book Antiqua" w:hAnsi="Book Antiqua"/>
                <w:szCs w:val="24"/>
              </w:rPr>
              <w:t>Multitrode</w:t>
            </w:r>
            <w:proofErr w:type="spellEnd"/>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Soil odor filter if specified</w:t>
            </w:r>
          </w:p>
        </w:tc>
      </w:tr>
      <w:tr w:rsidR="00543163" w:rsidTr="00543163">
        <w:trPr>
          <w:trHeight w:val="41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Pr>
                <w:rFonts w:ascii="Book Antiqua" w:hAnsi="Book Antiqua"/>
                <w:szCs w:val="24"/>
              </w:rPr>
              <w:t>Remove rebar used for setting wet well, if applicable</w:t>
            </w:r>
          </w:p>
        </w:tc>
      </w:tr>
      <w:tr w:rsidR="00543163" w:rsidRPr="006E2259" w:rsidTr="00543163">
        <w:trPr>
          <w:cantSplit/>
          <w:trHeight w:val="341"/>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DRY WELL</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____Diameter precast concrete access tub</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____Precast concrete dry well</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Exterior waterproof coating in place per specifications</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Joint sealed/good workmanship</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Special interior coating as specified</w:t>
            </w:r>
          </w:p>
        </w:tc>
      </w:tr>
      <w:tr w:rsidR="00543163" w:rsidTr="00543163">
        <w:trPr>
          <w:cantSplit/>
          <w:trHeight w:val="7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Sump pump with double check valves and isolation valve</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Local pump control operational and as specified</w:t>
            </w:r>
          </w:p>
        </w:tc>
      </w:tr>
      <w:tr w:rsidR="00543163" w:rsidTr="00543163">
        <w:trPr>
          <w:cantSplit/>
          <w:trHeight w:val="7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Exercise valves from full open to full closed</w:t>
            </w:r>
          </w:p>
        </w:tc>
      </w:tr>
      <w:tr w:rsidR="00543163" w:rsidTr="00543163">
        <w:trPr>
          <w:cantSplit/>
          <w:trHeight w:val="17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Lighting operation and as specified</w:t>
            </w:r>
          </w:p>
        </w:tc>
      </w:tr>
      <w:tr w:rsidR="00543163" w:rsidTr="00543163">
        <w:trPr>
          <w:cantSplit/>
          <w:trHeight w:val="20"/>
        </w:trPr>
        <w:tc>
          <w:tcPr>
            <w:tcW w:w="1533" w:type="dxa"/>
          </w:tcPr>
          <w:p w:rsidR="00543163" w:rsidRPr="006E2259" w:rsidRDefault="00543163" w:rsidP="00543163">
            <w:pPr>
              <w:pStyle w:val="BodyText"/>
              <w:spacing w:after="160"/>
              <w:rPr>
                <w:rFonts w:ascii="Book Antiqua" w:hAnsi="Book Antiqua"/>
                <w:szCs w:val="24"/>
              </w:rPr>
            </w:pPr>
          </w:p>
        </w:tc>
        <w:tc>
          <w:tcPr>
            <w:tcW w:w="7952"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Lifting eyes for moving pumps provided as specified</w:t>
            </w:r>
          </w:p>
        </w:tc>
      </w:tr>
    </w:tbl>
    <w:p w:rsidR="00543163" w:rsidRDefault="00543163" w:rsidP="00543163">
      <w:pPr>
        <w:pStyle w:val="BodyText"/>
        <w:spacing w:before="40"/>
        <w:rPr>
          <w:rFonts w:ascii="Helvetica" w:hAnsi="Helvetica"/>
          <w:b/>
          <w:sz w:val="14"/>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p>
    <w:tbl>
      <w:tblPr>
        <w:tblpPr w:leftFromText="180" w:rightFromText="180" w:vertAnchor="page" w:horzAnchor="margin"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543163" w:rsidRPr="006E2259" w:rsidTr="00543163">
        <w:tc>
          <w:tcPr>
            <w:tcW w:w="1548" w:type="dxa"/>
          </w:tcPr>
          <w:p w:rsidR="00543163" w:rsidRPr="006E2259" w:rsidRDefault="00543163" w:rsidP="00543163">
            <w:pPr>
              <w:pStyle w:val="BodyText"/>
              <w:spacing w:after="160"/>
              <w:jc w:val="center"/>
              <w:rPr>
                <w:rFonts w:ascii="Book Antiqua" w:hAnsi="Book Antiqua"/>
              </w:rPr>
            </w:pPr>
            <w:r w:rsidRPr="006E2259">
              <w:rPr>
                <w:rFonts w:ascii="Book Antiqua" w:hAnsi="Book Antiqua"/>
                <w:b/>
              </w:rPr>
              <w:t>Completion Date</w:t>
            </w: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VALVE VAULT</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 xml:space="preserve">Pump around connections and </w:t>
            </w:r>
            <w:proofErr w:type="spellStart"/>
            <w:r w:rsidRPr="006E2259">
              <w:rPr>
                <w:rFonts w:ascii="Book Antiqua" w:hAnsi="Book Antiqua"/>
              </w:rPr>
              <w:t>valving</w:t>
            </w:r>
            <w:proofErr w:type="spellEnd"/>
            <w:r w:rsidRPr="006E2259">
              <w:rPr>
                <w:rFonts w:ascii="Book Antiqua" w:hAnsi="Book Antiqua"/>
              </w:rPr>
              <w:t xml:space="preserve"> as specified</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Couplings with dust plugs on brass chain in place</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Sump pits with floor sloped to drain (test with water)</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Exercise all valves from full open to full closed (control flow to prevent spills)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Valve operator extensions in roadway boxes within one foot of grade and aligned with boxes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PUMP</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Pump service record card completed</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Manufacturer’s certifications at site</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Factory certification that pumps will perform satisfactorily at each design condition</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 xml:space="preserve">Pressure gauges as specified </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Packing and/or mechanical seals as specified</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Pr>
                <w:rFonts w:ascii="Book Antiqua" w:hAnsi="Book Antiqua"/>
              </w:rPr>
              <w:t>Pump tags provided</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PUMP MOTORS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_____Phase, _____Cycle, _____Volts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_____Efficiency, _____Power factor at full load</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Vertical squirrel cage, cast iron body</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Class _____ insulation</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_____Service factor</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Starters balance with capacitors to give _____power factor</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Certification of factory test</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Check amp draw: Pump #1_____  Pump #2_____</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Check operating conditions (meet design conditions)</w:t>
            </w:r>
          </w:p>
        </w:tc>
      </w:tr>
    </w:tbl>
    <w:p w:rsidR="00543163" w:rsidRDefault="00543163" w:rsidP="00543163">
      <w:pPr>
        <w:pStyle w:val="BodyText"/>
        <w:spacing w:before="40"/>
        <w:rPr>
          <w:rFonts w:ascii="Helvetica" w:hAnsi="Helvetica"/>
          <w:b/>
          <w:sz w:val="14"/>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p>
    <w:tbl>
      <w:tblPr>
        <w:tblpPr w:leftFromText="180" w:rightFromText="180" w:vertAnchor="page" w:horzAnchor="margin"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543163" w:rsidRPr="006E2259" w:rsidTr="00543163">
        <w:tc>
          <w:tcPr>
            <w:tcW w:w="1548" w:type="dxa"/>
          </w:tcPr>
          <w:p w:rsidR="00543163" w:rsidRPr="006E2259" w:rsidRDefault="00543163" w:rsidP="00543163">
            <w:pPr>
              <w:pStyle w:val="BodyText"/>
              <w:spacing w:after="160"/>
              <w:jc w:val="center"/>
              <w:rPr>
                <w:rFonts w:ascii="Book Antiqua" w:hAnsi="Book Antiqua"/>
              </w:rPr>
            </w:pPr>
            <w:r w:rsidRPr="006E2259">
              <w:rPr>
                <w:rFonts w:ascii="Book Antiqua" w:hAnsi="Book Antiqua"/>
                <w:b/>
              </w:rPr>
              <w:t>Completion Date</w:t>
            </w: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SUBMERSIBLE PUMPS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Pull and reset each pump</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Check guide rails and pump connection seats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Check electrical connections for adequacy and seals for gas tightness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Check amp draw:   Pump #1_____  Pump #2_____</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PACKAGE PUMP STATION</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Certifications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Installation plumb</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Preservation</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Base meets specifications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SPARE PARTS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Number required – attach required form and have appropriate signatures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Condition/preservation</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 xml:space="preserve">Released to </w:t>
            </w:r>
            <w:r>
              <w:rPr>
                <w:rFonts w:ascii="Book Antiqua" w:hAnsi="Book Antiqua"/>
              </w:rPr>
              <w:t>Owner</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jc w:val="center"/>
              <w:rPr>
                <w:rFonts w:ascii="Book Antiqua" w:hAnsi="Book Antiqua"/>
                <w:b/>
              </w:rPr>
            </w:pPr>
            <w:r w:rsidRPr="006E2259">
              <w:rPr>
                <w:rFonts w:ascii="Book Antiqua" w:hAnsi="Book Antiqua"/>
                <w:b/>
              </w:rPr>
              <w:t>OPERATOR TRAINING</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Tour and familiarization</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Pumps and motors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Odor control system</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sidRPr="006E2259">
              <w:rPr>
                <w:rFonts w:ascii="Book Antiqua" w:hAnsi="Book Antiqua"/>
              </w:rPr>
              <w:t>Motor control centers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754FFC" w:rsidRDefault="00543163" w:rsidP="00543163">
            <w:pPr>
              <w:pStyle w:val="BodyText"/>
              <w:spacing w:after="160"/>
              <w:jc w:val="center"/>
              <w:rPr>
                <w:rFonts w:ascii="Book Antiqua" w:hAnsi="Book Antiqua"/>
                <w:b/>
              </w:rPr>
            </w:pPr>
            <w:r>
              <w:rPr>
                <w:rFonts w:ascii="Book Antiqua" w:hAnsi="Book Antiqua"/>
                <w:b/>
              </w:rPr>
              <w:t>PIPING</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Pr>
                <w:rFonts w:ascii="Book Antiqua" w:hAnsi="Book Antiqua"/>
              </w:rPr>
              <w:t>Remove temporary pipe plugs</w:t>
            </w:r>
          </w:p>
        </w:tc>
      </w:tr>
      <w:tr w:rsidR="00543163" w:rsidTr="00543163">
        <w:tc>
          <w:tcPr>
            <w:tcW w:w="1548" w:type="dxa"/>
          </w:tcPr>
          <w:p w:rsidR="00543163" w:rsidRPr="006E2259" w:rsidRDefault="00543163" w:rsidP="00543163">
            <w:pPr>
              <w:pStyle w:val="BodyText"/>
              <w:spacing w:after="160"/>
              <w:rPr>
                <w:rFonts w:ascii="Book Antiqua" w:hAnsi="Book Antiqua"/>
              </w:rPr>
            </w:pPr>
          </w:p>
        </w:tc>
        <w:tc>
          <w:tcPr>
            <w:tcW w:w="8028" w:type="dxa"/>
          </w:tcPr>
          <w:p w:rsidR="00543163" w:rsidRPr="006E2259" w:rsidRDefault="00543163" w:rsidP="00543163">
            <w:pPr>
              <w:pStyle w:val="BodyText"/>
              <w:spacing w:after="160"/>
              <w:rPr>
                <w:rFonts w:ascii="Book Antiqua" w:hAnsi="Book Antiqua"/>
              </w:rPr>
            </w:pPr>
            <w:r>
              <w:rPr>
                <w:rFonts w:ascii="Book Antiqua" w:hAnsi="Book Antiqua"/>
              </w:rPr>
              <w:t>Return City provided water meter if applicable</w:t>
            </w:r>
          </w:p>
        </w:tc>
      </w:tr>
    </w:tbl>
    <w:p w:rsidR="00543163" w:rsidRDefault="00543163" w:rsidP="00543163">
      <w:pPr>
        <w:pStyle w:val="BodyText"/>
        <w:spacing w:before="40"/>
        <w:rPr>
          <w:rFonts w:ascii="Helvetica" w:hAnsi="Helvetica"/>
          <w:b/>
          <w:sz w:val="14"/>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543163" w:rsidRPr="006E2259" w:rsidTr="00543163">
        <w:trPr>
          <w:trHeight w:val="620"/>
        </w:trPr>
        <w:tc>
          <w:tcPr>
            <w:tcW w:w="1548" w:type="dxa"/>
          </w:tcPr>
          <w:p w:rsidR="00543163" w:rsidRPr="006E2259" w:rsidRDefault="00543163" w:rsidP="00543163">
            <w:pPr>
              <w:pStyle w:val="BodyText"/>
              <w:pageBreakBefore/>
              <w:spacing w:after="160"/>
              <w:jc w:val="center"/>
              <w:rPr>
                <w:rFonts w:ascii="Book Antiqua" w:hAnsi="Book Antiqua"/>
                <w:szCs w:val="24"/>
              </w:rPr>
            </w:pPr>
            <w:r w:rsidRPr="006E2259">
              <w:rPr>
                <w:rFonts w:ascii="Book Antiqua" w:hAnsi="Book Antiqua"/>
                <w:b/>
                <w:szCs w:val="24"/>
              </w:rPr>
              <w:lastRenderedPageBreak/>
              <w:t>Completion Date</w:t>
            </w:r>
          </w:p>
        </w:tc>
        <w:tc>
          <w:tcPr>
            <w:tcW w:w="8028"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GENERAL</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safety equipment, safety climbing devices, rotating equipment guards, grounding system</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heater operations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 xml:space="preserve">Check that pumps alternate lead/lag. </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operating condition of pumps at shut-off head</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Q vs. TDH for each pump:     Q                  TDH</w:t>
            </w:r>
          </w:p>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 xml:space="preserve">                                           Pump #1   ____               ____</w:t>
            </w:r>
          </w:p>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 xml:space="preserve">                                           Pump #2   ____               ____</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pump controls to insure H/O/A modes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alarm signals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Simulate power failure</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Check generator operation</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Operate both pumps simultaneously through total cycle ____volts ____amps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Lighting available</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Alarm signal to panel</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Pr>
                <w:rFonts w:ascii="Book Antiqua" w:hAnsi="Book Antiqua"/>
                <w:szCs w:val="24"/>
              </w:rPr>
              <w:t>Remove and cap temporary utilities</w:t>
            </w:r>
          </w:p>
        </w:tc>
      </w:tr>
      <w:tr w:rsidR="00543163" w:rsidRPr="006E2259"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jc w:val="center"/>
              <w:rPr>
                <w:rFonts w:ascii="Book Antiqua" w:hAnsi="Book Antiqua"/>
                <w:b/>
                <w:szCs w:val="24"/>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O&amp;M MANUALS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____Hard copies delivered</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____Electronic copies delivered</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RECORD DRAWINGS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____Copies delivered</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p>
        </w:tc>
      </w:tr>
      <w:tr w:rsidR="00543163" w:rsidRPr="006E2259"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jc w:val="center"/>
              <w:rPr>
                <w:rFonts w:ascii="Book Antiqua" w:hAnsi="Book Antiqua"/>
                <w:b/>
                <w:szCs w:val="24"/>
              </w:rPr>
            </w:pPr>
            <w:r w:rsidRPr="006E2259">
              <w:rPr>
                <w:rFonts w:ascii="Book Antiqua" w:hAnsi="Book Antiqua"/>
                <w:b/>
                <w:szCs w:val="24"/>
              </w:rPr>
              <w:t>TESTING/ACCEPTANCE</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sidRPr="006E2259">
              <w:rPr>
                <w:rFonts w:ascii="Book Antiqua" w:hAnsi="Book Antiqua"/>
                <w:szCs w:val="24"/>
              </w:rPr>
              <w:t>Testing/acceptance as per specifications</w:t>
            </w:r>
          </w:p>
        </w:tc>
      </w:tr>
      <w:tr w:rsidR="00543163" w:rsidTr="00543163">
        <w:tc>
          <w:tcPr>
            <w:tcW w:w="1548" w:type="dxa"/>
          </w:tcPr>
          <w:p w:rsidR="00543163" w:rsidRPr="006E2259" w:rsidRDefault="00543163" w:rsidP="00543163">
            <w:pPr>
              <w:pStyle w:val="BodyText"/>
              <w:spacing w:after="160"/>
              <w:rPr>
                <w:rFonts w:ascii="Book Antiqua" w:hAnsi="Book Antiqua"/>
                <w:szCs w:val="24"/>
              </w:rPr>
            </w:pPr>
          </w:p>
        </w:tc>
        <w:tc>
          <w:tcPr>
            <w:tcW w:w="8028" w:type="dxa"/>
          </w:tcPr>
          <w:p w:rsidR="00543163" w:rsidRPr="006E2259" w:rsidRDefault="00543163" w:rsidP="00543163">
            <w:pPr>
              <w:pStyle w:val="BodyText"/>
              <w:spacing w:after="160"/>
              <w:rPr>
                <w:rFonts w:ascii="Book Antiqua" w:hAnsi="Book Antiqua"/>
                <w:szCs w:val="24"/>
              </w:rPr>
            </w:pPr>
            <w:r>
              <w:rPr>
                <w:rFonts w:ascii="Book Antiqua" w:hAnsi="Book Antiqua"/>
                <w:szCs w:val="24"/>
              </w:rPr>
              <w:t>Remove locks or lockout/</w:t>
            </w:r>
            <w:proofErr w:type="spellStart"/>
            <w:r>
              <w:rPr>
                <w:rFonts w:ascii="Book Antiqua" w:hAnsi="Book Antiqua"/>
                <w:szCs w:val="24"/>
              </w:rPr>
              <w:t>tagout</w:t>
            </w:r>
            <w:proofErr w:type="spellEnd"/>
            <w:r>
              <w:rPr>
                <w:rFonts w:ascii="Book Antiqua" w:hAnsi="Book Antiqua"/>
                <w:szCs w:val="24"/>
              </w:rPr>
              <w:t xml:space="preserve"> equipment</w:t>
            </w:r>
          </w:p>
        </w:tc>
      </w:tr>
    </w:tbl>
    <w:p w:rsidR="00543163" w:rsidRDefault="00543163" w:rsidP="00543163">
      <w:pPr>
        <w:pStyle w:val="BodyText"/>
        <w:spacing w:before="40"/>
        <w:rPr>
          <w:rFonts w:ascii="Helvetica" w:hAnsi="Helvetica"/>
          <w:b/>
          <w:sz w:val="14"/>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90"/>
        <w:gridCol w:w="1800"/>
        <w:gridCol w:w="1071"/>
        <w:gridCol w:w="999"/>
        <w:gridCol w:w="1800"/>
        <w:gridCol w:w="2340"/>
      </w:tblGrid>
      <w:tr w:rsidR="00543163" w:rsidTr="00543163">
        <w:trPr>
          <w:trHeight w:val="432"/>
        </w:trPr>
        <w:tc>
          <w:tcPr>
            <w:tcW w:w="2268" w:type="dxa"/>
            <w:gridSpan w:val="2"/>
          </w:tcPr>
          <w:p w:rsidR="00543163" w:rsidRPr="00BD7DF0" w:rsidRDefault="00543163" w:rsidP="00543163">
            <w:pPr>
              <w:pStyle w:val="BodyText"/>
            </w:pPr>
            <w:r>
              <w:br w:type="page"/>
            </w:r>
            <w:r>
              <w:rPr>
                <w:noProof/>
              </w:rPr>
              <w:drawing>
                <wp:inline distT="0" distB="0" distL="0" distR="0" wp14:anchorId="60C4E156" wp14:editId="7C057A4D">
                  <wp:extent cx="542925" cy="542925"/>
                  <wp:effectExtent l="19050" t="0" r="9525" b="0"/>
                  <wp:docPr id="4" name="Picture 4" descr="White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Ft"/>
                          <pic:cNvPicPr>
                            <a:picLocks noChangeAspect="1" noChangeArrowheads="1"/>
                          </pic:cNvPicPr>
                        </pic:nvPicPr>
                        <pic:blipFill>
                          <a:blip r:embed="rId13"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b/>
                <w:szCs w:val="24"/>
              </w:rPr>
              <w:tab/>
            </w:r>
          </w:p>
        </w:tc>
        <w:tc>
          <w:tcPr>
            <w:tcW w:w="8010" w:type="dxa"/>
            <w:gridSpan w:val="5"/>
            <w:vAlign w:val="center"/>
          </w:tcPr>
          <w:p w:rsidR="00543163" w:rsidRPr="00BD7DF0" w:rsidRDefault="00543163" w:rsidP="00543163">
            <w:pPr>
              <w:pStyle w:val="BodyText"/>
              <w:jc w:val="center"/>
            </w:pPr>
            <w:r w:rsidRPr="002F4257">
              <w:rPr>
                <w:b/>
                <w:szCs w:val="24"/>
              </w:rPr>
              <w:t>PUMP MANUFACTURER’S START UP REPORT</w:t>
            </w:r>
          </w:p>
        </w:tc>
      </w:tr>
      <w:tr w:rsidR="00543163" w:rsidTr="00543163">
        <w:trPr>
          <w:trHeight w:val="432"/>
        </w:trPr>
        <w:tc>
          <w:tcPr>
            <w:tcW w:w="6138" w:type="dxa"/>
            <w:gridSpan w:val="5"/>
          </w:tcPr>
          <w:p w:rsidR="00543163" w:rsidRPr="00BD7DF0" w:rsidRDefault="00543163" w:rsidP="00543163">
            <w:pPr>
              <w:pStyle w:val="BodyText"/>
            </w:pPr>
            <w:r w:rsidRPr="00BD7DF0">
              <w:t>Project Name:</w:t>
            </w:r>
          </w:p>
        </w:tc>
        <w:tc>
          <w:tcPr>
            <w:tcW w:w="4140" w:type="dxa"/>
            <w:gridSpan w:val="2"/>
          </w:tcPr>
          <w:p w:rsidR="00543163" w:rsidRPr="00BD7DF0" w:rsidRDefault="00543163" w:rsidP="00543163">
            <w:pPr>
              <w:pStyle w:val="BodyText"/>
            </w:pPr>
            <w:r w:rsidRPr="00BD7DF0">
              <w:t>Project No.:</w:t>
            </w:r>
          </w:p>
        </w:tc>
      </w:tr>
      <w:tr w:rsidR="00543163" w:rsidTr="00543163">
        <w:trPr>
          <w:trHeight w:val="432"/>
        </w:trPr>
        <w:tc>
          <w:tcPr>
            <w:tcW w:w="6138" w:type="dxa"/>
            <w:gridSpan w:val="5"/>
          </w:tcPr>
          <w:p w:rsidR="00543163" w:rsidRPr="00BD7DF0" w:rsidRDefault="00543163" w:rsidP="00543163">
            <w:pPr>
              <w:pStyle w:val="BodyText"/>
            </w:pPr>
            <w:r w:rsidRPr="00BD7DF0">
              <w:t>Pump Station I.D.:</w:t>
            </w:r>
          </w:p>
        </w:tc>
        <w:tc>
          <w:tcPr>
            <w:tcW w:w="4140" w:type="dxa"/>
            <w:gridSpan w:val="2"/>
          </w:tcPr>
          <w:p w:rsidR="00543163" w:rsidRPr="00BD7DF0" w:rsidRDefault="00543163" w:rsidP="00543163">
            <w:pPr>
              <w:pStyle w:val="BodyText"/>
            </w:pPr>
            <w:r w:rsidRPr="00BD7DF0">
              <w:t>Date:</w:t>
            </w:r>
          </w:p>
        </w:tc>
      </w:tr>
      <w:tr w:rsidR="00543163" w:rsidTr="00543163">
        <w:trPr>
          <w:trHeight w:val="432"/>
        </w:trPr>
        <w:tc>
          <w:tcPr>
            <w:tcW w:w="6138" w:type="dxa"/>
            <w:gridSpan w:val="5"/>
          </w:tcPr>
          <w:p w:rsidR="00543163" w:rsidRPr="00BD7DF0" w:rsidRDefault="00543163" w:rsidP="00543163">
            <w:pPr>
              <w:pStyle w:val="BodyText"/>
            </w:pPr>
            <w:r w:rsidRPr="00BD7DF0">
              <w:t>Pump No. 1 Serial No.:</w:t>
            </w:r>
          </w:p>
        </w:tc>
        <w:tc>
          <w:tcPr>
            <w:tcW w:w="4140" w:type="dxa"/>
            <w:gridSpan w:val="2"/>
          </w:tcPr>
          <w:p w:rsidR="00543163" w:rsidRPr="00BD7DF0" w:rsidRDefault="00543163" w:rsidP="00543163">
            <w:pPr>
              <w:pStyle w:val="BodyText"/>
            </w:pPr>
            <w:r w:rsidRPr="00BD7DF0">
              <w:t>Impellor:</w:t>
            </w:r>
          </w:p>
        </w:tc>
      </w:tr>
      <w:tr w:rsidR="00543163" w:rsidTr="00543163">
        <w:trPr>
          <w:trHeight w:val="432"/>
        </w:trPr>
        <w:tc>
          <w:tcPr>
            <w:tcW w:w="6138" w:type="dxa"/>
            <w:gridSpan w:val="5"/>
          </w:tcPr>
          <w:p w:rsidR="00543163" w:rsidRPr="00BD7DF0" w:rsidRDefault="00543163" w:rsidP="00543163">
            <w:pPr>
              <w:pStyle w:val="BodyText"/>
            </w:pPr>
            <w:r w:rsidRPr="00BD7DF0">
              <w:t>Pump No. 2 Serial No.:</w:t>
            </w:r>
          </w:p>
        </w:tc>
        <w:tc>
          <w:tcPr>
            <w:tcW w:w="4140" w:type="dxa"/>
            <w:gridSpan w:val="2"/>
          </w:tcPr>
          <w:p w:rsidR="00543163" w:rsidRPr="00BD7DF0" w:rsidRDefault="00543163" w:rsidP="00543163">
            <w:pPr>
              <w:pStyle w:val="BodyText"/>
            </w:pPr>
            <w:r w:rsidRPr="00BD7DF0">
              <w:t>Impellor:</w:t>
            </w:r>
          </w:p>
        </w:tc>
      </w:tr>
      <w:tr w:rsidR="00543163" w:rsidTr="00543163">
        <w:trPr>
          <w:trHeight w:val="432"/>
        </w:trPr>
        <w:tc>
          <w:tcPr>
            <w:tcW w:w="6138" w:type="dxa"/>
            <w:gridSpan w:val="5"/>
          </w:tcPr>
          <w:p w:rsidR="00543163" w:rsidRPr="00BD7DF0" w:rsidRDefault="00543163" w:rsidP="00543163">
            <w:pPr>
              <w:pStyle w:val="BodyText"/>
            </w:pPr>
            <w:r w:rsidRPr="00BD7DF0">
              <w:t>Horse Power:</w:t>
            </w:r>
          </w:p>
        </w:tc>
        <w:tc>
          <w:tcPr>
            <w:tcW w:w="4140" w:type="dxa"/>
            <w:gridSpan w:val="2"/>
          </w:tcPr>
          <w:p w:rsidR="00543163" w:rsidRPr="00BD7DF0" w:rsidRDefault="00543163" w:rsidP="00543163">
            <w:pPr>
              <w:pStyle w:val="BodyText"/>
            </w:pPr>
            <w:r w:rsidRPr="00BD7DF0">
              <w:t>RPM:</w:t>
            </w:r>
          </w:p>
        </w:tc>
      </w:tr>
      <w:tr w:rsidR="00543163" w:rsidTr="00543163">
        <w:trPr>
          <w:trHeight w:val="432"/>
        </w:trPr>
        <w:tc>
          <w:tcPr>
            <w:tcW w:w="4068" w:type="dxa"/>
            <w:gridSpan w:val="3"/>
          </w:tcPr>
          <w:p w:rsidR="00543163" w:rsidRPr="00BD7DF0" w:rsidRDefault="00543163" w:rsidP="00543163">
            <w:pPr>
              <w:pStyle w:val="BodyText"/>
            </w:pPr>
            <w:r w:rsidRPr="00BD7DF0">
              <w:t>Voltage/Cycles/Phases:</w:t>
            </w:r>
          </w:p>
        </w:tc>
        <w:tc>
          <w:tcPr>
            <w:tcW w:w="2070" w:type="dxa"/>
            <w:gridSpan w:val="2"/>
          </w:tcPr>
          <w:p w:rsidR="00543163" w:rsidRPr="00BD7DF0" w:rsidRDefault="00543163" w:rsidP="00543163">
            <w:pPr>
              <w:pStyle w:val="BodyText"/>
              <w:jc w:val="right"/>
            </w:pPr>
            <w:r w:rsidRPr="00BD7DF0">
              <w:t>Volts</w:t>
            </w:r>
          </w:p>
        </w:tc>
        <w:tc>
          <w:tcPr>
            <w:tcW w:w="1800" w:type="dxa"/>
          </w:tcPr>
          <w:p w:rsidR="00543163" w:rsidRPr="00BD7DF0" w:rsidRDefault="00543163" w:rsidP="00543163">
            <w:pPr>
              <w:pStyle w:val="BodyText"/>
              <w:jc w:val="right"/>
            </w:pPr>
            <w:r w:rsidRPr="00BD7DF0">
              <w:t>Cycles</w:t>
            </w:r>
          </w:p>
        </w:tc>
        <w:tc>
          <w:tcPr>
            <w:tcW w:w="2340" w:type="dxa"/>
          </w:tcPr>
          <w:p w:rsidR="00543163" w:rsidRPr="00BD7DF0" w:rsidRDefault="00543163" w:rsidP="00543163">
            <w:pPr>
              <w:pStyle w:val="BodyText"/>
              <w:jc w:val="right"/>
            </w:pPr>
            <w:r w:rsidRPr="00BD7DF0">
              <w:t>Phase</w:t>
            </w:r>
          </w:p>
        </w:tc>
      </w:tr>
      <w:tr w:rsidR="00543163" w:rsidTr="00543163">
        <w:trPr>
          <w:trHeight w:val="20"/>
        </w:trPr>
        <w:tc>
          <w:tcPr>
            <w:tcW w:w="10278" w:type="dxa"/>
            <w:gridSpan w:val="7"/>
          </w:tcPr>
          <w:p w:rsidR="00543163" w:rsidRPr="00BD7DF0" w:rsidRDefault="00543163" w:rsidP="00543163">
            <w:pPr>
              <w:pStyle w:val="BodyText"/>
              <w:rPr>
                <w:color w:val="92D050"/>
                <w:szCs w:val="24"/>
              </w:rPr>
            </w:pPr>
          </w:p>
        </w:tc>
      </w:tr>
      <w:tr w:rsidR="00543163" w:rsidTr="00543163">
        <w:tc>
          <w:tcPr>
            <w:tcW w:w="2178" w:type="dxa"/>
          </w:tcPr>
          <w:p w:rsidR="00543163" w:rsidRPr="00BD7DF0" w:rsidRDefault="00543163" w:rsidP="00543163">
            <w:pPr>
              <w:pStyle w:val="BodyText"/>
              <w:rPr>
                <w:color w:val="92D050"/>
                <w:szCs w:val="24"/>
              </w:rPr>
            </w:pPr>
          </w:p>
        </w:tc>
        <w:tc>
          <w:tcPr>
            <w:tcW w:w="1890" w:type="dxa"/>
            <w:gridSpan w:val="2"/>
          </w:tcPr>
          <w:p w:rsidR="00543163" w:rsidRPr="00BD7DF0" w:rsidRDefault="00543163" w:rsidP="00543163">
            <w:pPr>
              <w:pStyle w:val="BodyText"/>
              <w:jc w:val="center"/>
              <w:rPr>
                <w:b/>
                <w:szCs w:val="24"/>
              </w:rPr>
            </w:pPr>
            <w:r w:rsidRPr="00BD7DF0">
              <w:rPr>
                <w:b/>
                <w:szCs w:val="24"/>
              </w:rPr>
              <w:t>PUMP NO. 1</w:t>
            </w:r>
          </w:p>
        </w:tc>
        <w:tc>
          <w:tcPr>
            <w:tcW w:w="2070" w:type="dxa"/>
            <w:gridSpan w:val="2"/>
          </w:tcPr>
          <w:p w:rsidR="00543163" w:rsidRPr="00BD7DF0" w:rsidRDefault="00543163" w:rsidP="00543163">
            <w:pPr>
              <w:pStyle w:val="BodyText"/>
              <w:jc w:val="center"/>
              <w:rPr>
                <w:b/>
                <w:szCs w:val="24"/>
              </w:rPr>
            </w:pPr>
          </w:p>
        </w:tc>
        <w:tc>
          <w:tcPr>
            <w:tcW w:w="1800" w:type="dxa"/>
          </w:tcPr>
          <w:p w:rsidR="00543163" w:rsidRPr="00BD7DF0" w:rsidRDefault="00543163" w:rsidP="00543163">
            <w:pPr>
              <w:pStyle w:val="BodyText"/>
              <w:jc w:val="center"/>
              <w:rPr>
                <w:b/>
                <w:szCs w:val="24"/>
              </w:rPr>
            </w:pPr>
            <w:r w:rsidRPr="00BD7DF0">
              <w:rPr>
                <w:b/>
                <w:szCs w:val="24"/>
              </w:rPr>
              <w:t>PUMP NO. 2</w:t>
            </w:r>
          </w:p>
        </w:tc>
        <w:tc>
          <w:tcPr>
            <w:tcW w:w="2340" w:type="dxa"/>
          </w:tcPr>
          <w:p w:rsidR="00543163" w:rsidRPr="00BD7DF0" w:rsidRDefault="00543163" w:rsidP="00543163">
            <w:pPr>
              <w:pStyle w:val="BodyText"/>
              <w:rPr>
                <w:szCs w:val="24"/>
              </w:rPr>
            </w:pPr>
          </w:p>
        </w:tc>
      </w:tr>
      <w:tr w:rsidR="00543163" w:rsidRPr="00115619" w:rsidTr="00543163">
        <w:trPr>
          <w:trHeight w:val="144"/>
        </w:trPr>
        <w:tc>
          <w:tcPr>
            <w:tcW w:w="2178" w:type="dxa"/>
          </w:tcPr>
          <w:p w:rsidR="00543163" w:rsidRPr="00BD7DF0" w:rsidRDefault="00543163" w:rsidP="00543163">
            <w:pPr>
              <w:pStyle w:val="BodyText"/>
              <w:rPr>
                <w:b/>
                <w:sz w:val="20"/>
              </w:rPr>
            </w:pPr>
            <w:r w:rsidRPr="00BD7DF0">
              <w:rPr>
                <w:b/>
                <w:sz w:val="20"/>
              </w:rPr>
              <w:t>MEG Ohm Check</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Red – Black:</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Ohms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Ohms</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Red – White:</w:t>
            </w:r>
          </w:p>
        </w:tc>
        <w:tc>
          <w:tcPr>
            <w:tcW w:w="1890" w:type="dxa"/>
            <w:gridSpan w:val="2"/>
          </w:tcPr>
          <w:p w:rsidR="00543163" w:rsidRPr="00BD7DF0" w:rsidRDefault="00543163" w:rsidP="00543163">
            <w:pPr>
              <w:pStyle w:val="BodyText"/>
              <w:rPr>
                <w:sz w:val="20"/>
              </w:rPr>
            </w:pPr>
          </w:p>
        </w:tc>
        <w:tc>
          <w:tcPr>
            <w:tcW w:w="2070" w:type="dxa"/>
            <w:gridSpan w:val="2"/>
          </w:tcPr>
          <w:p w:rsidR="00543163" w:rsidRDefault="00543163" w:rsidP="00543163">
            <w:r w:rsidRPr="00BD7DF0">
              <w:rPr>
                <w:sz w:val="20"/>
              </w:rPr>
              <w:t>Ohms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Ohms</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White – Black:</w:t>
            </w:r>
          </w:p>
        </w:tc>
        <w:tc>
          <w:tcPr>
            <w:tcW w:w="1890" w:type="dxa"/>
            <w:gridSpan w:val="2"/>
          </w:tcPr>
          <w:p w:rsidR="00543163" w:rsidRPr="00BD7DF0" w:rsidRDefault="00543163" w:rsidP="00543163">
            <w:pPr>
              <w:pStyle w:val="BodyText"/>
              <w:rPr>
                <w:sz w:val="20"/>
              </w:rPr>
            </w:pPr>
          </w:p>
        </w:tc>
        <w:tc>
          <w:tcPr>
            <w:tcW w:w="2070" w:type="dxa"/>
            <w:gridSpan w:val="2"/>
          </w:tcPr>
          <w:p w:rsidR="00543163" w:rsidRDefault="00543163" w:rsidP="00543163">
            <w:r w:rsidRPr="00BD7DF0">
              <w:rPr>
                <w:sz w:val="20"/>
              </w:rPr>
              <w:t>Ohms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Ohms</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Moisture Sensor:</w:t>
            </w:r>
          </w:p>
        </w:tc>
        <w:tc>
          <w:tcPr>
            <w:tcW w:w="1890" w:type="dxa"/>
            <w:gridSpan w:val="2"/>
          </w:tcPr>
          <w:p w:rsidR="00543163" w:rsidRPr="00BD7DF0" w:rsidRDefault="00543163" w:rsidP="00543163">
            <w:pPr>
              <w:pStyle w:val="BodyText"/>
              <w:rPr>
                <w:sz w:val="20"/>
              </w:rPr>
            </w:pPr>
          </w:p>
        </w:tc>
        <w:tc>
          <w:tcPr>
            <w:tcW w:w="2070" w:type="dxa"/>
            <w:gridSpan w:val="2"/>
          </w:tcPr>
          <w:p w:rsidR="00543163" w:rsidRDefault="00543163" w:rsidP="00543163">
            <w:r w:rsidRPr="00BD7DF0">
              <w:rPr>
                <w:sz w:val="20"/>
              </w:rPr>
              <w:t>Ohms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Ohms</w:t>
            </w:r>
          </w:p>
        </w:tc>
      </w:tr>
      <w:tr w:rsidR="00543163" w:rsidRPr="00115619" w:rsidTr="00543163">
        <w:trPr>
          <w:trHeight w:val="288"/>
        </w:trPr>
        <w:tc>
          <w:tcPr>
            <w:tcW w:w="2178" w:type="dxa"/>
          </w:tcPr>
          <w:p w:rsidR="00543163" w:rsidRPr="00BD7DF0" w:rsidRDefault="00543163" w:rsidP="00543163">
            <w:pPr>
              <w:pStyle w:val="BodyText"/>
              <w:rPr>
                <w:b/>
                <w:sz w:val="20"/>
              </w:rPr>
            </w:pPr>
            <w:r w:rsidRPr="00BD7DF0">
              <w:rPr>
                <w:b/>
                <w:sz w:val="20"/>
              </w:rPr>
              <w:t>Voltage, Pump “Off”</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L1 – L2:</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V</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V</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L2 – L3:</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V</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V</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L3 – L1:</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V</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V</w:t>
            </w:r>
          </w:p>
        </w:tc>
      </w:tr>
      <w:tr w:rsidR="00543163" w:rsidRPr="00115619" w:rsidTr="00543163">
        <w:trPr>
          <w:trHeight w:val="288"/>
        </w:trPr>
        <w:tc>
          <w:tcPr>
            <w:tcW w:w="2178" w:type="dxa"/>
          </w:tcPr>
          <w:p w:rsidR="00543163" w:rsidRPr="00BD7DF0" w:rsidRDefault="00543163" w:rsidP="00543163">
            <w:pPr>
              <w:pStyle w:val="BodyText"/>
              <w:rPr>
                <w:sz w:val="20"/>
              </w:rPr>
            </w:pPr>
            <w:r w:rsidRPr="00BD7DF0">
              <w:rPr>
                <w:b/>
                <w:sz w:val="20"/>
              </w:rPr>
              <w:t>Voltage, Pump “On”</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L1 – L2:</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V</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V</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L2 – L3:</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V</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V</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L3 – L1:</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V</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V</w:t>
            </w:r>
          </w:p>
        </w:tc>
      </w:tr>
      <w:tr w:rsidR="00543163" w:rsidRPr="00115619" w:rsidTr="00543163">
        <w:trPr>
          <w:trHeight w:val="288"/>
        </w:trPr>
        <w:tc>
          <w:tcPr>
            <w:tcW w:w="2178" w:type="dxa"/>
          </w:tcPr>
          <w:p w:rsidR="00543163" w:rsidRPr="00BD7DF0" w:rsidRDefault="00543163" w:rsidP="00543163">
            <w:pPr>
              <w:pStyle w:val="BodyText"/>
              <w:rPr>
                <w:b/>
                <w:sz w:val="20"/>
              </w:rPr>
            </w:pPr>
            <w:r w:rsidRPr="00BD7DF0">
              <w:rPr>
                <w:b/>
                <w:sz w:val="20"/>
              </w:rPr>
              <w:t>Amperage</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 xml:space="preserve">L1 </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Amps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Amps</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 xml:space="preserve">L2 </w:t>
            </w:r>
          </w:p>
        </w:tc>
        <w:tc>
          <w:tcPr>
            <w:tcW w:w="1890" w:type="dxa"/>
            <w:gridSpan w:val="2"/>
          </w:tcPr>
          <w:p w:rsidR="00543163" w:rsidRPr="00BD7DF0" w:rsidRDefault="00543163" w:rsidP="00543163">
            <w:pPr>
              <w:pStyle w:val="BodyText"/>
              <w:rPr>
                <w:sz w:val="20"/>
              </w:rPr>
            </w:pPr>
          </w:p>
        </w:tc>
        <w:tc>
          <w:tcPr>
            <w:tcW w:w="2070" w:type="dxa"/>
            <w:gridSpan w:val="2"/>
          </w:tcPr>
          <w:p w:rsidR="00543163" w:rsidRDefault="00543163" w:rsidP="00543163">
            <w:r w:rsidRPr="00BD7DF0">
              <w:rPr>
                <w:sz w:val="20"/>
              </w:rPr>
              <w:t>Amps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Amps</w:t>
            </w:r>
          </w:p>
        </w:tc>
      </w:tr>
      <w:tr w:rsidR="00543163" w:rsidRPr="00115619" w:rsidTr="00543163">
        <w:trPr>
          <w:trHeight w:val="432"/>
        </w:trPr>
        <w:tc>
          <w:tcPr>
            <w:tcW w:w="2178" w:type="dxa"/>
          </w:tcPr>
          <w:p w:rsidR="00543163" w:rsidRPr="00BD7DF0" w:rsidRDefault="00543163" w:rsidP="00543163">
            <w:pPr>
              <w:pStyle w:val="BodyText"/>
              <w:rPr>
                <w:sz w:val="20"/>
              </w:rPr>
            </w:pPr>
            <w:r w:rsidRPr="00BD7DF0">
              <w:rPr>
                <w:sz w:val="20"/>
              </w:rPr>
              <w:t xml:space="preserve">L3 </w:t>
            </w:r>
          </w:p>
        </w:tc>
        <w:tc>
          <w:tcPr>
            <w:tcW w:w="1890" w:type="dxa"/>
            <w:gridSpan w:val="2"/>
          </w:tcPr>
          <w:p w:rsidR="00543163" w:rsidRPr="00BD7DF0" w:rsidRDefault="00543163" w:rsidP="00543163">
            <w:pPr>
              <w:pStyle w:val="BodyText"/>
              <w:rPr>
                <w:sz w:val="20"/>
              </w:rPr>
            </w:pPr>
          </w:p>
        </w:tc>
        <w:tc>
          <w:tcPr>
            <w:tcW w:w="2070" w:type="dxa"/>
            <w:gridSpan w:val="2"/>
          </w:tcPr>
          <w:p w:rsidR="00543163" w:rsidRDefault="00543163" w:rsidP="00543163">
            <w:r w:rsidRPr="00BD7DF0">
              <w:rPr>
                <w:sz w:val="20"/>
              </w:rPr>
              <w:t>Amps</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Amps</w:t>
            </w:r>
          </w:p>
        </w:tc>
      </w:tr>
      <w:tr w:rsidR="00543163" w:rsidRPr="00115619" w:rsidTr="00543163">
        <w:trPr>
          <w:trHeight w:val="432"/>
        </w:trPr>
        <w:tc>
          <w:tcPr>
            <w:tcW w:w="2178" w:type="dxa"/>
          </w:tcPr>
          <w:p w:rsidR="00543163" w:rsidRPr="00BD7DF0" w:rsidRDefault="00543163" w:rsidP="00543163">
            <w:pPr>
              <w:pStyle w:val="BodyText"/>
              <w:rPr>
                <w:b/>
                <w:sz w:val="20"/>
              </w:rPr>
            </w:pPr>
            <w:r w:rsidRPr="00BD7DF0">
              <w:rPr>
                <w:b/>
                <w:sz w:val="20"/>
              </w:rPr>
              <w:t>Flow</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proofErr w:type="spellStart"/>
            <w:r w:rsidRPr="00BD7DF0">
              <w:rPr>
                <w:sz w:val="20"/>
              </w:rPr>
              <w:t>gpm</w:t>
            </w:r>
            <w:proofErr w:type="spellEnd"/>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proofErr w:type="spellStart"/>
            <w:r w:rsidRPr="00BD7DF0">
              <w:rPr>
                <w:sz w:val="20"/>
              </w:rPr>
              <w:t>gpm</w:t>
            </w:r>
            <w:proofErr w:type="spellEnd"/>
          </w:p>
        </w:tc>
      </w:tr>
      <w:tr w:rsidR="00543163" w:rsidRPr="00115619" w:rsidTr="00543163">
        <w:trPr>
          <w:trHeight w:val="432"/>
        </w:trPr>
        <w:tc>
          <w:tcPr>
            <w:tcW w:w="2178" w:type="dxa"/>
          </w:tcPr>
          <w:p w:rsidR="00543163" w:rsidRPr="00BD7DF0" w:rsidRDefault="00543163" w:rsidP="00543163">
            <w:pPr>
              <w:pStyle w:val="BodyText"/>
              <w:rPr>
                <w:b/>
                <w:sz w:val="20"/>
              </w:rPr>
            </w:pPr>
            <w:r w:rsidRPr="00BD7DF0">
              <w:rPr>
                <w:b/>
                <w:sz w:val="20"/>
              </w:rPr>
              <w:t>TDH</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FT</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FT</w:t>
            </w:r>
          </w:p>
        </w:tc>
      </w:tr>
      <w:tr w:rsidR="00543163" w:rsidRPr="00115619" w:rsidTr="00543163">
        <w:trPr>
          <w:trHeight w:val="432"/>
        </w:trPr>
        <w:tc>
          <w:tcPr>
            <w:tcW w:w="2178" w:type="dxa"/>
          </w:tcPr>
          <w:p w:rsidR="00543163" w:rsidRPr="00BD7DF0" w:rsidRDefault="00543163" w:rsidP="00543163">
            <w:pPr>
              <w:pStyle w:val="BodyText"/>
              <w:rPr>
                <w:b/>
                <w:sz w:val="20"/>
              </w:rPr>
            </w:pPr>
            <w:r w:rsidRPr="00BD7DF0">
              <w:rPr>
                <w:b/>
                <w:sz w:val="20"/>
              </w:rPr>
              <w:t>Shut-off Head</w:t>
            </w:r>
          </w:p>
        </w:tc>
        <w:tc>
          <w:tcPr>
            <w:tcW w:w="1890" w:type="dxa"/>
            <w:gridSpan w:val="2"/>
          </w:tcPr>
          <w:p w:rsidR="00543163" w:rsidRPr="00BD7DF0" w:rsidRDefault="00543163" w:rsidP="00543163">
            <w:pPr>
              <w:pStyle w:val="BodyText"/>
              <w:rPr>
                <w:sz w:val="20"/>
              </w:rPr>
            </w:pPr>
          </w:p>
        </w:tc>
        <w:tc>
          <w:tcPr>
            <w:tcW w:w="2070" w:type="dxa"/>
            <w:gridSpan w:val="2"/>
          </w:tcPr>
          <w:p w:rsidR="00543163" w:rsidRPr="00BD7DF0" w:rsidRDefault="00543163" w:rsidP="00543163">
            <w:pPr>
              <w:pStyle w:val="BodyText"/>
              <w:rPr>
                <w:sz w:val="20"/>
              </w:rPr>
            </w:pPr>
            <w:r w:rsidRPr="00BD7DF0">
              <w:rPr>
                <w:sz w:val="20"/>
              </w:rPr>
              <w:t>FT</w:t>
            </w:r>
          </w:p>
        </w:tc>
        <w:tc>
          <w:tcPr>
            <w:tcW w:w="1800" w:type="dxa"/>
          </w:tcPr>
          <w:p w:rsidR="00543163" w:rsidRPr="00BD7DF0" w:rsidRDefault="00543163" w:rsidP="00543163">
            <w:pPr>
              <w:pStyle w:val="BodyText"/>
              <w:rPr>
                <w:sz w:val="20"/>
              </w:rPr>
            </w:pPr>
          </w:p>
        </w:tc>
        <w:tc>
          <w:tcPr>
            <w:tcW w:w="2340" w:type="dxa"/>
          </w:tcPr>
          <w:p w:rsidR="00543163" w:rsidRPr="00BD7DF0" w:rsidRDefault="00543163" w:rsidP="00543163">
            <w:pPr>
              <w:pStyle w:val="BodyText"/>
              <w:rPr>
                <w:sz w:val="20"/>
              </w:rPr>
            </w:pPr>
            <w:r w:rsidRPr="00BD7DF0">
              <w:rPr>
                <w:sz w:val="20"/>
              </w:rPr>
              <w:t>FT</w:t>
            </w:r>
          </w:p>
        </w:tc>
      </w:tr>
      <w:tr w:rsidR="00543163" w:rsidRPr="00115619" w:rsidTr="00543163">
        <w:tc>
          <w:tcPr>
            <w:tcW w:w="10278" w:type="dxa"/>
            <w:gridSpan w:val="7"/>
          </w:tcPr>
          <w:p w:rsidR="00543163" w:rsidRPr="00BD7DF0" w:rsidRDefault="00543163" w:rsidP="00543163">
            <w:pPr>
              <w:pStyle w:val="BodyText"/>
              <w:rPr>
                <w:sz w:val="20"/>
              </w:rPr>
            </w:pPr>
            <w:r w:rsidRPr="00BD7DF0">
              <w:rPr>
                <w:sz w:val="20"/>
              </w:rPr>
              <w:t>**Attach pump curve with design and operating conditions showing pump manufacturer:</w:t>
            </w:r>
          </w:p>
        </w:tc>
      </w:tr>
      <w:tr w:rsidR="00543163" w:rsidRPr="00115619" w:rsidTr="00543163">
        <w:trPr>
          <w:trHeight w:val="260"/>
        </w:trPr>
        <w:tc>
          <w:tcPr>
            <w:tcW w:w="10278" w:type="dxa"/>
            <w:gridSpan w:val="7"/>
          </w:tcPr>
          <w:p w:rsidR="00543163" w:rsidRPr="00484036" w:rsidRDefault="00543163" w:rsidP="00543163">
            <w:pPr>
              <w:pStyle w:val="BodyText"/>
              <w:rPr>
                <w:b/>
                <w:szCs w:val="24"/>
              </w:rPr>
            </w:pPr>
            <w:r w:rsidRPr="00BD7DF0">
              <w:rPr>
                <w:sz w:val="20"/>
              </w:rPr>
              <w:t xml:space="preserve"> </w:t>
            </w:r>
            <w:r w:rsidRPr="00484036">
              <w:rPr>
                <w:b/>
                <w:szCs w:val="24"/>
              </w:rPr>
              <w:t>Pump Manufacturer:</w:t>
            </w:r>
          </w:p>
        </w:tc>
      </w:tr>
      <w:tr w:rsidR="00543163" w:rsidRPr="00115619" w:rsidTr="00543163">
        <w:trPr>
          <w:trHeight w:val="350"/>
        </w:trPr>
        <w:tc>
          <w:tcPr>
            <w:tcW w:w="5139" w:type="dxa"/>
            <w:gridSpan w:val="4"/>
          </w:tcPr>
          <w:p w:rsidR="00543163" w:rsidRPr="00484036" w:rsidRDefault="00543163" w:rsidP="00543163">
            <w:pPr>
              <w:pStyle w:val="BodyText"/>
              <w:rPr>
                <w:b/>
                <w:szCs w:val="24"/>
              </w:rPr>
            </w:pPr>
            <w:r w:rsidRPr="00484036">
              <w:rPr>
                <w:b/>
                <w:szCs w:val="24"/>
              </w:rPr>
              <w:t>Authorized Manufacturer’s</w:t>
            </w:r>
          </w:p>
          <w:p w:rsidR="00543163" w:rsidRPr="00484036" w:rsidRDefault="00543163" w:rsidP="00543163">
            <w:pPr>
              <w:pStyle w:val="BodyText"/>
              <w:rPr>
                <w:b/>
                <w:szCs w:val="24"/>
              </w:rPr>
            </w:pPr>
            <w:r w:rsidRPr="00484036">
              <w:rPr>
                <w:b/>
                <w:szCs w:val="24"/>
              </w:rPr>
              <w:t>Representative’s Signature:</w:t>
            </w:r>
          </w:p>
        </w:tc>
        <w:tc>
          <w:tcPr>
            <w:tcW w:w="5139" w:type="dxa"/>
            <w:gridSpan w:val="3"/>
          </w:tcPr>
          <w:p w:rsidR="00543163" w:rsidRPr="00916415" w:rsidRDefault="00543163" w:rsidP="00543163">
            <w:pPr>
              <w:pStyle w:val="BodyText"/>
              <w:rPr>
                <w:b/>
                <w:sz w:val="20"/>
              </w:rPr>
            </w:pPr>
          </w:p>
          <w:p w:rsidR="00543163" w:rsidRPr="00916415" w:rsidRDefault="00543163" w:rsidP="00543163">
            <w:pPr>
              <w:pStyle w:val="BodyText"/>
              <w:rPr>
                <w:b/>
                <w:sz w:val="20"/>
              </w:rPr>
            </w:pPr>
            <w:r w:rsidRPr="00916415">
              <w:rPr>
                <w:b/>
                <w:sz w:val="20"/>
              </w:rPr>
              <w:t>Date:</w:t>
            </w:r>
          </w:p>
        </w:tc>
      </w:tr>
    </w:tbl>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sectPr w:rsidR="00543163" w:rsidSect="00543163">
          <w:pgSz w:w="12240" w:h="15840" w:code="1"/>
          <w:pgMar w:top="1008" w:right="1440" w:bottom="1008" w:left="1440" w:header="720" w:footer="720" w:gutter="0"/>
          <w:cols w:space="720"/>
          <w:docGrid w:linePitch="360"/>
        </w:sectPr>
      </w:pPr>
    </w:p>
    <w:p w:rsidR="00543163" w:rsidRPr="00DF0236" w:rsidRDefault="00543163" w:rsidP="00543163">
      <w:pPr>
        <w:tabs>
          <w:tab w:val="right" w:pos="9360"/>
        </w:tabs>
        <w:spacing w:line="360" w:lineRule="auto"/>
        <w:outlineLvl w:val="0"/>
        <w:rPr>
          <w:b/>
          <w:sz w:val="20"/>
          <w:u w:val="single"/>
        </w:rPr>
      </w:pPr>
      <w:r>
        <w:rPr>
          <w:b/>
          <w:noProof/>
          <w:sz w:val="20"/>
        </w:rPr>
        <w:lastRenderedPageBreak/>
        <mc:AlternateContent>
          <mc:Choice Requires="wps">
            <w:drawing>
              <wp:anchor distT="0" distB="0" distL="114300" distR="114300" simplePos="0" relativeHeight="251661312" behindDoc="0" locked="0" layoutInCell="1" allowOverlap="1" wp14:anchorId="02C7F115" wp14:editId="4B78535F">
                <wp:simplePos x="0" y="0"/>
                <wp:positionH relativeFrom="column">
                  <wp:posOffset>1828800</wp:posOffset>
                </wp:positionH>
                <wp:positionV relativeFrom="paragraph">
                  <wp:posOffset>-457200</wp:posOffset>
                </wp:positionV>
                <wp:extent cx="3543300" cy="222885"/>
                <wp:effectExtent l="0" t="0" r="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28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BB1" w:rsidRPr="00484850" w:rsidRDefault="00D16BB1" w:rsidP="00543163">
                            <w:pPr>
                              <w:autoSpaceDE w:val="0"/>
                              <w:autoSpaceDN w:val="0"/>
                              <w:adjustRightInd w:val="0"/>
                              <w:jc w:val="center"/>
                              <w:rPr>
                                <w:i/>
                                <w:color w:val="000000"/>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in;margin-top:-36pt;width:279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" filled="f" fillcolor="#bbe0e3" stroked="f">
                <v:textbox style="mso-fit-shape-to-text:t">
                  <w:txbxContent>
                    <w:p w:rsidR="00D16BB1" w:rsidRPr="00484850" w:rsidRDefault="00D16BB1" w:rsidP="00543163">
                      <w:pPr>
                        <w:autoSpaceDE w:val="0"/>
                        <w:autoSpaceDN w:val="0"/>
                        <w:adjustRightInd w:val="0"/>
                        <w:jc w:val="center"/>
                        <w:rPr>
                          <w:i/>
                          <w:color w:val="000000"/>
                          <w:sz w:val="18"/>
                          <w:szCs w:val="18"/>
                        </w:rPr>
                      </w:pPr>
                    </w:p>
                  </w:txbxContent>
                </v:textbox>
              </v:shape>
            </w:pict>
          </mc:Fallback>
        </mc:AlternateContent>
      </w:r>
      <w:r w:rsidRPr="00DF0236">
        <w:rPr>
          <w:b/>
          <w:sz w:val="20"/>
        </w:rPr>
        <w:t xml:space="preserve">I. </w:t>
      </w:r>
      <w:r w:rsidRPr="00DF0236">
        <w:rPr>
          <w:b/>
          <w:sz w:val="20"/>
          <w:u w:val="single"/>
        </w:rPr>
        <w:t>Lift Station General Information:</w:t>
      </w:r>
      <w:r w:rsidRPr="00DF0236">
        <w:rPr>
          <w:i/>
          <w:color w:val="000000"/>
          <w:sz w:val="20"/>
        </w:rPr>
        <w:t xml:space="preserve"> </w:t>
      </w:r>
    </w:p>
    <w:p w:rsidR="00543163" w:rsidRPr="00DF0236" w:rsidRDefault="00543163" w:rsidP="00543163">
      <w:pPr>
        <w:tabs>
          <w:tab w:val="right" w:pos="6480"/>
          <w:tab w:val="left" w:pos="6660"/>
          <w:tab w:val="right" w:pos="9360"/>
        </w:tabs>
        <w:spacing w:line="360" w:lineRule="auto"/>
        <w:rPr>
          <w:sz w:val="20"/>
        </w:rPr>
      </w:pPr>
      <w:r w:rsidRPr="00DF0236">
        <w:rPr>
          <w:b/>
          <w:sz w:val="20"/>
        </w:rPr>
        <w:t xml:space="preserve">    Lift Station:</w:t>
      </w:r>
      <w:r w:rsidRPr="00DF0236">
        <w:rPr>
          <w:sz w:val="20"/>
        </w:rPr>
        <w:t xml:space="preserve">  </w:t>
      </w:r>
      <w:r w:rsidRPr="00DF0236">
        <w:rPr>
          <w:sz w:val="20"/>
        </w:rPr>
        <w:softHyphen/>
      </w:r>
      <w:r w:rsidRPr="00DF0236">
        <w:rPr>
          <w:sz w:val="20"/>
        </w:rPr>
        <w:softHyphen/>
      </w:r>
      <w:r w:rsidRPr="00DF0236">
        <w:rPr>
          <w:sz w:val="20"/>
        </w:rPr>
        <w:softHyphen/>
      </w:r>
      <w:r w:rsidRPr="00DF0236">
        <w:rPr>
          <w:sz w:val="20"/>
        </w:rPr>
        <w:softHyphen/>
      </w:r>
      <w:r w:rsidRPr="00DF0236">
        <w:rPr>
          <w:sz w:val="20"/>
        </w:rPr>
        <w:softHyphen/>
        <w:t>_______________________________</w:t>
      </w:r>
      <w:r w:rsidRPr="00DF0236">
        <w:rPr>
          <w:sz w:val="20"/>
        </w:rPr>
        <w:tab/>
      </w:r>
      <w:r w:rsidRPr="00DF0236">
        <w:rPr>
          <w:b/>
          <w:sz w:val="20"/>
        </w:rPr>
        <w:tab/>
      </w:r>
      <w:r w:rsidRPr="00DF0236">
        <w:rPr>
          <w:b/>
          <w:sz w:val="20"/>
        </w:rPr>
        <w:tab/>
        <w:t>Date (Site Visit):</w:t>
      </w:r>
      <w:r w:rsidRPr="00DF0236">
        <w:rPr>
          <w:sz w:val="20"/>
        </w:rPr>
        <w:t xml:space="preserve">  ___________________</w:t>
      </w:r>
      <w:r w:rsidRPr="00DF0236">
        <w:rPr>
          <w:sz w:val="20"/>
        </w:rPr>
        <w:tab/>
      </w:r>
    </w:p>
    <w:p w:rsidR="00543163" w:rsidRPr="00DF0236" w:rsidRDefault="00543163" w:rsidP="00543163">
      <w:pPr>
        <w:tabs>
          <w:tab w:val="right" w:pos="5760"/>
          <w:tab w:val="left" w:pos="5940"/>
          <w:tab w:val="right" w:pos="9360"/>
        </w:tabs>
        <w:spacing w:line="360" w:lineRule="auto"/>
        <w:rPr>
          <w:b/>
          <w:sz w:val="20"/>
        </w:rPr>
      </w:pPr>
      <w:r w:rsidRPr="00DF0236">
        <w:rPr>
          <w:b/>
          <w:sz w:val="20"/>
        </w:rPr>
        <w:t xml:space="preserve">    Location/Address:</w:t>
      </w:r>
      <w:r w:rsidRPr="00DF0236">
        <w:rPr>
          <w:sz w:val="20"/>
        </w:rPr>
        <w:t xml:space="preserve">  ________________________________        </w:t>
      </w:r>
      <w:r w:rsidRPr="00DF0236">
        <w:rPr>
          <w:sz w:val="20"/>
        </w:rPr>
        <w:tab/>
      </w:r>
      <w:r w:rsidRPr="00DF0236">
        <w:rPr>
          <w:sz w:val="20"/>
        </w:rPr>
        <w:tab/>
      </w:r>
      <w:r w:rsidRPr="00DF0236">
        <w:rPr>
          <w:sz w:val="20"/>
        </w:rPr>
        <w:tab/>
      </w:r>
      <w:r w:rsidRPr="00DF0236">
        <w:rPr>
          <w:b/>
          <w:sz w:val="20"/>
        </w:rPr>
        <w:t>Inspected by (CUE Representative):_________________</w:t>
      </w:r>
    </w:p>
    <w:p w:rsidR="00543163" w:rsidRPr="00DF0236" w:rsidRDefault="00543163" w:rsidP="00543163">
      <w:pPr>
        <w:tabs>
          <w:tab w:val="right" w:pos="5760"/>
          <w:tab w:val="left" w:pos="5940"/>
          <w:tab w:val="right" w:pos="9360"/>
        </w:tabs>
        <w:spacing w:line="360" w:lineRule="auto"/>
        <w:rPr>
          <w:sz w:val="20"/>
        </w:rPr>
      </w:pPr>
      <w:r w:rsidRPr="00DF0236">
        <w:rPr>
          <w:sz w:val="20"/>
        </w:rPr>
        <w:t xml:space="preserve">     </w:t>
      </w:r>
      <w:r w:rsidRPr="00DF0236">
        <w:rPr>
          <w:sz w:val="20"/>
        </w:rPr>
        <w:tab/>
      </w:r>
      <w:r w:rsidRPr="00DF0236">
        <w:rPr>
          <w:sz w:val="20"/>
        </w:rPr>
        <w:tab/>
      </w:r>
      <w:r w:rsidRPr="00DF0236">
        <w:rPr>
          <w:sz w:val="20"/>
        </w:rPr>
        <w:tab/>
      </w:r>
      <w:r w:rsidRPr="00DF0236">
        <w:rPr>
          <w:b/>
          <w:sz w:val="20"/>
        </w:rPr>
        <w:t>Inspected by (WPCP Representative):_________________</w:t>
      </w:r>
      <w:r w:rsidRPr="00DF0236">
        <w:rPr>
          <w:sz w:val="20"/>
        </w:rPr>
        <w:t xml:space="preserve">       </w:t>
      </w:r>
    </w:p>
    <w:p w:rsidR="00543163" w:rsidRPr="00DF0236" w:rsidRDefault="00543163" w:rsidP="00543163">
      <w:pPr>
        <w:tabs>
          <w:tab w:val="right" w:pos="9360"/>
        </w:tabs>
        <w:spacing w:line="360" w:lineRule="auto"/>
        <w:outlineLvl w:val="0"/>
        <w:rPr>
          <w:b/>
          <w:sz w:val="20"/>
          <w:u w:val="single"/>
        </w:rPr>
      </w:pPr>
      <w:r w:rsidRPr="00DF0236">
        <w:rPr>
          <w:b/>
          <w:sz w:val="20"/>
        </w:rPr>
        <w:t xml:space="preserve">      A. </w:t>
      </w:r>
      <w:r w:rsidRPr="00DF0236">
        <w:rPr>
          <w:b/>
          <w:sz w:val="20"/>
          <w:u w:val="single"/>
        </w:rPr>
        <w:t>Pump General Information:</w:t>
      </w:r>
    </w:p>
    <w:p w:rsidR="00543163" w:rsidRPr="00DF0236" w:rsidRDefault="00543163" w:rsidP="00543163">
      <w:pPr>
        <w:tabs>
          <w:tab w:val="right" w:pos="9360"/>
        </w:tabs>
        <w:spacing w:line="360" w:lineRule="auto"/>
        <w:outlineLvl w:val="0"/>
        <w:rPr>
          <w:sz w:val="20"/>
          <w:u w:val="single"/>
        </w:rPr>
      </w:pPr>
      <w:r w:rsidRPr="00DF0236">
        <w:rPr>
          <w:b/>
          <w:sz w:val="20"/>
        </w:rPr>
        <w:t xml:space="preserve">           Number of Pumps: __________               Type:</w:t>
      </w:r>
      <w:r w:rsidRPr="00DF0236">
        <w:rPr>
          <w:sz w:val="20"/>
        </w:rPr>
        <w:t xml:space="preserve"> </w:t>
      </w:r>
      <w:r>
        <w:rPr>
          <w:sz w:val="20"/>
        </w:rPr>
        <w:t>____________________</w:t>
      </w:r>
    </w:p>
    <w:p w:rsidR="00543163" w:rsidRPr="00DF0236" w:rsidRDefault="00543163" w:rsidP="00543163">
      <w:pPr>
        <w:tabs>
          <w:tab w:val="right" w:pos="9360"/>
        </w:tabs>
        <w:spacing w:line="360" w:lineRule="auto"/>
        <w:outlineLvl w:val="0"/>
        <w:rPr>
          <w:b/>
          <w:sz w:val="20"/>
        </w:rPr>
      </w:pPr>
      <w:r w:rsidRPr="00DF0236">
        <w:rPr>
          <w:b/>
          <w:sz w:val="20"/>
        </w:rPr>
        <w:t xml:space="preserve">           Horse Power (HP): __________               Pump Manufacture: </w:t>
      </w:r>
      <w:r>
        <w:rPr>
          <w:b/>
          <w:sz w:val="20"/>
          <w:u w:val="single"/>
        </w:rPr>
        <w:t>___________</w:t>
      </w:r>
      <w:r w:rsidRPr="00DF0236">
        <w:rPr>
          <w:b/>
          <w:sz w:val="20"/>
        </w:rPr>
        <w:t xml:space="preserve">        Model #: __________  </w:t>
      </w:r>
      <w:r w:rsidRPr="00DF0236">
        <w:rPr>
          <w:b/>
          <w:sz w:val="20"/>
        </w:rPr>
        <w:tab/>
      </w:r>
    </w:p>
    <w:p w:rsidR="00543163" w:rsidRPr="00DF0236" w:rsidRDefault="00543163" w:rsidP="00543163">
      <w:pPr>
        <w:tabs>
          <w:tab w:val="right" w:pos="9360"/>
        </w:tabs>
        <w:spacing w:line="360" w:lineRule="auto"/>
        <w:outlineLvl w:val="0"/>
        <w:rPr>
          <w:b/>
          <w:sz w:val="20"/>
        </w:rPr>
      </w:pPr>
      <w:r>
        <w:rPr>
          <w:b/>
          <w:sz w:val="20"/>
        </w:rPr>
        <w:t xml:space="preserve">          Date of Installation: _________________________</w:t>
      </w:r>
      <w:r>
        <w:rPr>
          <w:b/>
          <w:sz w:val="20"/>
        </w:rPr>
        <w:tab/>
      </w: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u w:val="single"/>
        </w:rPr>
      </w:pPr>
      <w:r w:rsidRPr="00DF0236">
        <w:rPr>
          <w:b/>
          <w:sz w:val="20"/>
        </w:rPr>
        <w:t xml:space="preserve">      B. </w:t>
      </w:r>
      <w:r w:rsidRPr="00DF0236">
        <w:rPr>
          <w:b/>
          <w:sz w:val="20"/>
          <w:u w:val="single"/>
        </w:rPr>
        <w:t>Electrical General Information:</w:t>
      </w:r>
    </w:p>
    <w:p w:rsidR="00543163" w:rsidRPr="00DF0236" w:rsidRDefault="00543163" w:rsidP="00543163">
      <w:pPr>
        <w:tabs>
          <w:tab w:val="right" w:pos="9360"/>
        </w:tabs>
        <w:spacing w:line="360" w:lineRule="auto"/>
        <w:outlineLvl w:val="0"/>
        <w:rPr>
          <w:b/>
          <w:sz w:val="20"/>
        </w:rPr>
      </w:pPr>
      <w:r w:rsidRPr="00DF0236">
        <w:rPr>
          <w:b/>
          <w:sz w:val="20"/>
        </w:rPr>
        <w:t xml:space="preserve">            Voltage: _____ V    Current: _____ A      Phase: _____</w:t>
      </w:r>
      <w:r w:rsidRPr="00DF0236">
        <w:rPr>
          <w:b/>
          <w:position w:val="-10"/>
          <w:sz w:val="20"/>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14" o:title=""/>
          </v:shape>
          <o:OLEObject Type="Embed" ProgID="Equation.3" ShapeID="_x0000_i1025" DrawAspect="Content" ObjectID="_1480747460" r:id="rId15"/>
        </w:object>
      </w:r>
      <w:r w:rsidRPr="00DF0236">
        <w:rPr>
          <w:b/>
          <w:sz w:val="20"/>
        </w:rPr>
        <w:t xml:space="preserve"> (if 1</w:t>
      </w:r>
      <w:r w:rsidRPr="00DF0236">
        <w:rPr>
          <w:b/>
          <w:position w:val="-10"/>
          <w:sz w:val="20"/>
        </w:rPr>
        <w:object w:dxaOrig="200" w:dyaOrig="320">
          <v:shape id="_x0000_i1026" type="#_x0000_t75" style="width:9.75pt;height:15.75pt" o:ole="">
            <v:imagedata r:id="rId14" o:title=""/>
          </v:shape>
          <o:OLEObject Type="Embed" ProgID="Equation.3" ShapeID="_x0000_i1026" DrawAspect="Content" ObjectID="_1480747461" r:id="rId16"/>
        </w:object>
      </w:r>
      <w:r w:rsidRPr="00DF0236">
        <w:rPr>
          <w:b/>
          <w:sz w:val="20"/>
        </w:rPr>
        <w:t xml:space="preserve"> fill out VFD info, otherwise disregard).  </w:t>
      </w:r>
    </w:p>
    <w:p w:rsidR="00543163" w:rsidRPr="00DF0236" w:rsidRDefault="00543163" w:rsidP="00543163">
      <w:pPr>
        <w:tabs>
          <w:tab w:val="right" w:pos="9360"/>
        </w:tabs>
        <w:spacing w:line="360" w:lineRule="auto"/>
        <w:outlineLvl w:val="0"/>
        <w:rPr>
          <w:sz w:val="20"/>
        </w:rPr>
      </w:pPr>
      <w:r w:rsidRPr="00DF0236">
        <w:rPr>
          <w:b/>
          <w:sz w:val="20"/>
        </w:rPr>
        <w:t xml:space="preserve">           Back-up Power:     </w:t>
      </w:r>
      <w:r w:rsidRPr="00DF0236">
        <w:rPr>
          <w:sz w:val="20"/>
          <w:u w:val="single"/>
        </w:rPr>
        <w:t xml:space="preserve">No     </w:t>
      </w:r>
      <w:r w:rsidRPr="00DF0236">
        <w:rPr>
          <w:b/>
          <w:sz w:val="20"/>
          <w:u w:val="single"/>
        </w:rPr>
        <w:t>(or)</w:t>
      </w:r>
      <w:r w:rsidRPr="00DF0236">
        <w:rPr>
          <w:sz w:val="20"/>
          <w:u w:val="single"/>
        </w:rPr>
        <w:t xml:space="preserve">      Yes</w:t>
      </w:r>
      <w:r w:rsidRPr="00DF0236">
        <w:rPr>
          <w:sz w:val="20"/>
        </w:rPr>
        <w:t xml:space="preserve">        (dual feed, standby generator, and receptacle)</w:t>
      </w:r>
    </w:p>
    <w:p w:rsidR="00543163" w:rsidRPr="00DF0236" w:rsidRDefault="00543163" w:rsidP="00543163">
      <w:pPr>
        <w:tabs>
          <w:tab w:val="right" w:pos="9360"/>
        </w:tabs>
        <w:spacing w:line="360" w:lineRule="auto"/>
        <w:outlineLvl w:val="0"/>
        <w:rPr>
          <w:b/>
          <w:sz w:val="20"/>
          <w:u w:val="single"/>
        </w:rPr>
      </w:pPr>
    </w:p>
    <w:p w:rsidR="00543163" w:rsidRPr="00DF0236" w:rsidRDefault="00543163" w:rsidP="00543163">
      <w:pPr>
        <w:tabs>
          <w:tab w:val="right" w:pos="9360"/>
        </w:tabs>
        <w:spacing w:line="360" w:lineRule="auto"/>
        <w:outlineLvl w:val="0"/>
        <w:rPr>
          <w:b/>
          <w:sz w:val="20"/>
          <w:u w:val="single"/>
        </w:rPr>
      </w:pPr>
      <w:r w:rsidRPr="00DF0236">
        <w:rPr>
          <w:b/>
          <w:sz w:val="20"/>
        </w:rPr>
        <w:t xml:space="preserve">                1) </w:t>
      </w:r>
      <w:r w:rsidRPr="00DF0236">
        <w:rPr>
          <w:b/>
          <w:sz w:val="20"/>
          <w:u w:val="single"/>
        </w:rPr>
        <w:t>Station Load (Calculated &amp; Actual)</w:t>
      </w:r>
    </w:p>
    <w:p w:rsidR="00543163" w:rsidRPr="00DF0236" w:rsidRDefault="00543163" w:rsidP="00543163">
      <w:pPr>
        <w:tabs>
          <w:tab w:val="right" w:pos="9360"/>
        </w:tabs>
        <w:spacing w:line="360" w:lineRule="auto"/>
        <w:outlineLvl w:val="0"/>
        <w:rPr>
          <w:b/>
          <w:sz w:val="20"/>
        </w:rPr>
      </w:pPr>
      <w:r>
        <w:rPr>
          <w:b/>
          <w:noProof/>
          <w:sz w:val="20"/>
        </w:rPr>
        <mc:AlternateContent>
          <mc:Choice Requires="wps">
            <w:drawing>
              <wp:anchor distT="0" distB="0" distL="114300" distR="114300" simplePos="0" relativeHeight="251660288" behindDoc="0" locked="0" layoutInCell="1" allowOverlap="1" wp14:anchorId="2D7C6F61" wp14:editId="19C9A466">
                <wp:simplePos x="0" y="0"/>
                <wp:positionH relativeFrom="column">
                  <wp:posOffset>1257300</wp:posOffset>
                </wp:positionH>
                <wp:positionV relativeFrom="paragraph">
                  <wp:posOffset>138430</wp:posOffset>
                </wp:positionV>
                <wp:extent cx="3543300" cy="354330"/>
                <wp:effectExtent l="0" t="0" r="0"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54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BB1" w:rsidRPr="00A71C46" w:rsidRDefault="00D16BB1" w:rsidP="00543163">
                            <w:pPr>
                              <w:autoSpaceDE w:val="0"/>
                              <w:autoSpaceDN w:val="0"/>
                              <w:adjustRightInd w:val="0"/>
                              <w:jc w:val="center"/>
                              <w:rPr>
                                <w:i/>
                                <w:color w:val="000000"/>
                                <w:sz w:val="18"/>
                                <w:szCs w:val="18"/>
                              </w:rPr>
                            </w:pPr>
                            <w:r>
                              <w:rPr>
                                <w:i/>
                                <w:color w:val="000000"/>
                                <w:sz w:val="18"/>
                                <w:szCs w:val="18"/>
                              </w:rPr>
                              <w:t>(Based on Voltage at station and Discount (MTS) size)</w:t>
                            </w:r>
                          </w:p>
                          <w:p w:rsidR="00D16BB1" w:rsidRPr="00484850" w:rsidRDefault="00D16BB1" w:rsidP="00543163">
                            <w:pPr>
                              <w:autoSpaceDE w:val="0"/>
                              <w:autoSpaceDN w:val="0"/>
                              <w:adjustRightInd w:val="0"/>
                              <w:jc w:val="center"/>
                              <w:rPr>
                                <w:i/>
                                <w:color w:val="000000"/>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99pt;margin-top:10.9pt;width:279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bDtwIAAMIFAAAOAAAAZHJzL2Uyb0RvYy54bWysVNtu2zAMfR+wfxD07voS5WKjTtHE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" filled="f" fillcolor="#bbe0e3" stroked="f">
                <v:textbox style="mso-fit-shape-to-text:t">
                  <w:txbxContent>
                    <w:p w:rsidR="00D16BB1" w:rsidRPr="00A71C46" w:rsidRDefault="00D16BB1" w:rsidP="00543163">
                      <w:pPr>
                        <w:autoSpaceDE w:val="0"/>
                        <w:autoSpaceDN w:val="0"/>
                        <w:adjustRightInd w:val="0"/>
                        <w:jc w:val="center"/>
                        <w:rPr>
                          <w:i/>
                          <w:color w:val="000000"/>
                          <w:sz w:val="18"/>
                          <w:szCs w:val="18"/>
                        </w:rPr>
                      </w:pPr>
                      <w:r>
                        <w:rPr>
                          <w:i/>
                          <w:color w:val="000000"/>
                          <w:sz w:val="18"/>
                          <w:szCs w:val="18"/>
                        </w:rPr>
                        <w:t>(Based on Voltage at station and Discount (MTS) size)</w:t>
                      </w:r>
                    </w:p>
                    <w:p w:rsidR="00D16BB1" w:rsidRPr="00484850" w:rsidRDefault="00D16BB1" w:rsidP="00543163">
                      <w:pPr>
                        <w:autoSpaceDE w:val="0"/>
                        <w:autoSpaceDN w:val="0"/>
                        <w:adjustRightInd w:val="0"/>
                        <w:jc w:val="center"/>
                        <w:rPr>
                          <w:i/>
                          <w:color w:val="000000"/>
                          <w:sz w:val="18"/>
                          <w:szCs w:val="18"/>
                        </w:rPr>
                      </w:pPr>
                    </w:p>
                  </w:txbxContent>
                </v:textbox>
              </v:shape>
            </w:pict>
          </mc:Fallback>
        </mc:AlternateContent>
      </w:r>
      <w:r w:rsidRPr="00DF0236">
        <w:rPr>
          <w:b/>
          <w:sz w:val="20"/>
        </w:rPr>
        <w:t xml:space="preserve">                      Station Max KW (Calculated): _____ KW     Station 80% Loaded KW (Calculated): _____ KW</w:t>
      </w:r>
    </w:p>
    <w:p w:rsidR="00543163" w:rsidRPr="00DF0236" w:rsidRDefault="00543163" w:rsidP="00543163">
      <w:pPr>
        <w:tabs>
          <w:tab w:val="right" w:pos="9360"/>
        </w:tabs>
        <w:spacing w:line="360" w:lineRule="auto"/>
        <w:outlineLvl w:val="0"/>
        <w:rPr>
          <w:b/>
          <w:sz w:val="20"/>
        </w:rPr>
      </w:pPr>
      <w:r w:rsidRPr="00DF0236">
        <w:rPr>
          <w:b/>
          <w:sz w:val="20"/>
        </w:rPr>
        <w:t xml:space="preserve">    </w:t>
      </w:r>
    </w:p>
    <w:p w:rsidR="00543163" w:rsidRPr="00DF0236" w:rsidRDefault="00543163" w:rsidP="00543163">
      <w:pPr>
        <w:tabs>
          <w:tab w:val="right" w:pos="9360"/>
        </w:tabs>
        <w:spacing w:line="360" w:lineRule="auto"/>
        <w:outlineLvl w:val="0"/>
        <w:rPr>
          <w:b/>
          <w:sz w:val="20"/>
        </w:rPr>
      </w:pPr>
      <w:r w:rsidRPr="00DF0236">
        <w:rPr>
          <w:b/>
          <w:sz w:val="20"/>
        </w:rPr>
        <w:t xml:space="preserve">                 2) Actual LS Current Reading: _____ </w:t>
      </w:r>
      <w:proofErr w:type="gramStart"/>
      <w:r w:rsidRPr="00DF0236">
        <w:rPr>
          <w:b/>
          <w:sz w:val="20"/>
        </w:rPr>
        <w:t>A</w:t>
      </w:r>
      <w:proofErr w:type="gramEnd"/>
      <w:r w:rsidRPr="00DF0236">
        <w:rPr>
          <w:b/>
          <w:sz w:val="20"/>
        </w:rPr>
        <w:t xml:space="preserve">   </w:t>
      </w:r>
      <w:r w:rsidRPr="00DF0236">
        <w:rPr>
          <w:b/>
          <w:i/>
          <w:sz w:val="20"/>
        </w:rPr>
        <w:t>(Station FLA)</w:t>
      </w:r>
      <w:r w:rsidRPr="00DF0236">
        <w:rPr>
          <w:b/>
          <w:sz w:val="20"/>
        </w:rPr>
        <w:t xml:space="preserve">   </w:t>
      </w:r>
    </w:p>
    <w:p w:rsidR="00543163" w:rsidRPr="00DF0236" w:rsidRDefault="00543163" w:rsidP="00543163">
      <w:pPr>
        <w:tabs>
          <w:tab w:val="right" w:pos="9360"/>
        </w:tabs>
        <w:spacing w:line="360" w:lineRule="auto"/>
        <w:outlineLvl w:val="0"/>
        <w:rPr>
          <w:b/>
          <w:sz w:val="20"/>
        </w:rPr>
      </w:pPr>
      <w:r w:rsidRPr="00DF0236">
        <w:rPr>
          <w:b/>
          <w:sz w:val="20"/>
        </w:rPr>
        <w:t xml:space="preserve">                        Station Max KW (Actual): _____ KW     Station 80% Loaded KW (Actual): _____ KW</w:t>
      </w: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r w:rsidRPr="00DF0236">
        <w:rPr>
          <w:b/>
          <w:sz w:val="20"/>
        </w:rPr>
        <w:t xml:space="preserve">                 3) Control Panel FLA: _____ A   </w:t>
      </w:r>
      <w:r w:rsidRPr="00DF0236">
        <w:rPr>
          <w:b/>
          <w:i/>
          <w:sz w:val="20"/>
        </w:rPr>
        <w:t>(As indicated on documentation-drawings at station)</w:t>
      </w:r>
      <w:r w:rsidRPr="00DF0236">
        <w:rPr>
          <w:b/>
          <w:sz w:val="20"/>
        </w:rPr>
        <w:t xml:space="preserve">   </w:t>
      </w:r>
    </w:p>
    <w:p w:rsidR="00543163" w:rsidRPr="00DF0236" w:rsidRDefault="00543163" w:rsidP="00543163">
      <w:pPr>
        <w:tabs>
          <w:tab w:val="right" w:pos="9360"/>
        </w:tabs>
        <w:spacing w:line="360" w:lineRule="auto"/>
        <w:outlineLvl w:val="0"/>
        <w:rPr>
          <w:b/>
          <w:sz w:val="20"/>
        </w:rPr>
      </w:pPr>
      <w:r w:rsidRPr="00DF0236">
        <w:rPr>
          <w:b/>
          <w:sz w:val="20"/>
        </w:rPr>
        <w:t xml:space="preserve">                        Station Max KW </w:t>
      </w:r>
      <w:bookmarkStart w:id="3" w:name="OLE_LINK5"/>
      <w:bookmarkStart w:id="4" w:name="OLE_LINK6"/>
      <w:r w:rsidRPr="00DF0236">
        <w:rPr>
          <w:b/>
          <w:sz w:val="20"/>
        </w:rPr>
        <w:t>(Designed)</w:t>
      </w:r>
      <w:bookmarkEnd w:id="3"/>
      <w:bookmarkEnd w:id="4"/>
      <w:r w:rsidRPr="00DF0236">
        <w:rPr>
          <w:b/>
          <w:sz w:val="20"/>
        </w:rPr>
        <w:t>: _____ KW     Station 80% Loaded KW (Designed): _____ KW</w:t>
      </w:r>
    </w:p>
    <w:p w:rsidR="00543163" w:rsidRPr="00DF0236" w:rsidRDefault="00543163" w:rsidP="00543163">
      <w:pPr>
        <w:tabs>
          <w:tab w:val="right" w:pos="9360"/>
        </w:tabs>
        <w:spacing w:line="360" w:lineRule="auto"/>
        <w:outlineLvl w:val="0"/>
        <w:rPr>
          <w:sz w:val="20"/>
          <w:u w:val="single"/>
        </w:rPr>
      </w:pPr>
    </w:p>
    <w:p w:rsidR="00543163" w:rsidRPr="00DF0236" w:rsidRDefault="00543163" w:rsidP="00543163">
      <w:pPr>
        <w:tabs>
          <w:tab w:val="right" w:pos="9360"/>
        </w:tabs>
        <w:spacing w:line="360" w:lineRule="auto"/>
        <w:outlineLvl w:val="0"/>
        <w:rPr>
          <w:sz w:val="20"/>
          <w:u w:val="single"/>
        </w:rPr>
      </w:pPr>
    </w:p>
    <w:p w:rsidR="00543163" w:rsidRPr="00DF0236" w:rsidRDefault="00543163" w:rsidP="00543163">
      <w:pPr>
        <w:tabs>
          <w:tab w:val="right" w:pos="9360"/>
        </w:tabs>
        <w:spacing w:line="360" w:lineRule="auto"/>
        <w:outlineLvl w:val="0"/>
        <w:rPr>
          <w:b/>
          <w:sz w:val="20"/>
          <w:u w:val="single"/>
        </w:rPr>
      </w:pPr>
      <w:r w:rsidRPr="00DF0236">
        <w:rPr>
          <w:b/>
          <w:sz w:val="20"/>
        </w:rPr>
        <w:t xml:space="preserve">      C. </w:t>
      </w:r>
      <w:r w:rsidRPr="00DF0236">
        <w:rPr>
          <w:b/>
          <w:sz w:val="20"/>
          <w:u w:val="single"/>
        </w:rPr>
        <w:t>Electrical Utility General Information:</w:t>
      </w:r>
    </w:p>
    <w:p w:rsidR="00543163" w:rsidRPr="00DF0236" w:rsidRDefault="00543163" w:rsidP="004C2397">
      <w:pPr>
        <w:numPr>
          <w:ilvl w:val="0"/>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Electric Utility Provider: ___________________   </w:t>
      </w:r>
    </w:p>
    <w:p w:rsidR="00543163" w:rsidRPr="00DF0236" w:rsidRDefault="00543163" w:rsidP="004C2397">
      <w:pPr>
        <w:numPr>
          <w:ilvl w:val="0"/>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Meter Number: _______________   Account Number: ____________</w:t>
      </w:r>
    </w:p>
    <w:p w:rsidR="00543163" w:rsidRPr="00DF0236" w:rsidRDefault="00543163" w:rsidP="004C2397">
      <w:pPr>
        <w:numPr>
          <w:ilvl w:val="0"/>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Service:          Overhead       (or)          Underground</w:t>
      </w:r>
    </w:p>
    <w:p w:rsidR="00543163" w:rsidRPr="00DF0236" w:rsidRDefault="00543163" w:rsidP="004C2397">
      <w:pPr>
        <w:numPr>
          <w:ilvl w:val="0"/>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Pole Number: __________    </w:t>
      </w:r>
      <w:r w:rsidRPr="00DF0236">
        <w:rPr>
          <w:i/>
          <w:color w:val="000000"/>
          <w:sz w:val="20"/>
        </w:rPr>
        <w:t>(Provide pole numbers if applicable.)</w:t>
      </w:r>
      <w:r w:rsidRPr="00DF0236">
        <w:rPr>
          <w:b/>
          <w:sz w:val="20"/>
        </w:rPr>
        <w:t xml:space="preserve"> </w:t>
      </w:r>
    </w:p>
    <w:p w:rsidR="00543163" w:rsidRPr="00DF0236" w:rsidRDefault="00543163" w:rsidP="004C2397">
      <w:pPr>
        <w:numPr>
          <w:ilvl w:val="0"/>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Account Rep Contact Information </w:t>
      </w:r>
    </w:p>
    <w:p w:rsidR="00543163" w:rsidRPr="00DF0236" w:rsidRDefault="00543163" w:rsidP="004C2397">
      <w:pPr>
        <w:numPr>
          <w:ilvl w:val="1"/>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Name: </w:t>
      </w:r>
      <w:r w:rsidRPr="00DF0236">
        <w:rPr>
          <w:b/>
          <w:sz w:val="20"/>
        </w:rPr>
        <w:softHyphen/>
      </w:r>
      <w:r w:rsidRPr="00DF0236">
        <w:rPr>
          <w:b/>
          <w:sz w:val="20"/>
        </w:rPr>
        <w:softHyphen/>
        <w:t>________________________</w:t>
      </w:r>
    </w:p>
    <w:p w:rsidR="00543163" w:rsidRPr="00DF0236" w:rsidRDefault="00543163" w:rsidP="004C2397">
      <w:pPr>
        <w:numPr>
          <w:ilvl w:val="1"/>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Phone Number:      (office) _____________    (cell) _____________</w:t>
      </w:r>
    </w:p>
    <w:p w:rsidR="00543163" w:rsidRPr="00DF0236" w:rsidRDefault="00543163" w:rsidP="004C2397">
      <w:pPr>
        <w:numPr>
          <w:ilvl w:val="1"/>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Email Address: _______________________________</w:t>
      </w:r>
      <w:r>
        <w:rPr>
          <w:b/>
          <w:sz w:val="20"/>
        </w:rPr>
        <w:t xml:space="preserve">___________ </w:t>
      </w:r>
    </w:p>
    <w:p w:rsidR="00543163" w:rsidRDefault="00543163" w:rsidP="00543163">
      <w:pPr>
        <w:tabs>
          <w:tab w:val="clear" w:pos="576"/>
          <w:tab w:val="clear" w:pos="1008"/>
          <w:tab w:val="clear" w:pos="1440"/>
          <w:tab w:val="clear" w:pos="1872"/>
          <w:tab w:val="clear" w:pos="2304"/>
          <w:tab w:val="clear" w:pos="2736"/>
        </w:tabs>
        <w:rPr>
          <w:b/>
        </w:rPr>
        <w:sectPr w:rsidR="00543163" w:rsidSect="00543163">
          <w:headerReference w:type="even" r:id="rId17"/>
          <w:pgSz w:w="12240" w:h="15840" w:code="1"/>
          <w:pgMar w:top="720" w:right="720" w:bottom="720" w:left="720" w:header="720" w:footer="720" w:gutter="0"/>
          <w:cols w:space="720"/>
          <w:docGrid w:linePitch="360"/>
        </w:sectPr>
      </w:pPr>
    </w:p>
    <w:p w:rsidR="00543163" w:rsidRPr="00DF0236" w:rsidRDefault="00543163" w:rsidP="00543163">
      <w:pPr>
        <w:tabs>
          <w:tab w:val="right" w:pos="9360"/>
        </w:tabs>
        <w:spacing w:line="360" w:lineRule="auto"/>
        <w:outlineLvl w:val="0"/>
        <w:rPr>
          <w:sz w:val="20"/>
          <w:u w:val="single"/>
        </w:rPr>
      </w:pPr>
      <w:r w:rsidRPr="00DF0236">
        <w:rPr>
          <w:b/>
          <w:sz w:val="20"/>
        </w:rPr>
        <w:lastRenderedPageBreak/>
        <w:t xml:space="preserve">II. </w:t>
      </w:r>
      <w:r w:rsidRPr="00DF0236">
        <w:rPr>
          <w:b/>
          <w:sz w:val="20"/>
          <w:u w:val="single"/>
        </w:rPr>
        <w:t>Lift Station Electrical Equipment:</w:t>
      </w:r>
    </w:p>
    <w:p w:rsidR="00543163" w:rsidRPr="00DF0236" w:rsidRDefault="00543163" w:rsidP="004C2397">
      <w:pPr>
        <w:numPr>
          <w:ilvl w:val="3"/>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u w:val="single"/>
        </w:rPr>
        <w:t>(MTS) or Disconnect Information:</w:t>
      </w:r>
    </w:p>
    <w:p w:rsidR="00543163" w:rsidRPr="00DF0236" w:rsidRDefault="00543163" w:rsidP="004C2397">
      <w:pPr>
        <w:numPr>
          <w:ilvl w:val="0"/>
          <w:numId w:val="7"/>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Manufacture: ________________________________   </w:t>
      </w:r>
    </w:p>
    <w:p w:rsidR="00543163" w:rsidRPr="00DF0236" w:rsidRDefault="00543163" w:rsidP="00543163">
      <w:pPr>
        <w:tabs>
          <w:tab w:val="right" w:pos="9360"/>
        </w:tabs>
        <w:spacing w:line="360" w:lineRule="auto"/>
        <w:jc w:val="center"/>
        <w:outlineLvl w:val="0"/>
        <w:rPr>
          <w:b/>
          <w:sz w:val="20"/>
        </w:rPr>
      </w:pPr>
      <w:r w:rsidRPr="00DF0236">
        <w:rPr>
          <w:b/>
          <w:sz w:val="20"/>
        </w:rPr>
        <w:t xml:space="preserve">(Use Table 1 Guide Below to </w:t>
      </w:r>
      <w:proofErr w:type="spellStart"/>
      <w:r w:rsidRPr="00DF0236">
        <w:rPr>
          <w:b/>
          <w:sz w:val="20"/>
        </w:rPr>
        <w:t>Indentify</w:t>
      </w:r>
      <w:proofErr w:type="spellEnd"/>
      <w:r w:rsidRPr="00DF0236">
        <w:rPr>
          <w:b/>
          <w:sz w:val="20"/>
        </w:rPr>
        <w:t xml:space="preserve"> Safety Switch Type – Characteristics) </w:t>
      </w:r>
    </w:p>
    <w:p w:rsidR="00543163" w:rsidRPr="00DF0236" w:rsidRDefault="00543163" w:rsidP="00543163">
      <w:pPr>
        <w:tabs>
          <w:tab w:val="right" w:pos="9360"/>
        </w:tabs>
        <w:spacing w:line="360" w:lineRule="auto"/>
        <w:jc w:val="center"/>
        <w:outlineLvl w:val="0"/>
        <w:rPr>
          <w:b/>
          <w:sz w:val="20"/>
        </w:rPr>
      </w:pPr>
    </w:p>
    <w:p w:rsidR="00543163" w:rsidRPr="00DF0236" w:rsidRDefault="00543163" w:rsidP="00543163">
      <w:pPr>
        <w:tabs>
          <w:tab w:val="right" w:pos="9360"/>
        </w:tabs>
        <w:spacing w:line="360" w:lineRule="auto"/>
        <w:jc w:val="center"/>
        <w:outlineLvl w:val="0"/>
        <w:rPr>
          <w:b/>
          <w:sz w:val="20"/>
        </w:rPr>
      </w:pPr>
    </w:p>
    <w:p w:rsidR="00543163" w:rsidRPr="00DF0236" w:rsidRDefault="00543163" w:rsidP="00543163">
      <w:pPr>
        <w:tabs>
          <w:tab w:val="right" w:pos="9360"/>
        </w:tabs>
        <w:spacing w:line="360" w:lineRule="auto"/>
        <w:jc w:val="center"/>
        <w:outlineLvl w:val="0"/>
        <w:rPr>
          <w:b/>
          <w:sz w:val="20"/>
        </w:rPr>
      </w:pPr>
      <w:r>
        <w:rPr>
          <w:b/>
          <w:noProof/>
          <w:sz w:val="20"/>
        </w:rPr>
        <w:drawing>
          <wp:anchor distT="0" distB="0" distL="114300" distR="114300" simplePos="0" relativeHeight="251662336" behindDoc="0" locked="0" layoutInCell="1" allowOverlap="1" wp14:anchorId="10667971" wp14:editId="464DA95C">
            <wp:simplePos x="0" y="0"/>
            <wp:positionH relativeFrom="column">
              <wp:posOffset>323850</wp:posOffset>
            </wp:positionH>
            <wp:positionV relativeFrom="paragraph">
              <wp:posOffset>192405</wp:posOffset>
            </wp:positionV>
            <wp:extent cx="5410200" cy="39560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410200" cy="3956050"/>
                    </a:xfrm>
                    <a:prstGeom prst="rect">
                      <a:avLst/>
                    </a:prstGeom>
                    <a:solidFill>
                      <a:srgbClr val="FFFFFF"/>
                    </a:solidFill>
                    <a:ln w="9525">
                      <a:noFill/>
                      <a:miter lim="800000"/>
                      <a:headEnd/>
                      <a:tailEnd/>
                    </a:ln>
                    <a:effectLst/>
                  </pic:spPr>
                </pic:pic>
              </a:graphicData>
            </a:graphic>
          </wp:anchor>
        </w:drawing>
      </w:r>
      <w:r w:rsidRPr="00DF0236">
        <w:rPr>
          <w:b/>
          <w:sz w:val="20"/>
        </w:rPr>
        <w:t>Table 1: Product Selection Guide</w:t>
      </w:r>
    </w:p>
    <w:p w:rsidR="00543163" w:rsidRPr="00DF0236" w:rsidRDefault="00543163" w:rsidP="00543163">
      <w:pPr>
        <w:tabs>
          <w:tab w:val="right" w:pos="9360"/>
        </w:tabs>
        <w:spacing w:line="360" w:lineRule="auto"/>
        <w:outlineLvl w:val="0"/>
        <w:rPr>
          <w:b/>
          <w:sz w:val="20"/>
        </w:rPr>
      </w:pPr>
      <w:r>
        <w:rPr>
          <w:b/>
          <w:noProof/>
          <w:sz w:val="20"/>
        </w:rPr>
        <mc:AlternateContent>
          <mc:Choice Requires="wps">
            <w:drawing>
              <wp:anchor distT="0" distB="0" distL="114300" distR="114300" simplePos="0" relativeHeight="251663360" behindDoc="0" locked="0" layoutInCell="1" allowOverlap="1" wp14:anchorId="07CEA2DA" wp14:editId="1D4A397F">
                <wp:simplePos x="0" y="0"/>
                <wp:positionH relativeFrom="column">
                  <wp:posOffset>2209800</wp:posOffset>
                </wp:positionH>
                <wp:positionV relativeFrom="paragraph">
                  <wp:posOffset>116205</wp:posOffset>
                </wp:positionV>
                <wp:extent cx="1524000" cy="1524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74pt;margin-top:9.15pt;width:120pt;height:1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" stroked="f"/>
            </w:pict>
          </mc:Fallback>
        </mc:AlternateContent>
      </w: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sz w:val="20"/>
          <w:u w:val="single"/>
        </w:rPr>
      </w:pPr>
    </w:p>
    <w:p w:rsidR="00543163" w:rsidRPr="00DF0236" w:rsidRDefault="00543163" w:rsidP="004C2397">
      <w:pPr>
        <w:numPr>
          <w:ilvl w:val="3"/>
          <w:numId w:val="5"/>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u w:val="single"/>
        </w:rPr>
        <w:t>Pump Control Panel:</w:t>
      </w:r>
    </w:p>
    <w:p w:rsidR="00543163" w:rsidRPr="00DF0236" w:rsidRDefault="00543163" w:rsidP="004C2397">
      <w:pPr>
        <w:numPr>
          <w:ilvl w:val="0"/>
          <w:numId w:val="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sz w:val="20"/>
        </w:rPr>
        <w:t>General Information</w:t>
      </w:r>
    </w:p>
    <w:p w:rsidR="00543163" w:rsidRPr="00DF0236" w:rsidRDefault="00543163" w:rsidP="004C2397">
      <w:pPr>
        <w:numPr>
          <w:ilvl w:val="2"/>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sz w:val="20"/>
        </w:rPr>
        <w:t>Panel Manufacture: _______________________</w:t>
      </w:r>
    </w:p>
    <w:p w:rsidR="00543163" w:rsidRPr="00DF0236" w:rsidRDefault="00543163" w:rsidP="004C2397">
      <w:pPr>
        <w:numPr>
          <w:ilvl w:val="2"/>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sz w:val="20"/>
        </w:rPr>
        <w:t>Project Number: __________________________</w:t>
      </w:r>
    </w:p>
    <w:p w:rsidR="00543163" w:rsidRPr="00DF0236" w:rsidRDefault="00543163" w:rsidP="004C2397">
      <w:pPr>
        <w:numPr>
          <w:ilvl w:val="2"/>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sz w:val="20"/>
        </w:rPr>
        <w:t>Drawing Number: _________________________</w:t>
      </w:r>
    </w:p>
    <w:p w:rsidR="00543163" w:rsidRPr="00DF0236" w:rsidRDefault="00543163" w:rsidP="004C2397">
      <w:pPr>
        <w:numPr>
          <w:ilvl w:val="2"/>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Line Voltage: _____ V        Coil Voltage: _____ A         Phase: _____</w:t>
      </w:r>
      <w:r w:rsidRPr="00DF0236">
        <w:rPr>
          <w:b/>
          <w:position w:val="-10"/>
          <w:sz w:val="20"/>
        </w:rPr>
        <w:object w:dxaOrig="200" w:dyaOrig="320">
          <v:shape id="_x0000_i1027" type="#_x0000_t75" style="width:9.75pt;height:15.75pt" o:ole="">
            <v:imagedata r:id="rId14" o:title=""/>
          </v:shape>
          <o:OLEObject Type="Embed" ProgID="Equation.3" ShapeID="_x0000_i1027" DrawAspect="Content" ObjectID="_1480747462" r:id="rId19"/>
        </w:object>
      </w:r>
      <w:r w:rsidRPr="00DF0236">
        <w:rPr>
          <w:b/>
          <w:sz w:val="20"/>
        </w:rPr>
        <w:t xml:space="preserve">      60 Hz</w:t>
      </w:r>
    </w:p>
    <w:p w:rsidR="00543163" w:rsidRPr="00DF0236" w:rsidRDefault="00543163" w:rsidP="004C2397">
      <w:pPr>
        <w:numPr>
          <w:ilvl w:val="2"/>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 xml:space="preserve">Panel HP: </w:t>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r>
      <w:r w:rsidRPr="00DF0236">
        <w:rPr>
          <w:b/>
          <w:sz w:val="20"/>
        </w:rPr>
        <w:softHyphen/>
        <w:t>_________        Panel FLP: ____________</w:t>
      </w:r>
    </w:p>
    <w:p w:rsidR="00543163" w:rsidRDefault="00543163" w:rsidP="00543163">
      <w:pPr>
        <w:tabs>
          <w:tab w:val="right" w:pos="9360"/>
        </w:tabs>
        <w:spacing w:line="360" w:lineRule="auto"/>
        <w:outlineLvl w:val="0"/>
        <w:rPr>
          <w:b/>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szCs w:val="22"/>
        </w:rPr>
        <w:br w:type="page"/>
      </w: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p>
    <w:p w:rsidR="00543163" w:rsidRPr="00DF0236" w:rsidRDefault="00543163" w:rsidP="004C2397">
      <w:pPr>
        <w:numPr>
          <w:ilvl w:val="0"/>
          <w:numId w:val="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Documentation</w:t>
      </w:r>
    </w:p>
    <w:p w:rsidR="00543163" w:rsidRPr="00DF0236" w:rsidRDefault="00543163" w:rsidP="004C2397">
      <w:pPr>
        <w:numPr>
          <w:ilvl w:val="0"/>
          <w:numId w:val="9"/>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Laminated Electrical Drawings inside cabinet:    Yes    (or)       No</w:t>
      </w:r>
    </w:p>
    <w:p w:rsidR="00543163" w:rsidRPr="00DF0236" w:rsidRDefault="00543163" w:rsidP="004C2397">
      <w:pPr>
        <w:numPr>
          <w:ilvl w:val="3"/>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Updated (notes)</w:t>
      </w:r>
      <w:r w:rsidRPr="00DF0236">
        <w:rPr>
          <w:sz w:val="20"/>
        </w:rPr>
        <w:t>: __________________________________</w:t>
      </w:r>
    </w:p>
    <w:p w:rsidR="00543163" w:rsidRPr="00DF0236" w:rsidRDefault="00543163" w:rsidP="004C2397">
      <w:pPr>
        <w:numPr>
          <w:ilvl w:val="0"/>
          <w:numId w:val="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Circuit Breaker</w:t>
      </w:r>
    </w:p>
    <w:p w:rsidR="00543163" w:rsidRPr="00DF0236" w:rsidRDefault="00543163" w:rsidP="00543163">
      <w:pPr>
        <w:jc w:val="center"/>
        <w:rPr>
          <w:b/>
          <w:sz w:val="20"/>
        </w:rPr>
      </w:pPr>
      <w:r w:rsidRPr="00DF0236">
        <w:rPr>
          <w:b/>
          <w:sz w:val="20"/>
        </w:rPr>
        <w:t>Table 2</w:t>
      </w:r>
    </w:p>
    <w:p w:rsidR="00543163" w:rsidRPr="00DF0236" w:rsidRDefault="00543163" w:rsidP="00543163">
      <w:pPr>
        <w:jc w:val="center"/>
        <w:rPr>
          <w:b/>
          <w:sz w:val="20"/>
        </w:rPr>
      </w:pPr>
      <w:r w:rsidRPr="00DF0236">
        <w:rPr>
          <w:b/>
          <w:sz w:val="20"/>
        </w:rPr>
        <w:t>Circuit Breaker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2880"/>
        <w:gridCol w:w="2700"/>
        <w:gridCol w:w="1260"/>
      </w:tblGrid>
      <w:tr w:rsidR="00543163" w:rsidRPr="00DF0236" w:rsidTr="00543163">
        <w:trPr>
          <w:jc w:val="center"/>
        </w:trPr>
        <w:tc>
          <w:tcPr>
            <w:tcW w:w="791"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Amp</w:t>
            </w:r>
          </w:p>
        </w:tc>
        <w:tc>
          <w:tcPr>
            <w:tcW w:w="288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Serves</w:t>
            </w:r>
          </w:p>
        </w:tc>
        <w:tc>
          <w:tcPr>
            <w:tcW w:w="270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Manufacture</w:t>
            </w:r>
          </w:p>
        </w:tc>
        <w:tc>
          <w:tcPr>
            <w:tcW w:w="126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Voltage</w:t>
            </w:r>
          </w:p>
        </w:tc>
      </w:tr>
      <w:tr w:rsidR="00543163" w:rsidRPr="00DF0236" w:rsidTr="00543163">
        <w:trPr>
          <w:jc w:val="center"/>
        </w:trPr>
        <w:tc>
          <w:tcPr>
            <w:tcW w:w="791" w:type="dxa"/>
            <w:vAlign w:val="center"/>
          </w:tcPr>
          <w:p w:rsidR="00543163" w:rsidRPr="00DF0236" w:rsidRDefault="00543163" w:rsidP="00543163">
            <w:pPr>
              <w:tabs>
                <w:tab w:val="right" w:pos="9360"/>
              </w:tabs>
              <w:spacing w:line="360" w:lineRule="auto"/>
              <w:jc w:val="center"/>
              <w:outlineLvl w:val="0"/>
              <w:rPr>
                <w:b/>
                <w:sz w:val="20"/>
              </w:rPr>
            </w:pPr>
          </w:p>
        </w:tc>
        <w:tc>
          <w:tcPr>
            <w:tcW w:w="2880" w:type="dxa"/>
            <w:vAlign w:val="center"/>
          </w:tcPr>
          <w:p w:rsidR="00543163" w:rsidRPr="00DF0236" w:rsidRDefault="00543163" w:rsidP="00543163">
            <w:pPr>
              <w:tabs>
                <w:tab w:val="right" w:pos="9360"/>
              </w:tabs>
              <w:spacing w:line="360" w:lineRule="auto"/>
              <w:jc w:val="center"/>
              <w:outlineLvl w:val="0"/>
              <w:rPr>
                <w:b/>
                <w:sz w:val="20"/>
              </w:rPr>
            </w:pPr>
          </w:p>
        </w:tc>
        <w:tc>
          <w:tcPr>
            <w:tcW w:w="2700" w:type="dxa"/>
            <w:vAlign w:val="center"/>
          </w:tcPr>
          <w:p w:rsidR="00543163" w:rsidRPr="00DF0236" w:rsidRDefault="00543163" w:rsidP="00543163">
            <w:pPr>
              <w:tabs>
                <w:tab w:val="right" w:pos="9360"/>
              </w:tabs>
              <w:spacing w:line="360" w:lineRule="auto"/>
              <w:jc w:val="center"/>
              <w:outlineLvl w:val="0"/>
              <w:rPr>
                <w:b/>
                <w:sz w:val="20"/>
              </w:rPr>
            </w:pPr>
          </w:p>
        </w:tc>
        <w:tc>
          <w:tcPr>
            <w:tcW w:w="1260" w:type="dxa"/>
            <w:vAlign w:val="center"/>
          </w:tcPr>
          <w:p w:rsidR="00543163" w:rsidRPr="00DF0236" w:rsidRDefault="00543163" w:rsidP="00543163">
            <w:pPr>
              <w:tabs>
                <w:tab w:val="right" w:pos="9360"/>
              </w:tabs>
              <w:spacing w:line="360" w:lineRule="auto"/>
              <w:jc w:val="center"/>
              <w:outlineLvl w:val="0"/>
              <w:rPr>
                <w:b/>
                <w:sz w:val="20"/>
              </w:rPr>
            </w:pPr>
          </w:p>
        </w:tc>
      </w:tr>
      <w:tr w:rsidR="00543163" w:rsidRPr="00DF0236" w:rsidTr="00543163">
        <w:trPr>
          <w:jc w:val="center"/>
        </w:trPr>
        <w:tc>
          <w:tcPr>
            <w:tcW w:w="791" w:type="dxa"/>
            <w:vAlign w:val="center"/>
          </w:tcPr>
          <w:p w:rsidR="00543163" w:rsidRPr="00DF0236" w:rsidRDefault="00543163" w:rsidP="00543163">
            <w:pPr>
              <w:tabs>
                <w:tab w:val="right" w:pos="9360"/>
              </w:tabs>
              <w:spacing w:line="360" w:lineRule="auto"/>
              <w:jc w:val="center"/>
              <w:outlineLvl w:val="0"/>
              <w:rPr>
                <w:b/>
                <w:sz w:val="20"/>
              </w:rPr>
            </w:pPr>
          </w:p>
        </w:tc>
        <w:tc>
          <w:tcPr>
            <w:tcW w:w="2880" w:type="dxa"/>
            <w:vAlign w:val="center"/>
          </w:tcPr>
          <w:p w:rsidR="00543163" w:rsidRPr="00DF0236" w:rsidRDefault="00543163" w:rsidP="00543163">
            <w:pPr>
              <w:tabs>
                <w:tab w:val="right" w:pos="9360"/>
              </w:tabs>
              <w:spacing w:line="360" w:lineRule="auto"/>
              <w:jc w:val="center"/>
              <w:outlineLvl w:val="0"/>
              <w:rPr>
                <w:b/>
                <w:sz w:val="20"/>
              </w:rPr>
            </w:pPr>
          </w:p>
        </w:tc>
        <w:tc>
          <w:tcPr>
            <w:tcW w:w="2700" w:type="dxa"/>
            <w:vAlign w:val="center"/>
          </w:tcPr>
          <w:p w:rsidR="00543163" w:rsidRPr="00DF0236" w:rsidRDefault="00543163" w:rsidP="00543163">
            <w:pPr>
              <w:tabs>
                <w:tab w:val="right" w:pos="9360"/>
              </w:tabs>
              <w:spacing w:line="360" w:lineRule="auto"/>
              <w:jc w:val="center"/>
              <w:outlineLvl w:val="0"/>
              <w:rPr>
                <w:b/>
                <w:sz w:val="20"/>
              </w:rPr>
            </w:pPr>
          </w:p>
        </w:tc>
        <w:tc>
          <w:tcPr>
            <w:tcW w:w="1260" w:type="dxa"/>
            <w:vAlign w:val="center"/>
          </w:tcPr>
          <w:p w:rsidR="00543163" w:rsidRPr="00DF0236" w:rsidRDefault="00543163" w:rsidP="00543163">
            <w:pPr>
              <w:tabs>
                <w:tab w:val="right" w:pos="9360"/>
              </w:tabs>
              <w:spacing w:line="360" w:lineRule="auto"/>
              <w:jc w:val="center"/>
              <w:outlineLvl w:val="0"/>
              <w:rPr>
                <w:b/>
                <w:sz w:val="20"/>
              </w:rPr>
            </w:pPr>
          </w:p>
        </w:tc>
      </w:tr>
      <w:tr w:rsidR="00543163" w:rsidRPr="00DF0236" w:rsidTr="00543163">
        <w:trPr>
          <w:jc w:val="center"/>
        </w:trPr>
        <w:tc>
          <w:tcPr>
            <w:tcW w:w="791" w:type="dxa"/>
            <w:vAlign w:val="center"/>
          </w:tcPr>
          <w:p w:rsidR="00543163" w:rsidRPr="00DF0236" w:rsidRDefault="00543163" w:rsidP="00543163">
            <w:pPr>
              <w:tabs>
                <w:tab w:val="right" w:pos="9360"/>
              </w:tabs>
              <w:spacing w:line="360" w:lineRule="auto"/>
              <w:jc w:val="center"/>
              <w:outlineLvl w:val="0"/>
              <w:rPr>
                <w:b/>
                <w:sz w:val="20"/>
              </w:rPr>
            </w:pPr>
          </w:p>
        </w:tc>
        <w:tc>
          <w:tcPr>
            <w:tcW w:w="2880" w:type="dxa"/>
            <w:vAlign w:val="center"/>
          </w:tcPr>
          <w:p w:rsidR="00543163" w:rsidRPr="00DF0236" w:rsidRDefault="00543163" w:rsidP="00543163">
            <w:pPr>
              <w:tabs>
                <w:tab w:val="right" w:pos="9360"/>
              </w:tabs>
              <w:spacing w:line="360" w:lineRule="auto"/>
              <w:jc w:val="center"/>
              <w:outlineLvl w:val="0"/>
              <w:rPr>
                <w:b/>
                <w:sz w:val="20"/>
              </w:rPr>
            </w:pPr>
          </w:p>
        </w:tc>
        <w:tc>
          <w:tcPr>
            <w:tcW w:w="2700" w:type="dxa"/>
            <w:vAlign w:val="center"/>
          </w:tcPr>
          <w:p w:rsidR="00543163" w:rsidRPr="00DF0236" w:rsidRDefault="00543163" w:rsidP="00543163">
            <w:pPr>
              <w:tabs>
                <w:tab w:val="right" w:pos="9360"/>
              </w:tabs>
              <w:spacing w:line="360" w:lineRule="auto"/>
              <w:jc w:val="center"/>
              <w:outlineLvl w:val="0"/>
              <w:rPr>
                <w:b/>
                <w:sz w:val="20"/>
              </w:rPr>
            </w:pPr>
          </w:p>
        </w:tc>
        <w:tc>
          <w:tcPr>
            <w:tcW w:w="1260" w:type="dxa"/>
            <w:vAlign w:val="center"/>
          </w:tcPr>
          <w:p w:rsidR="00543163" w:rsidRPr="00DF0236" w:rsidRDefault="00543163" w:rsidP="00543163">
            <w:pPr>
              <w:tabs>
                <w:tab w:val="right" w:pos="9360"/>
              </w:tabs>
              <w:spacing w:line="360" w:lineRule="auto"/>
              <w:jc w:val="center"/>
              <w:outlineLvl w:val="0"/>
              <w:rPr>
                <w:b/>
                <w:sz w:val="20"/>
              </w:rPr>
            </w:pPr>
          </w:p>
        </w:tc>
      </w:tr>
      <w:tr w:rsidR="00543163" w:rsidRPr="00DF0236" w:rsidTr="00543163">
        <w:trPr>
          <w:jc w:val="center"/>
        </w:trPr>
        <w:tc>
          <w:tcPr>
            <w:tcW w:w="791" w:type="dxa"/>
            <w:vAlign w:val="center"/>
          </w:tcPr>
          <w:p w:rsidR="00543163" w:rsidRPr="00DF0236" w:rsidRDefault="00543163" w:rsidP="00543163">
            <w:pPr>
              <w:tabs>
                <w:tab w:val="right" w:pos="9360"/>
              </w:tabs>
              <w:spacing w:line="360" w:lineRule="auto"/>
              <w:jc w:val="center"/>
              <w:outlineLvl w:val="0"/>
              <w:rPr>
                <w:b/>
                <w:sz w:val="20"/>
              </w:rPr>
            </w:pPr>
          </w:p>
        </w:tc>
        <w:tc>
          <w:tcPr>
            <w:tcW w:w="2880" w:type="dxa"/>
            <w:vAlign w:val="center"/>
          </w:tcPr>
          <w:p w:rsidR="00543163" w:rsidRPr="00DF0236" w:rsidRDefault="00543163" w:rsidP="00543163">
            <w:pPr>
              <w:tabs>
                <w:tab w:val="right" w:pos="9360"/>
              </w:tabs>
              <w:spacing w:line="360" w:lineRule="auto"/>
              <w:jc w:val="center"/>
              <w:outlineLvl w:val="0"/>
              <w:rPr>
                <w:b/>
                <w:sz w:val="20"/>
              </w:rPr>
            </w:pPr>
          </w:p>
        </w:tc>
        <w:tc>
          <w:tcPr>
            <w:tcW w:w="2700" w:type="dxa"/>
            <w:vAlign w:val="center"/>
          </w:tcPr>
          <w:p w:rsidR="00543163" w:rsidRPr="00DF0236" w:rsidRDefault="00543163" w:rsidP="00543163">
            <w:pPr>
              <w:tabs>
                <w:tab w:val="right" w:pos="9360"/>
              </w:tabs>
              <w:spacing w:line="360" w:lineRule="auto"/>
              <w:jc w:val="center"/>
              <w:outlineLvl w:val="0"/>
              <w:rPr>
                <w:b/>
                <w:sz w:val="20"/>
              </w:rPr>
            </w:pPr>
          </w:p>
        </w:tc>
        <w:tc>
          <w:tcPr>
            <w:tcW w:w="1260" w:type="dxa"/>
            <w:vAlign w:val="center"/>
          </w:tcPr>
          <w:p w:rsidR="00543163" w:rsidRPr="00DF0236" w:rsidRDefault="00543163" w:rsidP="00543163">
            <w:pPr>
              <w:tabs>
                <w:tab w:val="right" w:pos="9360"/>
              </w:tabs>
              <w:spacing w:line="360" w:lineRule="auto"/>
              <w:jc w:val="center"/>
              <w:outlineLvl w:val="0"/>
              <w:rPr>
                <w:b/>
                <w:sz w:val="20"/>
              </w:rPr>
            </w:pPr>
          </w:p>
        </w:tc>
      </w:tr>
    </w:tbl>
    <w:p w:rsidR="00543163" w:rsidRPr="00DF0236" w:rsidRDefault="00543163" w:rsidP="00543163">
      <w:pPr>
        <w:tabs>
          <w:tab w:val="right" w:pos="9360"/>
        </w:tabs>
        <w:spacing w:line="360" w:lineRule="auto"/>
        <w:outlineLvl w:val="0"/>
        <w:rPr>
          <w:sz w:val="20"/>
          <w:u w:val="single"/>
        </w:rPr>
      </w:pPr>
    </w:p>
    <w:p w:rsidR="00543163" w:rsidRPr="00DF0236" w:rsidRDefault="00543163" w:rsidP="004C2397">
      <w:pPr>
        <w:numPr>
          <w:ilvl w:val="0"/>
          <w:numId w:val="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Equipment</w:t>
      </w:r>
    </w:p>
    <w:p w:rsidR="00543163" w:rsidRPr="00DF0236" w:rsidRDefault="00543163" w:rsidP="004C2397">
      <w:pPr>
        <w:numPr>
          <w:ilvl w:val="0"/>
          <w:numId w:val="10"/>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 xml:space="preserve">Pump Controller </w:t>
      </w:r>
    </w:p>
    <w:p w:rsidR="00543163" w:rsidRPr="00DF0236" w:rsidRDefault="00543163" w:rsidP="004C2397">
      <w:pPr>
        <w:numPr>
          <w:ilvl w:val="0"/>
          <w:numId w:val="11"/>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 xml:space="preserve">Controller:   </w:t>
      </w:r>
      <w:proofErr w:type="spellStart"/>
      <w:r w:rsidRPr="00DF0236">
        <w:rPr>
          <w:b/>
          <w:sz w:val="20"/>
        </w:rPr>
        <w:t>MultiSmart</w:t>
      </w:r>
      <w:proofErr w:type="spellEnd"/>
      <w:r w:rsidRPr="00DF0236">
        <w:rPr>
          <w:b/>
          <w:sz w:val="20"/>
        </w:rPr>
        <w:t xml:space="preserve">             </w:t>
      </w:r>
      <w:proofErr w:type="spellStart"/>
      <w:r w:rsidRPr="00DF0236">
        <w:rPr>
          <w:b/>
          <w:sz w:val="20"/>
        </w:rPr>
        <w:t>MultiTrode</w:t>
      </w:r>
      <w:proofErr w:type="spellEnd"/>
      <w:r w:rsidRPr="00DF0236">
        <w:rPr>
          <w:b/>
          <w:sz w:val="20"/>
        </w:rPr>
        <w:t xml:space="preserve">                 Other</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Manufacture: ____________________</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Serial #: __ __ __ __ __ __ __</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Build Version #: _</w:t>
      </w:r>
      <w:proofErr w:type="gramStart"/>
      <w:r w:rsidRPr="00DF0236">
        <w:rPr>
          <w:b/>
          <w:sz w:val="20"/>
        </w:rPr>
        <w:t>_ .</w:t>
      </w:r>
      <w:proofErr w:type="gramEnd"/>
      <w:r w:rsidRPr="00DF0236">
        <w:rPr>
          <w:b/>
          <w:sz w:val="20"/>
        </w:rPr>
        <w:t xml:space="preserve"> __ . __</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Serial #:  ____________________</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sz w:val="20"/>
        </w:rPr>
        <w:t xml:space="preserve">SITE CODE #  </w:t>
      </w:r>
      <w:r w:rsidRPr="00DF0236">
        <w:rPr>
          <w:b/>
          <w:sz w:val="20"/>
        </w:rPr>
        <w:t>__ __: __ __: __ __: __ __: __ __:__ __</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sz w:val="20"/>
        </w:rPr>
        <w:t>SITE KEY:  (32 digits)  __ __ __ __ __ __ __ __ __ __ __ __ __ __ __ __ __ __ __ __ __ __ __ __ __ __ __ __ __ __ __ __</w:t>
      </w:r>
    </w:p>
    <w:p w:rsidR="00543163" w:rsidRPr="00DF0236" w:rsidRDefault="00543163" w:rsidP="004C2397">
      <w:pPr>
        <w:numPr>
          <w:ilvl w:val="3"/>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Features:</w:t>
      </w:r>
    </w:p>
    <w:p w:rsidR="00543163" w:rsidRPr="00DF0236"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sz w:val="20"/>
        </w:rPr>
        <w:t xml:space="preserve">Motor Protection ___ DNP3 ___  Modbus ___ Flow ___ </w:t>
      </w:r>
      <w:proofErr w:type="spellStart"/>
      <w:r w:rsidRPr="00DF0236">
        <w:rPr>
          <w:sz w:val="20"/>
        </w:rPr>
        <w:t>PumpView</w:t>
      </w:r>
      <w:proofErr w:type="spellEnd"/>
      <w:r w:rsidRPr="00DF0236">
        <w:rPr>
          <w:sz w:val="20"/>
        </w:rPr>
        <w:t xml:space="preserve"> ___ VFD ___  RTU ___</w:t>
      </w:r>
    </w:p>
    <w:p w:rsidR="00543163" w:rsidRPr="0087536C" w:rsidRDefault="00543163" w:rsidP="004C2397">
      <w:pPr>
        <w:numPr>
          <w:ilvl w:val="4"/>
          <w:numId w:val="6"/>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sz w:val="20"/>
        </w:rPr>
        <w:t xml:space="preserve">Other Features: ___________________________________  </w:t>
      </w: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p w:rsidR="00543163" w:rsidRPr="0087536C" w:rsidRDefault="00543163" w:rsidP="004C2397">
      <w:pPr>
        <w:numPr>
          <w:ilvl w:val="0"/>
          <w:numId w:val="1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87536C">
        <w:rPr>
          <w:b/>
          <w:sz w:val="20"/>
        </w:rPr>
        <w:lastRenderedPageBreak/>
        <w:t>Motor Starter</w:t>
      </w:r>
    </w:p>
    <w:p w:rsidR="00543163" w:rsidRPr="00DF0236" w:rsidRDefault="00543163" w:rsidP="00543163">
      <w:pPr>
        <w:jc w:val="center"/>
        <w:rPr>
          <w:b/>
          <w:sz w:val="20"/>
        </w:rPr>
      </w:pPr>
      <w:r w:rsidRPr="00DF0236">
        <w:rPr>
          <w:b/>
          <w:sz w:val="20"/>
        </w:rPr>
        <w:t>Table 3</w:t>
      </w:r>
    </w:p>
    <w:p w:rsidR="00543163" w:rsidRPr="00DF0236" w:rsidRDefault="00543163" w:rsidP="00543163">
      <w:pPr>
        <w:jc w:val="center"/>
        <w:rPr>
          <w:b/>
          <w:sz w:val="20"/>
        </w:rPr>
      </w:pPr>
      <w:r w:rsidRPr="00DF0236">
        <w:rPr>
          <w:b/>
          <w:sz w:val="20"/>
        </w:rPr>
        <w:t>Motor Starter Information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1857"/>
        <w:gridCol w:w="837"/>
        <w:gridCol w:w="866"/>
        <w:gridCol w:w="1707"/>
        <w:gridCol w:w="2355"/>
        <w:gridCol w:w="2133"/>
      </w:tblGrid>
      <w:tr w:rsidR="00543163" w:rsidRPr="00DF0236" w:rsidTr="00543163">
        <w:tc>
          <w:tcPr>
            <w:tcW w:w="572"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Pump #</w:t>
            </w:r>
          </w:p>
        </w:tc>
        <w:tc>
          <w:tcPr>
            <w:tcW w:w="843"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Manufacture</w:t>
            </w:r>
          </w:p>
        </w:tc>
        <w:tc>
          <w:tcPr>
            <w:tcW w:w="380"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Size</w:t>
            </w:r>
          </w:p>
        </w:tc>
        <w:tc>
          <w:tcPr>
            <w:tcW w:w="393"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Pole</w:t>
            </w:r>
          </w:p>
        </w:tc>
        <w:tc>
          <w:tcPr>
            <w:tcW w:w="775"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Cat.</w:t>
            </w:r>
          </w:p>
        </w:tc>
        <w:tc>
          <w:tcPr>
            <w:tcW w:w="1069"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Style (AC/DC)</w:t>
            </w:r>
          </w:p>
        </w:tc>
        <w:tc>
          <w:tcPr>
            <w:tcW w:w="968"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Model</w:t>
            </w:r>
          </w:p>
        </w:tc>
      </w:tr>
      <w:tr w:rsidR="00543163" w:rsidRPr="00DF0236" w:rsidTr="00543163">
        <w:tc>
          <w:tcPr>
            <w:tcW w:w="572"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1</w:t>
            </w:r>
          </w:p>
        </w:tc>
        <w:tc>
          <w:tcPr>
            <w:tcW w:w="843" w:type="pct"/>
            <w:vAlign w:val="center"/>
          </w:tcPr>
          <w:p w:rsidR="00543163" w:rsidRPr="00DF0236" w:rsidRDefault="00543163" w:rsidP="00543163">
            <w:pPr>
              <w:tabs>
                <w:tab w:val="right" w:pos="9360"/>
              </w:tabs>
              <w:spacing w:line="360" w:lineRule="auto"/>
              <w:jc w:val="center"/>
              <w:outlineLvl w:val="0"/>
              <w:rPr>
                <w:b/>
                <w:sz w:val="20"/>
              </w:rPr>
            </w:pPr>
          </w:p>
        </w:tc>
        <w:tc>
          <w:tcPr>
            <w:tcW w:w="380" w:type="pct"/>
            <w:vAlign w:val="center"/>
          </w:tcPr>
          <w:p w:rsidR="00543163" w:rsidRPr="00DF0236" w:rsidRDefault="00543163" w:rsidP="00543163">
            <w:pPr>
              <w:tabs>
                <w:tab w:val="right" w:pos="9360"/>
              </w:tabs>
              <w:spacing w:line="360" w:lineRule="auto"/>
              <w:jc w:val="center"/>
              <w:outlineLvl w:val="0"/>
              <w:rPr>
                <w:b/>
                <w:sz w:val="20"/>
              </w:rPr>
            </w:pPr>
          </w:p>
        </w:tc>
        <w:tc>
          <w:tcPr>
            <w:tcW w:w="393" w:type="pct"/>
            <w:vAlign w:val="center"/>
          </w:tcPr>
          <w:p w:rsidR="00543163" w:rsidRPr="00DF0236" w:rsidRDefault="00543163" w:rsidP="00543163">
            <w:pPr>
              <w:tabs>
                <w:tab w:val="right" w:pos="9360"/>
              </w:tabs>
              <w:spacing w:line="360" w:lineRule="auto"/>
              <w:jc w:val="center"/>
              <w:outlineLvl w:val="0"/>
              <w:rPr>
                <w:b/>
                <w:sz w:val="20"/>
              </w:rPr>
            </w:pPr>
          </w:p>
        </w:tc>
        <w:tc>
          <w:tcPr>
            <w:tcW w:w="775" w:type="pct"/>
            <w:vAlign w:val="center"/>
          </w:tcPr>
          <w:p w:rsidR="00543163" w:rsidRPr="00DF0236" w:rsidRDefault="00543163" w:rsidP="00543163">
            <w:pPr>
              <w:tabs>
                <w:tab w:val="right" w:pos="9360"/>
              </w:tabs>
              <w:spacing w:line="360" w:lineRule="auto"/>
              <w:jc w:val="center"/>
              <w:outlineLvl w:val="0"/>
              <w:rPr>
                <w:b/>
                <w:sz w:val="20"/>
              </w:rPr>
            </w:pPr>
          </w:p>
        </w:tc>
        <w:tc>
          <w:tcPr>
            <w:tcW w:w="1069" w:type="pct"/>
            <w:vAlign w:val="center"/>
          </w:tcPr>
          <w:p w:rsidR="00543163" w:rsidRPr="00DF0236" w:rsidRDefault="00543163" w:rsidP="00543163">
            <w:pPr>
              <w:tabs>
                <w:tab w:val="right" w:pos="9360"/>
              </w:tabs>
              <w:spacing w:line="360" w:lineRule="auto"/>
              <w:jc w:val="center"/>
              <w:outlineLvl w:val="0"/>
              <w:rPr>
                <w:b/>
                <w:sz w:val="20"/>
              </w:rPr>
            </w:pPr>
          </w:p>
        </w:tc>
        <w:tc>
          <w:tcPr>
            <w:tcW w:w="968" w:type="pct"/>
            <w:vAlign w:val="center"/>
          </w:tcPr>
          <w:p w:rsidR="00543163" w:rsidRPr="00DF0236" w:rsidRDefault="00543163" w:rsidP="00543163">
            <w:pPr>
              <w:tabs>
                <w:tab w:val="right" w:pos="9360"/>
              </w:tabs>
              <w:spacing w:line="360" w:lineRule="auto"/>
              <w:jc w:val="center"/>
              <w:outlineLvl w:val="0"/>
              <w:rPr>
                <w:b/>
                <w:sz w:val="20"/>
              </w:rPr>
            </w:pPr>
          </w:p>
        </w:tc>
      </w:tr>
      <w:tr w:rsidR="00543163" w:rsidRPr="00DF0236" w:rsidTr="00543163">
        <w:tc>
          <w:tcPr>
            <w:tcW w:w="572"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2</w:t>
            </w:r>
          </w:p>
        </w:tc>
        <w:tc>
          <w:tcPr>
            <w:tcW w:w="843" w:type="pct"/>
            <w:vAlign w:val="center"/>
          </w:tcPr>
          <w:p w:rsidR="00543163" w:rsidRPr="00DF0236" w:rsidRDefault="00543163" w:rsidP="00543163">
            <w:pPr>
              <w:tabs>
                <w:tab w:val="right" w:pos="9360"/>
              </w:tabs>
              <w:spacing w:line="360" w:lineRule="auto"/>
              <w:jc w:val="center"/>
              <w:outlineLvl w:val="0"/>
              <w:rPr>
                <w:b/>
                <w:sz w:val="20"/>
              </w:rPr>
            </w:pPr>
          </w:p>
        </w:tc>
        <w:tc>
          <w:tcPr>
            <w:tcW w:w="380" w:type="pct"/>
            <w:vAlign w:val="center"/>
          </w:tcPr>
          <w:p w:rsidR="00543163" w:rsidRPr="00DF0236" w:rsidRDefault="00543163" w:rsidP="00543163">
            <w:pPr>
              <w:tabs>
                <w:tab w:val="right" w:pos="9360"/>
              </w:tabs>
              <w:spacing w:line="360" w:lineRule="auto"/>
              <w:jc w:val="center"/>
              <w:outlineLvl w:val="0"/>
              <w:rPr>
                <w:b/>
                <w:sz w:val="20"/>
              </w:rPr>
            </w:pPr>
          </w:p>
        </w:tc>
        <w:tc>
          <w:tcPr>
            <w:tcW w:w="393" w:type="pct"/>
            <w:vAlign w:val="center"/>
          </w:tcPr>
          <w:p w:rsidR="00543163" w:rsidRPr="00DF0236" w:rsidRDefault="00543163" w:rsidP="00543163">
            <w:pPr>
              <w:tabs>
                <w:tab w:val="right" w:pos="9360"/>
              </w:tabs>
              <w:spacing w:line="360" w:lineRule="auto"/>
              <w:jc w:val="center"/>
              <w:outlineLvl w:val="0"/>
              <w:rPr>
                <w:b/>
                <w:sz w:val="20"/>
              </w:rPr>
            </w:pPr>
          </w:p>
        </w:tc>
        <w:tc>
          <w:tcPr>
            <w:tcW w:w="775" w:type="pct"/>
            <w:vAlign w:val="center"/>
          </w:tcPr>
          <w:p w:rsidR="00543163" w:rsidRPr="00DF0236" w:rsidRDefault="00543163" w:rsidP="00543163">
            <w:pPr>
              <w:tabs>
                <w:tab w:val="right" w:pos="9360"/>
              </w:tabs>
              <w:spacing w:line="360" w:lineRule="auto"/>
              <w:jc w:val="center"/>
              <w:outlineLvl w:val="0"/>
              <w:rPr>
                <w:b/>
                <w:sz w:val="20"/>
              </w:rPr>
            </w:pPr>
          </w:p>
        </w:tc>
        <w:tc>
          <w:tcPr>
            <w:tcW w:w="1069" w:type="pct"/>
            <w:vAlign w:val="center"/>
          </w:tcPr>
          <w:p w:rsidR="00543163" w:rsidRPr="00DF0236" w:rsidRDefault="00543163" w:rsidP="00543163">
            <w:pPr>
              <w:tabs>
                <w:tab w:val="right" w:pos="9360"/>
              </w:tabs>
              <w:spacing w:line="360" w:lineRule="auto"/>
              <w:jc w:val="center"/>
              <w:outlineLvl w:val="0"/>
              <w:rPr>
                <w:b/>
                <w:sz w:val="20"/>
              </w:rPr>
            </w:pPr>
          </w:p>
        </w:tc>
        <w:tc>
          <w:tcPr>
            <w:tcW w:w="968" w:type="pct"/>
            <w:vAlign w:val="center"/>
          </w:tcPr>
          <w:p w:rsidR="00543163" w:rsidRPr="00DF0236" w:rsidRDefault="00543163" w:rsidP="00543163">
            <w:pPr>
              <w:tabs>
                <w:tab w:val="right" w:pos="9360"/>
              </w:tabs>
              <w:spacing w:line="360" w:lineRule="auto"/>
              <w:jc w:val="center"/>
              <w:outlineLvl w:val="0"/>
              <w:rPr>
                <w:b/>
                <w:sz w:val="20"/>
              </w:rPr>
            </w:pPr>
          </w:p>
        </w:tc>
      </w:tr>
      <w:tr w:rsidR="00543163" w:rsidRPr="00DF0236" w:rsidTr="00543163">
        <w:tc>
          <w:tcPr>
            <w:tcW w:w="572"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3</w:t>
            </w:r>
          </w:p>
        </w:tc>
        <w:tc>
          <w:tcPr>
            <w:tcW w:w="843" w:type="pct"/>
            <w:vAlign w:val="center"/>
          </w:tcPr>
          <w:p w:rsidR="00543163" w:rsidRPr="00DF0236" w:rsidRDefault="00543163" w:rsidP="00543163">
            <w:pPr>
              <w:tabs>
                <w:tab w:val="right" w:pos="9360"/>
              </w:tabs>
              <w:spacing w:line="360" w:lineRule="auto"/>
              <w:jc w:val="center"/>
              <w:outlineLvl w:val="0"/>
              <w:rPr>
                <w:b/>
                <w:sz w:val="20"/>
              </w:rPr>
            </w:pPr>
          </w:p>
        </w:tc>
        <w:tc>
          <w:tcPr>
            <w:tcW w:w="380" w:type="pct"/>
            <w:vAlign w:val="center"/>
          </w:tcPr>
          <w:p w:rsidR="00543163" w:rsidRPr="00DF0236" w:rsidRDefault="00543163" w:rsidP="00543163">
            <w:pPr>
              <w:tabs>
                <w:tab w:val="right" w:pos="9360"/>
              </w:tabs>
              <w:spacing w:line="360" w:lineRule="auto"/>
              <w:jc w:val="center"/>
              <w:outlineLvl w:val="0"/>
              <w:rPr>
                <w:b/>
                <w:sz w:val="20"/>
              </w:rPr>
            </w:pPr>
          </w:p>
        </w:tc>
        <w:tc>
          <w:tcPr>
            <w:tcW w:w="393" w:type="pct"/>
            <w:vAlign w:val="center"/>
          </w:tcPr>
          <w:p w:rsidR="00543163" w:rsidRPr="00DF0236" w:rsidRDefault="00543163" w:rsidP="00543163">
            <w:pPr>
              <w:tabs>
                <w:tab w:val="right" w:pos="9360"/>
              </w:tabs>
              <w:spacing w:line="360" w:lineRule="auto"/>
              <w:jc w:val="center"/>
              <w:outlineLvl w:val="0"/>
              <w:rPr>
                <w:b/>
                <w:sz w:val="20"/>
              </w:rPr>
            </w:pPr>
          </w:p>
        </w:tc>
        <w:tc>
          <w:tcPr>
            <w:tcW w:w="775" w:type="pct"/>
            <w:vAlign w:val="center"/>
          </w:tcPr>
          <w:p w:rsidR="00543163" w:rsidRPr="00DF0236" w:rsidRDefault="00543163" w:rsidP="00543163">
            <w:pPr>
              <w:tabs>
                <w:tab w:val="right" w:pos="9360"/>
              </w:tabs>
              <w:spacing w:line="360" w:lineRule="auto"/>
              <w:jc w:val="center"/>
              <w:outlineLvl w:val="0"/>
              <w:rPr>
                <w:b/>
                <w:sz w:val="20"/>
              </w:rPr>
            </w:pPr>
          </w:p>
        </w:tc>
        <w:tc>
          <w:tcPr>
            <w:tcW w:w="1069" w:type="pct"/>
            <w:vAlign w:val="center"/>
          </w:tcPr>
          <w:p w:rsidR="00543163" w:rsidRPr="00DF0236" w:rsidRDefault="00543163" w:rsidP="00543163">
            <w:pPr>
              <w:tabs>
                <w:tab w:val="right" w:pos="9360"/>
              </w:tabs>
              <w:spacing w:line="360" w:lineRule="auto"/>
              <w:jc w:val="center"/>
              <w:outlineLvl w:val="0"/>
              <w:rPr>
                <w:b/>
                <w:sz w:val="20"/>
              </w:rPr>
            </w:pPr>
          </w:p>
        </w:tc>
        <w:tc>
          <w:tcPr>
            <w:tcW w:w="968" w:type="pct"/>
            <w:vAlign w:val="center"/>
          </w:tcPr>
          <w:p w:rsidR="00543163" w:rsidRPr="00DF0236" w:rsidRDefault="00543163" w:rsidP="00543163">
            <w:pPr>
              <w:tabs>
                <w:tab w:val="right" w:pos="9360"/>
              </w:tabs>
              <w:spacing w:line="360" w:lineRule="auto"/>
              <w:jc w:val="center"/>
              <w:outlineLvl w:val="0"/>
              <w:rPr>
                <w:b/>
                <w:sz w:val="20"/>
              </w:rPr>
            </w:pPr>
          </w:p>
        </w:tc>
      </w:tr>
      <w:tr w:rsidR="00543163" w:rsidRPr="00DF0236" w:rsidTr="00543163">
        <w:tc>
          <w:tcPr>
            <w:tcW w:w="572" w:type="pct"/>
            <w:vAlign w:val="center"/>
          </w:tcPr>
          <w:p w:rsidR="00543163" w:rsidRPr="00DF0236" w:rsidRDefault="00543163" w:rsidP="00543163">
            <w:pPr>
              <w:tabs>
                <w:tab w:val="right" w:pos="9360"/>
              </w:tabs>
              <w:spacing w:line="360" w:lineRule="auto"/>
              <w:jc w:val="center"/>
              <w:outlineLvl w:val="0"/>
              <w:rPr>
                <w:b/>
                <w:sz w:val="20"/>
              </w:rPr>
            </w:pPr>
            <w:r w:rsidRPr="00DF0236">
              <w:rPr>
                <w:b/>
                <w:sz w:val="20"/>
              </w:rPr>
              <w:t>4</w:t>
            </w:r>
          </w:p>
        </w:tc>
        <w:tc>
          <w:tcPr>
            <w:tcW w:w="843" w:type="pct"/>
            <w:vAlign w:val="center"/>
          </w:tcPr>
          <w:p w:rsidR="00543163" w:rsidRPr="00DF0236" w:rsidRDefault="00543163" w:rsidP="00543163">
            <w:pPr>
              <w:tabs>
                <w:tab w:val="right" w:pos="9360"/>
              </w:tabs>
              <w:spacing w:line="360" w:lineRule="auto"/>
              <w:jc w:val="center"/>
              <w:outlineLvl w:val="0"/>
              <w:rPr>
                <w:b/>
                <w:sz w:val="20"/>
              </w:rPr>
            </w:pPr>
          </w:p>
        </w:tc>
        <w:tc>
          <w:tcPr>
            <w:tcW w:w="380" w:type="pct"/>
            <w:vAlign w:val="center"/>
          </w:tcPr>
          <w:p w:rsidR="00543163" w:rsidRPr="00DF0236" w:rsidRDefault="00543163" w:rsidP="00543163">
            <w:pPr>
              <w:tabs>
                <w:tab w:val="right" w:pos="9360"/>
              </w:tabs>
              <w:spacing w:line="360" w:lineRule="auto"/>
              <w:jc w:val="center"/>
              <w:outlineLvl w:val="0"/>
              <w:rPr>
                <w:b/>
                <w:sz w:val="20"/>
              </w:rPr>
            </w:pPr>
          </w:p>
        </w:tc>
        <w:tc>
          <w:tcPr>
            <w:tcW w:w="393" w:type="pct"/>
            <w:vAlign w:val="center"/>
          </w:tcPr>
          <w:p w:rsidR="00543163" w:rsidRPr="00DF0236" w:rsidRDefault="00543163" w:rsidP="00543163">
            <w:pPr>
              <w:tabs>
                <w:tab w:val="right" w:pos="9360"/>
              </w:tabs>
              <w:spacing w:line="360" w:lineRule="auto"/>
              <w:jc w:val="center"/>
              <w:outlineLvl w:val="0"/>
              <w:rPr>
                <w:b/>
                <w:sz w:val="20"/>
              </w:rPr>
            </w:pPr>
          </w:p>
        </w:tc>
        <w:tc>
          <w:tcPr>
            <w:tcW w:w="775" w:type="pct"/>
            <w:vAlign w:val="center"/>
          </w:tcPr>
          <w:p w:rsidR="00543163" w:rsidRPr="00DF0236" w:rsidRDefault="00543163" w:rsidP="00543163">
            <w:pPr>
              <w:tabs>
                <w:tab w:val="right" w:pos="9360"/>
              </w:tabs>
              <w:spacing w:line="360" w:lineRule="auto"/>
              <w:jc w:val="center"/>
              <w:outlineLvl w:val="0"/>
              <w:rPr>
                <w:b/>
                <w:sz w:val="20"/>
              </w:rPr>
            </w:pPr>
          </w:p>
        </w:tc>
        <w:tc>
          <w:tcPr>
            <w:tcW w:w="1069" w:type="pct"/>
            <w:vAlign w:val="center"/>
          </w:tcPr>
          <w:p w:rsidR="00543163" w:rsidRPr="00DF0236" w:rsidRDefault="00543163" w:rsidP="00543163">
            <w:pPr>
              <w:tabs>
                <w:tab w:val="right" w:pos="9360"/>
              </w:tabs>
              <w:spacing w:line="360" w:lineRule="auto"/>
              <w:jc w:val="center"/>
              <w:outlineLvl w:val="0"/>
              <w:rPr>
                <w:b/>
                <w:sz w:val="20"/>
              </w:rPr>
            </w:pPr>
          </w:p>
        </w:tc>
        <w:tc>
          <w:tcPr>
            <w:tcW w:w="968" w:type="pct"/>
            <w:vAlign w:val="center"/>
          </w:tcPr>
          <w:p w:rsidR="00543163" w:rsidRPr="00DF0236" w:rsidRDefault="00543163" w:rsidP="00543163">
            <w:pPr>
              <w:tabs>
                <w:tab w:val="right" w:pos="9360"/>
              </w:tabs>
              <w:spacing w:line="360" w:lineRule="auto"/>
              <w:jc w:val="center"/>
              <w:outlineLvl w:val="0"/>
              <w:rPr>
                <w:b/>
                <w:sz w:val="20"/>
              </w:rPr>
            </w:pPr>
          </w:p>
        </w:tc>
      </w:tr>
    </w:tbl>
    <w:p w:rsidR="00543163" w:rsidRPr="00DF0236" w:rsidRDefault="00543163" w:rsidP="00543163">
      <w:pPr>
        <w:tabs>
          <w:tab w:val="right" w:pos="9360"/>
        </w:tabs>
        <w:spacing w:line="360" w:lineRule="auto"/>
        <w:ind w:left="1620"/>
        <w:outlineLvl w:val="0"/>
        <w:rPr>
          <w:sz w:val="20"/>
          <w:u w:val="single"/>
        </w:rPr>
      </w:pPr>
    </w:p>
    <w:p w:rsidR="00543163" w:rsidRPr="00DF0236" w:rsidRDefault="00543163" w:rsidP="004C2397">
      <w:pPr>
        <w:numPr>
          <w:ilvl w:val="0"/>
          <w:numId w:val="10"/>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Controller Transformer</w:t>
      </w:r>
    </w:p>
    <w:p w:rsidR="00543163" w:rsidRPr="00DF0236" w:rsidRDefault="00543163" w:rsidP="004C2397">
      <w:pPr>
        <w:numPr>
          <w:ilvl w:val="0"/>
          <w:numId w:val="12"/>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 xml:space="preserve"> ______kVA;    _______Hz;  _______UL</w:t>
      </w:r>
    </w:p>
    <w:p w:rsidR="00543163" w:rsidRPr="00DF0236" w:rsidRDefault="00543163" w:rsidP="004C2397">
      <w:pPr>
        <w:numPr>
          <w:ilvl w:val="0"/>
          <w:numId w:val="12"/>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 xml:space="preserve">Manufacture: </w:t>
      </w:r>
      <w:r w:rsidRPr="00DF0236">
        <w:rPr>
          <w:b/>
          <w:sz w:val="20"/>
        </w:rPr>
        <w:softHyphen/>
      </w:r>
      <w:r w:rsidRPr="00DF0236">
        <w:rPr>
          <w:b/>
          <w:sz w:val="20"/>
        </w:rPr>
        <w:softHyphen/>
      </w:r>
      <w:r w:rsidRPr="00DF0236">
        <w:rPr>
          <w:b/>
          <w:sz w:val="20"/>
        </w:rPr>
        <w:softHyphen/>
        <w:t>_____________________________</w:t>
      </w:r>
    </w:p>
    <w:p w:rsidR="00543163" w:rsidRPr="00DF0236" w:rsidRDefault="00543163" w:rsidP="004C2397">
      <w:pPr>
        <w:numPr>
          <w:ilvl w:val="0"/>
          <w:numId w:val="10"/>
        </w:numPr>
        <w:tabs>
          <w:tab w:val="clear" w:pos="576"/>
          <w:tab w:val="clear" w:pos="1008"/>
          <w:tab w:val="clear" w:pos="1440"/>
          <w:tab w:val="clear" w:pos="1872"/>
          <w:tab w:val="clear" w:pos="2304"/>
          <w:tab w:val="clear" w:pos="2736"/>
          <w:tab w:val="right" w:pos="9360"/>
        </w:tabs>
        <w:spacing w:line="360" w:lineRule="auto"/>
        <w:outlineLvl w:val="0"/>
        <w:rPr>
          <w:b/>
          <w:sz w:val="20"/>
        </w:rPr>
      </w:pPr>
      <w:proofErr w:type="spellStart"/>
      <w:r w:rsidRPr="00DF0236">
        <w:rPr>
          <w:b/>
          <w:sz w:val="20"/>
        </w:rPr>
        <w:t>Flygt</w:t>
      </w:r>
      <w:proofErr w:type="spellEnd"/>
      <w:r w:rsidRPr="00DF0236">
        <w:rPr>
          <w:b/>
          <w:sz w:val="20"/>
        </w:rPr>
        <w:t xml:space="preserve"> Mini-CAS</w:t>
      </w:r>
    </w:p>
    <w:p w:rsidR="00543163" w:rsidRPr="00DF0236" w:rsidRDefault="00543163" w:rsidP="004C2397">
      <w:pPr>
        <w:numPr>
          <w:ilvl w:val="0"/>
          <w:numId w:val="13"/>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Part #: _______________</w:t>
      </w:r>
    </w:p>
    <w:p w:rsidR="00543163" w:rsidRPr="00DF0236" w:rsidRDefault="00543163" w:rsidP="004C2397">
      <w:pPr>
        <w:numPr>
          <w:ilvl w:val="0"/>
          <w:numId w:val="1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Battery Charger</w:t>
      </w:r>
    </w:p>
    <w:p w:rsidR="00543163" w:rsidRPr="00DF0236" w:rsidRDefault="00543163" w:rsidP="004C2397">
      <w:pPr>
        <w:numPr>
          <w:ilvl w:val="0"/>
          <w:numId w:val="13"/>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sz w:val="20"/>
        </w:rPr>
        <w:t>________V</w:t>
      </w:r>
    </w:p>
    <w:p w:rsidR="00543163" w:rsidRPr="00DF0236" w:rsidRDefault="00543163" w:rsidP="004C2397">
      <w:pPr>
        <w:numPr>
          <w:ilvl w:val="0"/>
          <w:numId w:val="13"/>
        </w:numPr>
        <w:tabs>
          <w:tab w:val="clear" w:pos="576"/>
          <w:tab w:val="clear" w:pos="1008"/>
          <w:tab w:val="clear" w:pos="1440"/>
          <w:tab w:val="clear" w:pos="1872"/>
          <w:tab w:val="clear" w:pos="2304"/>
          <w:tab w:val="clear" w:pos="2736"/>
          <w:tab w:val="right" w:pos="9360"/>
        </w:tabs>
        <w:spacing w:line="360" w:lineRule="auto"/>
        <w:outlineLvl w:val="0"/>
        <w:rPr>
          <w:sz w:val="20"/>
          <w:u w:val="single"/>
        </w:rPr>
      </w:pPr>
      <w:r w:rsidRPr="00DF0236">
        <w:rPr>
          <w:b/>
          <w:sz w:val="20"/>
        </w:rPr>
        <w:t xml:space="preserve">Manufacture: </w:t>
      </w:r>
      <w:r w:rsidRPr="00DF0236">
        <w:rPr>
          <w:b/>
          <w:sz w:val="20"/>
        </w:rPr>
        <w:softHyphen/>
      </w:r>
      <w:r w:rsidRPr="00DF0236">
        <w:rPr>
          <w:b/>
          <w:sz w:val="20"/>
        </w:rPr>
        <w:softHyphen/>
      </w:r>
      <w:r w:rsidRPr="00DF0236">
        <w:rPr>
          <w:b/>
          <w:sz w:val="20"/>
        </w:rPr>
        <w:softHyphen/>
        <w:t>_____________________________</w:t>
      </w: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u w:val="single"/>
        </w:rPr>
      </w:pPr>
      <w:r w:rsidRPr="00DF0236">
        <w:rPr>
          <w:b/>
          <w:sz w:val="20"/>
        </w:rPr>
        <w:t xml:space="preserve">III. </w:t>
      </w:r>
      <w:r w:rsidRPr="00DF0236">
        <w:rPr>
          <w:b/>
          <w:sz w:val="20"/>
          <w:u w:val="single"/>
        </w:rPr>
        <w:t>Telemetry</w:t>
      </w:r>
    </w:p>
    <w:p w:rsidR="00543163" w:rsidRPr="00DF0236" w:rsidRDefault="00543163" w:rsidP="004C2397">
      <w:pPr>
        <w:numPr>
          <w:ilvl w:val="0"/>
          <w:numId w:val="14"/>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General Information:</w:t>
      </w:r>
    </w:p>
    <w:p w:rsidR="00543163" w:rsidRPr="00DF0236" w:rsidRDefault="00543163" w:rsidP="004C2397">
      <w:pPr>
        <w:numPr>
          <w:ilvl w:val="0"/>
          <w:numId w:val="15"/>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 xml:space="preserve">___Yes     ___No </w:t>
      </w:r>
    </w:p>
    <w:p w:rsidR="00543163" w:rsidRPr="00DF0236" w:rsidRDefault="00543163" w:rsidP="004C2397">
      <w:pPr>
        <w:numPr>
          <w:ilvl w:val="0"/>
          <w:numId w:val="15"/>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Radio Type: ___________   Model #: ________________</w:t>
      </w:r>
    </w:p>
    <w:p w:rsidR="00543163" w:rsidRPr="00DF0236" w:rsidRDefault="00543163" w:rsidP="004C2397">
      <w:pPr>
        <w:numPr>
          <w:ilvl w:val="0"/>
          <w:numId w:val="16"/>
        </w:numPr>
        <w:tabs>
          <w:tab w:val="clear" w:pos="576"/>
          <w:tab w:val="clear" w:pos="1008"/>
          <w:tab w:val="clear" w:pos="1440"/>
          <w:tab w:val="clear" w:pos="1872"/>
          <w:tab w:val="clear" w:pos="2304"/>
          <w:tab w:val="clear" w:pos="2736"/>
          <w:tab w:val="right" w:pos="9360"/>
        </w:tabs>
        <w:spacing w:line="360" w:lineRule="auto"/>
        <w:outlineLvl w:val="0"/>
        <w:rPr>
          <w:b/>
          <w:sz w:val="20"/>
        </w:rPr>
      </w:pPr>
      <w:proofErr w:type="spellStart"/>
      <w:r w:rsidRPr="00DF0236">
        <w:rPr>
          <w:b/>
          <w:sz w:val="20"/>
        </w:rPr>
        <w:t>MultiSmart</w:t>
      </w:r>
      <w:proofErr w:type="spellEnd"/>
      <w:r w:rsidRPr="00DF0236">
        <w:rPr>
          <w:b/>
          <w:sz w:val="20"/>
        </w:rPr>
        <w:t xml:space="preserve"> RTU:       ___Yes     ___No                           </w:t>
      </w:r>
    </w:p>
    <w:p w:rsidR="00543163" w:rsidRPr="00DF0236" w:rsidRDefault="00543163" w:rsidP="004C2397">
      <w:pPr>
        <w:numPr>
          <w:ilvl w:val="0"/>
          <w:numId w:val="16"/>
        </w:numPr>
        <w:tabs>
          <w:tab w:val="clear" w:pos="576"/>
          <w:tab w:val="clear" w:pos="1008"/>
          <w:tab w:val="clear" w:pos="1440"/>
          <w:tab w:val="clear" w:pos="1872"/>
          <w:tab w:val="clear" w:pos="2304"/>
          <w:tab w:val="clear" w:pos="2736"/>
          <w:tab w:val="right" w:pos="9360"/>
        </w:tabs>
        <w:spacing w:line="360" w:lineRule="auto"/>
        <w:outlineLvl w:val="0"/>
        <w:rPr>
          <w:b/>
          <w:sz w:val="20"/>
        </w:rPr>
      </w:pPr>
      <w:proofErr w:type="spellStart"/>
      <w:r w:rsidRPr="00DF0236">
        <w:rPr>
          <w:b/>
          <w:sz w:val="20"/>
        </w:rPr>
        <w:t>Zetron</w:t>
      </w:r>
      <w:proofErr w:type="spellEnd"/>
      <w:r w:rsidRPr="00DF0236">
        <w:rPr>
          <w:b/>
          <w:sz w:val="20"/>
        </w:rPr>
        <w:t>:                          ___Yes     ___No</w:t>
      </w:r>
    </w:p>
    <w:p w:rsidR="00543163" w:rsidRPr="00DF0236" w:rsidRDefault="00543163" w:rsidP="004C2397">
      <w:pPr>
        <w:numPr>
          <w:ilvl w:val="0"/>
          <w:numId w:val="17"/>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Part #: ____________________</w:t>
      </w:r>
    </w:p>
    <w:p w:rsidR="00543163" w:rsidRPr="00DF0236" w:rsidRDefault="00543163" w:rsidP="004C2397">
      <w:pPr>
        <w:numPr>
          <w:ilvl w:val="0"/>
          <w:numId w:val="17"/>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Model #: ____________________ </w:t>
      </w:r>
    </w:p>
    <w:p w:rsidR="00543163" w:rsidRPr="00DF0236" w:rsidRDefault="00543163" w:rsidP="004C2397">
      <w:pPr>
        <w:numPr>
          <w:ilvl w:val="0"/>
          <w:numId w:val="17"/>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Serial #: ____________________</w:t>
      </w:r>
    </w:p>
    <w:p w:rsidR="00543163" w:rsidRPr="00DF0236" w:rsidRDefault="00543163" w:rsidP="004C2397">
      <w:pPr>
        <w:numPr>
          <w:ilvl w:val="0"/>
          <w:numId w:val="14"/>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Radio Configuration Route Numbers and Tower Locations (repeater site)</w:t>
      </w:r>
    </w:p>
    <w:p w:rsidR="00543163" w:rsidRPr="00DF0236" w:rsidRDefault="00543163" w:rsidP="004C2397">
      <w:pPr>
        <w:numPr>
          <w:ilvl w:val="2"/>
          <w:numId w:val="14"/>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 xml:space="preserve">Tower (Repeater Site): _______________        </w:t>
      </w:r>
    </w:p>
    <w:p w:rsidR="00543163" w:rsidRDefault="00543163" w:rsidP="004C2397">
      <w:pPr>
        <w:numPr>
          <w:ilvl w:val="2"/>
          <w:numId w:val="14"/>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Route Number: ______________</w:t>
      </w: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p w:rsidR="00543163" w:rsidRPr="00DF0236" w:rsidRDefault="00543163" w:rsidP="00543163">
      <w:pPr>
        <w:pageBreakBefore/>
        <w:tabs>
          <w:tab w:val="right" w:pos="9360"/>
        </w:tabs>
        <w:spacing w:line="360" w:lineRule="auto"/>
        <w:outlineLvl w:val="0"/>
        <w:rPr>
          <w:b/>
          <w:sz w:val="20"/>
          <w:u w:val="single"/>
        </w:rPr>
      </w:pPr>
      <w:r w:rsidRPr="00DF0236">
        <w:rPr>
          <w:b/>
          <w:sz w:val="20"/>
        </w:rPr>
        <w:lastRenderedPageBreak/>
        <w:t xml:space="preserve">IV. </w:t>
      </w:r>
      <w:r w:rsidRPr="00DF0236">
        <w:rPr>
          <w:b/>
          <w:sz w:val="20"/>
          <w:u w:val="single"/>
        </w:rPr>
        <w:t>Other Electrical Station Equipment (Specialized):</w:t>
      </w:r>
    </w:p>
    <w:p w:rsidR="00543163" w:rsidRPr="00DF0236" w:rsidRDefault="00543163" w:rsidP="004C2397">
      <w:pPr>
        <w:numPr>
          <w:ilvl w:val="1"/>
          <w:numId w:val="1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VFD (Variable Frequency Drive):    ___Yes     ___No       {Purpose: </w:t>
      </w:r>
      <w:r w:rsidRPr="00DF0236">
        <w:rPr>
          <w:b/>
          <w:sz w:val="20"/>
          <w:u w:val="single"/>
        </w:rPr>
        <w:t>Phase Conversion Only}</w:t>
      </w:r>
    </w:p>
    <w:p w:rsidR="00543163" w:rsidRPr="00DF0236" w:rsidRDefault="00543163" w:rsidP="004C2397">
      <w:pPr>
        <w:numPr>
          <w:ilvl w:val="0"/>
          <w:numId w:val="19"/>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General Information:</w:t>
      </w:r>
    </w:p>
    <w:p w:rsidR="00543163" w:rsidRPr="00DF0236" w:rsidRDefault="00543163" w:rsidP="004C2397">
      <w:pPr>
        <w:numPr>
          <w:ilvl w:val="1"/>
          <w:numId w:val="19"/>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Manufacture: ____________________</w:t>
      </w:r>
    </w:p>
    <w:p w:rsidR="00543163" w:rsidRPr="00DF0236" w:rsidRDefault="00543163" w:rsidP="004C2397">
      <w:pPr>
        <w:numPr>
          <w:ilvl w:val="1"/>
          <w:numId w:val="19"/>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Part #: ____________________</w:t>
      </w:r>
    </w:p>
    <w:p w:rsidR="00543163" w:rsidRPr="00DF0236" w:rsidRDefault="00543163" w:rsidP="004C2397">
      <w:pPr>
        <w:numPr>
          <w:ilvl w:val="1"/>
          <w:numId w:val="19"/>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Serial #:  ____________________</w:t>
      </w:r>
    </w:p>
    <w:p w:rsidR="00543163" w:rsidRPr="00DF0236" w:rsidRDefault="00543163" w:rsidP="004C2397">
      <w:pPr>
        <w:numPr>
          <w:ilvl w:val="1"/>
          <w:numId w:val="19"/>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Model #: ____________________</w:t>
      </w:r>
    </w:p>
    <w:p w:rsidR="00543163" w:rsidRPr="00DF0236" w:rsidRDefault="00543163" w:rsidP="004C2397">
      <w:pPr>
        <w:numPr>
          <w:ilvl w:val="1"/>
          <w:numId w:val="19"/>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Purpose: </w:t>
      </w:r>
      <w:r w:rsidRPr="00DF0236">
        <w:rPr>
          <w:b/>
          <w:sz w:val="20"/>
          <w:u w:val="single"/>
        </w:rPr>
        <w:t xml:space="preserve">Phase Conversion Only </w:t>
      </w:r>
    </w:p>
    <w:p w:rsidR="00543163" w:rsidRPr="00DF0236" w:rsidRDefault="00543163" w:rsidP="00543163">
      <w:pPr>
        <w:tabs>
          <w:tab w:val="right" w:pos="9360"/>
        </w:tabs>
        <w:spacing w:line="360" w:lineRule="auto"/>
        <w:jc w:val="center"/>
        <w:outlineLvl w:val="0"/>
        <w:rPr>
          <w:b/>
          <w:sz w:val="20"/>
        </w:rPr>
      </w:pPr>
    </w:p>
    <w:p w:rsidR="00543163" w:rsidRPr="00DF0236" w:rsidRDefault="00543163" w:rsidP="00543163">
      <w:pPr>
        <w:tabs>
          <w:tab w:val="right" w:pos="9360"/>
        </w:tabs>
        <w:spacing w:line="360" w:lineRule="auto"/>
        <w:jc w:val="center"/>
        <w:outlineLvl w:val="0"/>
        <w:rPr>
          <w:b/>
          <w:sz w:val="20"/>
        </w:rPr>
      </w:pPr>
      <w:r w:rsidRPr="00DF0236">
        <w:rPr>
          <w:b/>
          <w:sz w:val="20"/>
        </w:rPr>
        <w:t xml:space="preserve"> (Use Table 4 Guide Below to </w:t>
      </w:r>
      <w:proofErr w:type="spellStart"/>
      <w:r w:rsidRPr="00DF0236">
        <w:rPr>
          <w:b/>
          <w:sz w:val="20"/>
        </w:rPr>
        <w:t>Indentify</w:t>
      </w:r>
      <w:proofErr w:type="spellEnd"/>
      <w:r w:rsidRPr="00DF0236">
        <w:rPr>
          <w:b/>
          <w:sz w:val="20"/>
        </w:rPr>
        <w:t xml:space="preserve"> VFD Type – Characteristics)</w:t>
      </w: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outlineLvl w:val="0"/>
        <w:rPr>
          <w:b/>
          <w:sz w:val="20"/>
        </w:rPr>
      </w:pPr>
    </w:p>
    <w:p w:rsidR="00543163" w:rsidRPr="00DF0236" w:rsidRDefault="00543163" w:rsidP="00543163">
      <w:pPr>
        <w:tabs>
          <w:tab w:val="right" w:pos="9360"/>
        </w:tabs>
        <w:spacing w:line="360" w:lineRule="auto"/>
        <w:jc w:val="center"/>
        <w:outlineLvl w:val="0"/>
        <w:rPr>
          <w:b/>
          <w:sz w:val="20"/>
        </w:rPr>
      </w:pPr>
      <w:r w:rsidRPr="00DF0236">
        <w:rPr>
          <w:b/>
          <w:sz w:val="20"/>
        </w:rPr>
        <w:t>Table 4: VFD Product Selection Guide</w:t>
      </w:r>
    </w:p>
    <w:p w:rsidR="00543163" w:rsidRPr="00DF0236" w:rsidRDefault="00543163" w:rsidP="00543163">
      <w:pPr>
        <w:tabs>
          <w:tab w:val="right" w:pos="9360"/>
        </w:tabs>
        <w:spacing w:line="360" w:lineRule="auto"/>
        <w:jc w:val="center"/>
        <w:outlineLvl w:val="0"/>
        <w:rPr>
          <w:b/>
          <w:sz w:val="20"/>
        </w:rPr>
      </w:pPr>
      <w:r>
        <w:rPr>
          <w:b/>
          <w:noProof/>
          <w:sz w:val="20"/>
        </w:rPr>
        <mc:AlternateContent>
          <mc:Choice Requires="wpc">
            <w:drawing>
              <wp:inline distT="0" distB="0" distL="0" distR="0" wp14:anchorId="7E7350E4" wp14:editId="28F34932">
                <wp:extent cx="5943600" cy="4050665"/>
                <wp:effectExtent l="19050" t="19050" r="19050" b="26035"/>
                <wp:docPr id="11"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6"/>
                          <pic:cNvPicPr>
                            <a:picLocks noChangeAspect="1" noChangeArrowheads="1"/>
                          </pic:cNvPicPr>
                        </pic:nvPicPr>
                        <pic:blipFill>
                          <a:blip r:embed="rId20">
                            <a:extLst>
                              <a:ext uri="{28A0092B-C50C-407E-A947-70E740481C1C}">
                                <a14:useLocalDpi xmlns:a14="http://schemas.microsoft.com/office/drawing/2010/main" val="0"/>
                              </a:ext>
                            </a:extLst>
                          </a:blip>
                          <a:srcRect l="21846" t="30254" r="9377" b="7251"/>
                          <a:stretch>
                            <a:fillRect/>
                          </a:stretch>
                        </pic:blipFill>
                        <pic:spPr bwMode="auto">
                          <a:xfrm>
                            <a:off x="0" y="0"/>
                            <a:ext cx="5943600" cy="4050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wps:wsp>
                        <wps:cNvPr id="9" name="Rectangle 7"/>
                        <wps:cNvSpPr>
                          <a:spLocks noChangeArrowheads="1"/>
                        </wps:cNvSpPr>
                        <wps:spPr bwMode="auto">
                          <a:xfrm>
                            <a:off x="961712" y="96652"/>
                            <a:ext cx="270596" cy="135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0" name="Rectangle 8"/>
                        <wps:cNvSpPr>
                          <a:spLocks noChangeArrowheads="1"/>
                        </wps:cNvSpPr>
                        <wps:spPr bwMode="auto">
                          <a:xfrm>
                            <a:off x="520714" y="93019"/>
                            <a:ext cx="269864" cy="135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2" name="Rectangle 9"/>
                        <wps:cNvSpPr>
                          <a:spLocks noChangeArrowheads="1"/>
                        </wps:cNvSpPr>
                        <wps:spPr bwMode="auto">
                          <a:xfrm>
                            <a:off x="1352979" y="96652"/>
                            <a:ext cx="269864" cy="135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3" name="Rectangle 10"/>
                        <wps:cNvSpPr>
                          <a:spLocks noChangeArrowheads="1"/>
                        </wps:cNvSpPr>
                        <wps:spPr bwMode="auto">
                          <a:xfrm>
                            <a:off x="2183781" y="96652"/>
                            <a:ext cx="270596" cy="135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4" name="Rectangle 11"/>
                        <wps:cNvSpPr>
                          <a:spLocks noChangeArrowheads="1"/>
                        </wps:cNvSpPr>
                        <wps:spPr bwMode="auto">
                          <a:xfrm>
                            <a:off x="1732544" y="103919"/>
                            <a:ext cx="228178" cy="136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5" name="Rectangle 12"/>
                        <wps:cNvSpPr>
                          <a:spLocks noChangeArrowheads="1"/>
                        </wps:cNvSpPr>
                        <wps:spPr bwMode="auto">
                          <a:xfrm>
                            <a:off x="2749838" y="93019"/>
                            <a:ext cx="269864" cy="135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6" name="Rectangle 13"/>
                        <wps:cNvSpPr>
                          <a:spLocks noChangeArrowheads="1"/>
                        </wps:cNvSpPr>
                        <wps:spPr bwMode="auto">
                          <a:xfrm>
                            <a:off x="3243493" y="93019"/>
                            <a:ext cx="269864" cy="135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7" name="Rectangle 14"/>
                        <wps:cNvSpPr>
                          <a:spLocks noChangeArrowheads="1"/>
                        </wps:cNvSpPr>
                        <wps:spPr bwMode="auto">
                          <a:xfrm>
                            <a:off x="3850505" y="96652"/>
                            <a:ext cx="270596" cy="135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19" name="Rectangle 15"/>
                        <wps:cNvSpPr>
                          <a:spLocks noChangeArrowheads="1"/>
                        </wps:cNvSpPr>
                        <wps:spPr bwMode="auto">
                          <a:xfrm>
                            <a:off x="4384383" y="99559"/>
                            <a:ext cx="269133" cy="135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20" name="Rectangle 16"/>
                        <wps:cNvSpPr>
                          <a:spLocks noChangeArrowheads="1"/>
                        </wps:cNvSpPr>
                        <wps:spPr bwMode="auto">
                          <a:xfrm>
                            <a:off x="4891933" y="93019"/>
                            <a:ext cx="269864" cy="135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s:wsp>
                        <wps:cNvPr id="21" name="Rectangle 17"/>
                        <wps:cNvSpPr>
                          <a:spLocks noChangeArrowheads="1"/>
                        </wps:cNvSpPr>
                        <wps:spPr bwMode="auto">
                          <a:xfrm>
                            <a:off x="5403871" y="93019"/>
                            <a:ext cx="269864" cy="135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c:wpc>
                  </a:graphicData>
                </a:graphic>
              </wp:inline>
            </w:drawing>
          </mc:Choice>
          <mc:Fallback>
            <w:pict>
              <v:group id="Canvas 11" o:spid="_x0000_s1026" editas="canvas" style="width:468pt;height:318.95pt;mso-position-horizontal-relative:char;mso-position-vertical-relative:line" coordsize="59436,40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">
                <v:shape id="_x0000_s1027" type="#_x0000_t75" style="position:absolute;width:59436;height:40506;visibility:visible;mso-wrap-style:square">
                  <v:fill o:detectmouseclick="t"/>
                  <v:path o:connecttype="none"/>
                </v:shape>
                <v:shape id="Picture 6" o:spid="_x0000_s1028" type="#_x0000_t75" style="position:absolute;width:59436;height:40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eB3BAAAA2gAAAA8AAABkcnMvZG93bnJldi54bWxET01rwkAQvRf8D8sI3upGD6WNWSURJC0t&#10;VaPgdciOSTA7G7JrTP9991Do8fG+k81oWjFQ7xrLChbzCARxaXXDlYLzaff8CsJ5ZI2tZVLwQw42&#10;68lTgrG2Dz7SUPhKhBB2MSqove9iKV1Zk0E3tx1x4K62N+gD7Cupe3yEcNPKZRS9SIMNh4YaO9rW&#10;VN6Ku1EwvOXLjyzaHdKvcn/5xO88W4y5UrPpmK5AeBr9v/jP/a4VhK3hSr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SeB3BAAAA2gAAAA8AAAAAAAAAAAAAAAAAnwIA&#10;AGRycy9kb3ducmV2LnhtbFBLBQYAAAAABAAEAPcAAACNAwAAAAA=&#10;" fillcolor="#bbe0e3" stroked="t">
                  <v:imagedata r:id="rId26" o:title="" croptop="19827f" cropbottom="4752f" cropleft="14317f" cropright="6145f"/>
                </v:shape>
                <v:rect id="Rectangle 7" o:spid="_x0000_s1029" style="position:absolute;left:9617;top:966;width:2706;height:1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cQA&#10;AADaAAAADwAAAGRycy9kb3ducmV2LnhtbESP3WoCMRSE7wu+QziCd5pVUNatUaRUEPsD1dLi3WFz&#10;3CxuTtZN1PXtTUHo5TAz3zCzRWsrcaHGl44VDAcJCOLc6ZILBd+7VT8F4QOyxsoxKbiRh8W88zTD&#10;TLsrf9FlGwoRIewzVGBCqDMpfW7Ioh+4mjh6B9dYDFE2hdQNXiPcVnKUJBNpseS4YLCmF0P5cXu2&#10;Cva/p4/Wc2o2r/T5Nn4f5unPxCvV67bLZxCB2vAffrTXWsEU/q7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T3EAAAA2gAAAA8AAAAAAAAAAAAAAAAAmAIAAGRycy9k&#10;b3ducmV2LnhtbFBLBQYAAAAABAAEAPUAAACJAwAAAAA=&#10;" stroked="f"/>
                <v:rect id="Rectangle 8" o:spid="_x0000_s1030" style="position:absolute;left:5207;top:930;width:2698;height:13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EzMUA&#10;AADbAAAADwAAAGRycy9kb3ducmV2LnhtbESPQWvCQBCF74X+h2UKvdWNQiVEVylFQawWqmLpbchO&#10;s6HZ2Zjdavz3zqHQ2wzvzXvfTOe9b9SZulgHNjAcZKCIy2Brrgwc9sunHFRMyBabwGTgShHms/u7&#10;KRY2XPiDzrtUKQnhWKABl1JbaB1LRx7jILTEon2HzmOStau07fAi4b7Roywba481S4PDll4dlT+7&#10;X2/g6/O07SPnbr2g97fnzbDMj+NozOND/zIBlahP/+a/65UVfKGXX2QA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gTMxQAAANsAAAAPAAAAAAAAAAAAAAAAAJgCAABkcnMv&#10;ZG93bnJldi54bWxQSwUGAAAAAAQABAD1AAAAigMAAAAA&#10;" stroked="f"/>
                <v:rect id="Rectangle 9" o:spid="_x0000_s1031" style="position:absolute;left:13529;top:966;width:2699;height:1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IMIA&#10;AADbAAAADwAAAGRycy9kb3ducmV2LnhtbERP32vCMBB+F/wfwgl707SCUjpjEVEYbhOmsrG3ozmb&#10;YnPpmky7/34ZCHu7j+/nLYreNuJKna8dK0gnCQji0umaKwWn43acgfABWWPjmBT8kIdiORwsMNfu&#10;xm90PYRKxBD2OSowIbS5lL40ZNFPXEscubPrLIYIu0rqDm8x3DZymiRzabHm2GCwpbWh8nL4tgo+&#10;P75ee8+Z2W1o/zx7Scvsfe6Vehj1q0cQgfrwL767n3ScP4W/X+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D8gwgAAANsAAAAPAAAAAAAAAAAAAAAAAJgCAABkcnMvZG93&#10;bnJldi54bWxQSwUGAAAAAAQABAD1AAAAhwMAAAAA&#10;" stroked="f"/>
                <v:rect id="Rectangle 10" o:spid="_x0000_s1032" style="position:absolute;left:21837;top:966;width:2706;height:1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u8IA&#10;AADbAAAADwAAAGRycy9kb3ducmV2LnhtbERP32vCMBB+F/wfwgm+aaoyKZ1RZEwQ5wbq2PDtaM6m&#10;2FxqE7X+98tgsLf7+H7ebNHaStyo8aVjBaNhAoI4d7rkQsHnYTVIQfiArLFyTAoe5GEx73ZmmGl3&#10;5x3d9qEQMYR9hgpMCHUmpc8NWfRDVxNH7uQaiyHCppC6wXsMt5UcJ8lUWiw5Nhis6cVQft5frYLj&#10;9+W99ZyazSt9vD1tR3n6NfVK9Xvt8hlEoDb8i//cax3nT+D3l3i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Jq7wgAAANsAAAAPAAAAAAAAAAAAAAAAAJgCAABkcnMvZG93&#10;bnJldi54bWxQSwUGAAAAAAQABAD1AAAAhwMAAAAA&#10;" stroked="f"/>
                <v:rect id="Rectangle 11" o:spid="_x0000_s1033" style="position:absolute;left:17325;top:1039;width:2282;height:13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Cz8IA&#10;AADbAAAADwAAAGRycy9kb3ducmV2LnhtbERP32vCMBB+F/wfwgm+aao4KZ1RZEwQ5wbq2PDtaM6m&#10;2FxqE7X+98tgsLf7+H7ebNHaStyo8aVjBaNhAoI4d7rkQsHnYTVIQfiArLFyTAoe5GEx73ZmmGl3&#10;5x3d9qEQMYR9hgpMCHUmpc8NWfRDVxNH7uQaiyHCppC6wXsMt5UcJ8lUWiw5Nhis6cVQft5frYLj&#10;9+W99ZyazSt9vD1tR3n6NfVK9Xvt8hlEoDb8i//cax3nT+D3l3i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QLPwgAAANsAAAAPAAAAAAAAAAAAAAAAAJgCAABkcnMvZG93&#10;bnJldi54bWxQSwUGAAAAAAQABAD1AAAAhwMAAAAA&#10;" stroked="f"/>
                <v:rect id="Rectangle 12" o:spid="_x0000_s1034" style="position:absolute;left:27498;top:930;width:2699;height:13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nVMIA&#10;AADbAAAADwAAAGRycy9kb3ducmV2LnhtbERP32vCMBB+F/wfwgl707QDpXTGIqIgbhOmsrG3ozmb&#10;YnPpmky7/34ZCHu7j+/nzYveNuJKna8dK0gnCQji0umaKwWn42acgfABWWPjmBT8kIdiMRzMMdfu&#10;xm90PYRKxBD2OSowIbS5lL40ZNFPXEscubPrLIYIu0rqDm8x3DbyMUlm0mLNscFgSytD5eXwbRV8&#10;fny99p4zs1vT/nn6kpbZ+8wr9TDql08gAvXhX3x3b3WcP4W/X+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dUwgAAANsAAAAPAAAAAAAAAAAAAAAAAJgCAABkcnMvZG93&#10;bnJldi54bWxQSwUGAAAAAAQABAD1AAAAhwMAAAAA&#10;" stroked="f"/>
                <v:rect id="Rectangle 13" o:spid="_x0000_s1035" style="position:absolute;left:32434;top:930;width:2699;height:13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5I8IA&#10;AADbAAAADwAAAGRycy9kb3ducmV2LnhtbERP32vCMBB+F/Y/hBvsTVMFS6lGGWOCuE2wE8W3ozmb&#10;suZSm0y7/34ZCHu7j+/nzZe9bcSVOl87VjAeJSCIS6drrhTsP1fDDIQPyBobx6TghzwsFw+DOeba&#10;3XhH1yJUIoawz1GBCaHNpfSlIYt+5FriyJ1dZzFE2FVSd3iL4baRkyRJpcWaY4PBll4MlV/Ft1Vw&#10;Ol4+es+Z2bzS9m36Pi6zQ+qVenrsn2cgAvXhX3x3r3Wcn8Lf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zkjwgAAANsAAAAPAAAAAAAAAAAAAAAAAJgCAABkcnMvZG93&#10;bnJldi54bWxQSwUGAAAAAAQABAD1AAAAhwMAAAAA&#10;" stroked="f"/>
                <v:rect id="Rectangle 14" o:spid="_x0000_s1036" style="position:absolute;left:38505;top:966;width:2706;height:1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cuMIA&#10;AADbAAAADwAAAGRycy9kb3ducmV2LnhtbERP22oCMRB9L/gPYQTfalZBXbZGkVJB7AXU0uLbsBk3&#10;i5vJuom6/r0pCH2bw7nOdN7aSlyo8aVjBYN+AoI4d7rkQsH3bvmcgvABWWPlmBTcyMN81nmaYqbd&#10;lTd02YZCxBD2GSowIdSZlD43ZNH3XU0cuYNrLIYIm0LqBq8x3FZymCRjabHk2GCwpldD+XF7tgr2&#10;v6fP1nNq1m/09T76GOTpz9gr1eu2ixcQgdrwL364VzrOn8Df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5y4wgAAANsAAAAPAAAAAAAAAAAAAAAAAJgCAABkcnMvZG93&#10;bnJldi54bWxQSwUGAAAAAAQABAD1AAAAhwMAAAAA&#10;" stroked="f"/>
                <v:rect id="Rectangle 15" o:spid="_x0000_s1037" style="position:absolute;left:43843;top:995;width:2692;height:1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UcIA&#10;AADbAAAADwAAAGRycy9kb3ducmV2LnhtbERP22oCMRB9L/gPYQTfNKugrFujSKkg9gLV0uLbsBk3&#10;i5vJuom6/r0pCH2bw7nObNHaSlyo8aVjBcNBAoI4d7rkQsH3btVPQfiArLFyTApu5GEx7zzNMNPu&#10;yl902YZCxBD2GSowIdSZlD43ZNEPXE0cuYNrLIYIm0LqBq8x3FZylCQTabHk2GCwphdD+XF7tgr2&#10;v6eP1nNqNq/0+TZ+H+bpz8Qr1eu2y2cQgdrwL3641zrOn8Lf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1RwgAAANsAAAAPAAAAAAAAAAAAAAAAAJgCAABkcnMvZG93&#10;bnJldi54bWxQSwUGAAAAAAQABAD1AAAAhwMAAAAA&#10;" stroked="f"/>
                <v:rect id="Rectangle 16" o:spid="_x0000_s1038" style="position:absolute;left:48919;top:930;width:2698;height:13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OccEA&#10;AADbAAAADwAAAGRycy9kb3ducmV2LnhtbERPXWvCMBR9F/wP4Qp701RhUqpRRBTEbYJVNvZ2ae6a&#10;YnNTm0y7f788CD4ezvd82dla3Kj1lWMF41ECgrhwuuJSwfm0HaYgfEDWWDsmBX/kYbno9+aYaXfn&#10;I93yUIoYwj5DBSaEJpPSF4Ys+pFriCP341qLIcK2lLrFewy3tZwkyVRarDg2GGxobai45L9WwffX&#10;9aPznJr9hg5vr+/jIv2ceqVeBt1qBiJQF57ih3unFUzi+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nHBAAAA2wAAAA8AAAAAAAAAAAAAAAAAmAIAAGRycy9kb3du&#10;cmV2LnhtbFBLBQYAAAAABAAEAPUAAACGAwAAAAA=&#10;" stroked="f"/>
                <v:rect id="Rectangle 17" o:spid="_x0000_s1039" style="position:absolute;left:54038;top:930;width:2699;height:13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r6sUA&#10;AADbAAAADwAAAGRycy9kb3ducmV2LnhtbESP3WrCQBSE7wXfYTlC73QToRKiqxRRKP0RjGLp3SF7&#10;mg1mz6bZraZv3y0IXg4z8w2zWPW2ERfqfO1YQTpJQBCXTtdcKTgetuMMhA/IGhvHpOCXPKyWw8EC&#10;c+2uvKdLESoRIexzVGBCaHMpfWnIop+4ljh6X66zGKLsKqk7vEa4beQ0SWbSYs1xwWBLa0Plufix&#10;Cj4/vt97z5l52dDu9fEtLbPTzCv1MOqf5iAC9eEevrWftYJpC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mvqxQAAANsAAAAPAAAAAAAAAAAAAAAAAJgCAABkcnMv&#10;ZG93bnJldi54bWxQSwUGAAAAAAQABAD1AAAAigMAAAAA&#10;" stroked="f"/>
                <w10:anchorlock/>
              </v:group>
            </w:pict>
          </mc:Fallback>
        </mc:AlternateContent>
      </w:r>
    </w:p>
    <w:p w:rsidR="00543163" w:rsidRDefault="00543163" w:rsidP="00543163">
      <w:pPr>
        <w:tabs>
          <w:tab w:val="right" w:pos="9360"/>
        </w:tabs>
        <w:spacing w:line="360" w:lineRule="auto"/>
        <w:jc w:val="center"/>
        <w:outlineLvl w:val="0"/>
        <w:rPr>
          <w:b/>
          <w:sz w:val="20"/>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p w:rsidR="00543163" w:rsidRPr="00DF0236" w:rsidRDefault="00543163" w:rsidP="004C2397">
      <w:pPr>
        <w:pageBreakBefore/>
        <w:numPr>
          <w:ilvl w:val="1"/>
          <w:numId w:val="1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lastRenderedPageBreak/>
        <w:t>Cooling Unit    ___Yes     ___No     {Enclosures where pump control and VFD combined</w:t>
      </w:r>
      <w:r w:rsidRPr="00DF0236">
        <w:rPr>
          <w:b/>
          <w:sz w:val="20"/>
          <w:u w:val="single"/>
        </w:rPr>
        <w:t>}</w:t>
      </w:r>
    </w:p>
    <w:p w:rsidR="00543163" w:rsidRPr="00DF0236" w:rsidRDefault="00543163" w:rsidP="004C2397">
      <w:pPr>
        <w:numPr>
          <w:ilvl w:val="0"/>
          <w:numId w:val="21"/>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 xml:space="preserve">Manufacture: ________________________________   </w:t>
      </w:r>
    </w:p>
    <w:p w:rsidR="00543163" w:rsidRPr="00DF0236" w:rsidRDefault="00543163" w:rsidP="00543163">
      <w:pPr>
        <w:tabs>
          <w:tab w:val="right" w:pos="9360"/>
        </w:tabs>
        <w:spacing w:line="360" w:lineRule="auto"/>
        <w:jc w:val="center"/>
        <w:outlineLvl w:val="0"/>
        <w:rPr>
          <w:b/>
          <w:sz w:val="20"/>
        </w:rPr>
      </w:pPr>
      <w:r w:rsidRPr="00DF0236">
        <w:rPr>
          <w:b/>
          <w:sz w:val="20"/>
        </w:rPr>
        <w:t xml:space="preserve">(Use Table 5 Guide Below to </w:t>
      </w:r>
      <w:proofErr w:type="spellStart"/>
      <w:r w:rsidRPr="00DF0236">
        <w:rPr>
          <w:b/>
          <w:sz w:val="20"/>
        </w:rPr>
        <w:t>Indentify</w:t>
      </w:r>
      <w:proofErr w:type="spellEnd"/>
      <w:r w:rsidRPr="00DF0236">
        <w:rPr>
          <w:b/>
          <w:sz w:val="20"/>
        </w:rPr>
        <w:t xml:space="preserve"> Cooling Unit Type – Characteristics)</w:t>
      </w:r>
    </w:p>
    <w:p w:rsidR="00543163" w:rsidRPr="00DF0236" w:rsidRDefault="00543163" w:rsidP="00543163">
      <w:pPr>
        <w:jc w:val="center"/>
        <w:rPr>
          <w:b/>
          <w:sz w:val="20"/>
        </w:rPr>
      </w:pPr>
      <w:r w:rsidRPr="00DF0236">
        <w:rPr>
          <w:b/>
          <w:sz w:val="20"/>
        </w:rPr>
        <w:t>Table 5</w:t>
      </w:r>
    </w:p>
    <w:p w:rsidR="00543163" w:rsidRPr="00DF0236" w:rsidRDefault="00543163" w:rsidP="00543163">
      <w:pPr>
        <w:jc w:val="center"/>
        <w:rPr>
          <w:b/>
          <w:sz w:val="20"/>
        </w:rPr>
      </w:pPr>
      <w:proofErr w:type="spellStart"/>
      <w:r w:rsidRPr="00DF0236">
        <w:rPr>
          <w:b/>
          <w:sz w:val="20"/>
        </w:rPr>
        <w:t>IceQube</w:t>
      </w:r>
      <w:proofErr w:type="spellEnd"/>
      <w:r w:rsidRPr="00DF0236">
        <w:rPr>
          <w:b/>
          <w:sz w:val="20"/>
        </w:rPr>
        <w:t xml:space="preserve"> Information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170"/>
        <w:gridCol w:w="1170"/>
        <w:gridCol w:w="1440"/>
        <w:gridCol w:w="1620"/>
        <w:gridCol w:w="1620"/>
        <w:gridCol w:w="1980"/>
      </w:tblGrid>
      <w:tr w:rsidR="00543163" w:rsidRPr="00DF0236" w:rsidTr="00543163">
        <w:tc>
          <w:tcPr>
            <w:tcW w:w="1188"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Product #</w:t>
            </w:r>
          </w:p>
        </w:tc>
        <w:tc>
          <w:tcPr>
            <w:tcW w:w="117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BTU/HR</w:t>
            </w:r>
          </w:p>
        </w:tc>
        <w:tc>
          <w:tcPr>
            <w:tcW w:w="117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Volts/Hz</w:t>
            </w:r>
          </w:p>
        </w:tc>
        <w:tc>
          <w:tcPr>
            <w:tcW w:w="144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Max Amps</w:t>
            </w:r>
          </w:p>
        </w:tc>
        <w:tc>
          <w:tcPr>
            <w:tcW w:w="162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Max Temp</w:t>
            </w:r>
          </w:p>
        </w:tc>
        <w:tc>
          <w:tcPr>
            <w:tcW w:w="162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Weight</w:t>
            </w:r>
          </w:p>
        </w:tc>
        <w:tc>
          <w:tcPr>
            <w:tcW w:w="1980"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Dimensions</w:t>
            </w:r>
          </w:p>
        </w:tc>
      </w:tr>
      <w:tr w:rsidR="00543163" w:rsidRPr="00DF0236" w:rsidTr="00543163">
        <w:tc>
          <w:tcPr>
            <w:tcW w:w="1188" w:type="dxa"/>
            <w:vAlign w:val="center"/>
          </w:tcPr>
          <w:p w:rsidR="00543163" w:rsidRPr="00DF0236" w:rsidRDefault="00543163" w:rsidP="00543163">
            <w:pPr>
              <w:tabs>
                <w:tab w:val="right" w:pos="9360"/>
              </w:tabs>
              <w:spacing w:line="360" w:lineRule="auto"/>
              <w:jc w:val="center"/>
              <w:outlineLvl w:val="0"/>
              <w:rPr>
                <w:b/>
                <w:sz w:val="20"/>
              </w:rPr>
            </w:pPr>
            <w:r w:rsidRPr="00DF0236">
              <w:rPr>
                <w:b/>
                <w:sz w:val="20"/>
              </w:rPr>
              <w:t>1</w:t>
            </w:r>
          </w:p>
        </w:tc>
        <w:tc>
          <w:tcPr>
            <w:tcW w:w="1170" w:type="dxa"/>
            <w:vAlign w:val="center"/>
          </w:tcPr>
          <w:p w:rsidR="00543163" w:rsidRPr="00DF0236" w:rsidRDefault="00543163" w:rsidP="00543163">
            <w:pPr>
              <w:tabs>
                <w:tab w:val="right" w:pos="9360"/>
              </w:tabs>
              <w:spacing w:line="360" w:lineRule="auto"/>
              <w:jc w:val="center"/>
              <w:outlineLvl w:val="0"/>
              <w:rPr>
                <w:b/>
                <w:sz w:val="20"/>
              </w:rPr>
            </w:pPr>
          </w:p>
        </w:tc>
        <w:tc>
          <w:tcPr>
            <w:tcW w:w="1170" w:type="dxa"/>
            <w:vAlign w:val="center"/>
          </w:tcPr>
          <w:p w:rsidR="00543163" w:rsidRPr="00DF0236" w:rsidRDefault="00543163" w:rsidP="00543163">
            <w:pPr>
              <w:tabs>
                <w:tab w:val="right" w:pos="9360"/>
              </w:tabs>
              <w:spacing w:line="360" w:lineRule="auto"/>
              <w:jc w:val="center"/>
              <w:outlineLvl w:val="0"/>
              <w:rPr>
                <w:b/>
                <w:sz w:val="20"/>
              </w:rPr>
            </w:pPr>
          </w:p>
        </w:tc>
        <w:tc>
          <w:tcPr>
            <w:tcW w:w="1440" w:type="dxa"/>
            <w:vAlign w:val="center"/>
          </w:tcPr>
          <w:p w:rsidR="00543163" w:rsidRPr="00DF0236" w:rsidRDefault="00543163" w:rsidP="00543163">
            <w:pPr>
              <w:tabs>
                <w:tab w:val="right" w:pos="9360"/>
              </w:tabs>
              <w:spacing w:line="360" w:lineRule="auto"/>
              <w:jc w:val="center"/>
              <w:outlineLvl w:val="0"/>
              <w:rPr>
                <w:b/>
                <w:sz w:val="20"/>
              </w:rPr>
            </w:pPr>
          </w:p>
        </w:tc>
        <w:tc>
          <w:tcPr>
            <w:tcW w:w="1620" w:type="dxa"/>
            <w:vAlign w:val="center"/>
          </w:tcPr>
          <w:p w:rsidR="00543163" w:rsidRPr="00DF0236" w:rsidRDefault="00543163" w:rsidP="00543163">
            <w:pPr>
              <w:tabs>
                <w:tab w:val="right" w:pos="9360"/>
              </w:tabs>
              <w:spacing w:line="360" w:lineRule="auto"/>
              <w:jc w:val="center"/>
              <w:outlineLvl w:val="0"/>
              <w:rPr>
                <w:b/>
                <w:sz w:val="20"/>
              </w:rPr>
            </w:pPr>
          </w:p>
        </w:tc>
        <w:tc>
          <w:tcPr>
            <w:tcW w:w="1620" w:type="dxa"/>
            <w:vAlign w:val="center"/>
          </w:tcPr>
          <w:p w:rsidR="00543163" w:rsidRPr="00DF0236" w:rsidRDefault="00543163" w:rsidP="00543163">
            <w:pPr>
              <w:tabs>
                <w:tab w:val="right" w:pos="9360"/>
              </w:tabs>
              <w:spacing w:line="360" w:lineRule="auto"/>
              <w:jc w:val="center"/>
              <w:outlineLvl w:val="0"/>
              <w:rPr>
                <w:b/>
                <w:sz w:val="20"/>
              </w:rPr>
            </w:pPr>
          </w:p>
        </w:tc>
        <w:tc>
          <w:tcPr>
            <w:tcW w:w="1980" w:type="dxa"/>
            <w:vAlign w:val="center"/>
          </w:tcPr>
          <w:p w:rsidR="00543163" w:rsidRPr="00DF0236" w:rsidRDefault="00543163" w:rsidP="00543163">
            <w:pPr>
              <w:tabs>
                <w:tab w:val="right" w:pos="9360"/>
              </w:tabs>
              <w:spacing w:line="360" w:lineRule="auto"/>
              <w:jc w:val="center"/>
              <w:outlineLvl w:val="0"/>
              <w:rPr>
                <w:b/>
                <w:sz w:val="20"/>
              </w:rPr>
            </w:pPr>
          </w:p>
        </w:tc>
      </w:tr>
    </w:tbl>
    <w:p w:rsidR="00543163" w:rsidRPr="00DF0236" w:rsidRDefault="00543163" w:rsidP="00543163">
      <w:pPr>
        <w:tabs>
          <w:tab w:val="right" w:pos="9360"/>
        </w:tabs>
        <w:spacing w:line="360" w:lineRule="auto"/>
        <w:outlineLvl w:val="0"/>
        <w:rPr>
          <w:b/>
          <w:sz w:val="20"/>
          <w:u w:val="single"/>
        </w:rPr>
      </w:pPr>
    </w:p>
    <w:p w:rsidR="00543163" w:rsidRPr="00DF0236" w:rsidRDefault="00543163" w:rsidP="004C2397">
      <w:pPr>
        <w:numPr>
          <w:ilvl w:val="1"/>
          <w:numId w:val="18"/>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Soft Start:    ___Yes     ___No       {Purpose: </w:t>
      </w:r>
      <w:r w:rsidRPr="00DF0236">
        <w:rPr>
          <w:b/>
          <w:sz w:val="20"/>
          <w:u w:val="single"/>
        </w:rPr>
        <w:t>Phase Conversion Only}</w:t>
      </w:r>
    </w:p>
    <w:p w:rsidR="00543163" w:rsidRPr="00DF0236" w:rsidRDefault="00543163" w:rsidP="004C2397">
      <w:pPr>
        <w:numPr>
          <w:ilvl w:val="0"/>
          <w:numId w:val="22"/>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Manufacture: ____________________</w:t>
      </w:r>
    </w:p>
    <w:p w:rsidR="00543163" w:rsidRPr="00DF0236" w:rsidRDefault="00543163" w:rsidP="004C2397">
      <w:pPr>
        <w:numPr>
          <w:ilvl w:val="0"/>
          <w:numId w:val="22"/>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Part #: ____________________</w:t>
      </w:r>
    </w:p>
    <w:p w:rsidR="00543163" w:rsidRPr="00DF0236" w:rsidRDefault="00543163" w:rsidP="004C2397">
      <w:pPr>
        <w:numPr>
          <w:ilvl w:val="0"/>
          <w:numId w:val="22"/>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Serial #:  ____________________</w:t>
      </w:r>
    </w:p>
    <w:p w:rsidR="00543163" w:rsidRPr="00DF0236" w:rsidRDefault="00543163" w:rsidP="004C2397">
      <w:pPr>
        <w:numPr>
          <w:ilvl w:val="0"/>
          <w:numId w:val="22"/>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Model #: ____________________</w:t>
      </w:r>
    </w:p>
    <w:p w:rsidR="00543163" w:rsidRPr="00DF0236" w:rsidRDefault="00543163" w:rsidP="00543163">
      <w:pPr>
        <w:tabs>
          <w:tab w:val="right" w:pos="9360"/>
        </w:tabs>
        <w:spacing w:line="360" w:lineRule="auto"/>
        <w:outlineLvl w:val="0"/>
        <w:rPr>
          <w:b/>
          <w:sz w:val="20"/>
          <w:u w:val="single"/>
        </w:rPr>
      </w:pPr>
      <w:r w:rsidRPr="00DF0236">
        <w:rPr>
          <w:b/>
          <w:sz w:val="20"/>
        </w:rPr>
        <w:t xml:space="preserve">V. </w:t>
      </w:r>
      <w:r w:rsidRPr="00DF0236">
        <w:rPr>
          <w:b/>
          <w:sz w:val="20"/>
          <w:u w:val="single"/>
        </w:rPr>
        <w:t xml:space="preserve">Back-up Power </w:t>
      </w:r>
    </w:p>
    <w:p w:rsidR="00543163" w:rsidRPr="00DF0236" w:rsidRDefault="00543163" w:rsidP="004C2397">
      <w:pPr>
        <w:numPr>
          <w:ilvl w:val="0"/>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Dual Feed – Electric Utility Substation Information </w:t>
      </w:r>
    </w:p>
    <w:p w:rsidR="00543163" w:rsidRPr="00DF0236" w:rsidRDefault="00543163" w:rsidP="004C2397">
      <w:pPr>
        <w:numPr>
          <w:ilvl w:val="1"/>
          <w:numId w:val="20"/>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 xml:space="preserve"> Fed from:     </w:t>
      </w:r>
      <w:bookmarkStart w:id="5" w:name="OLE_LINK3"/>
      <w:bookmarkStart w:id="6" w:name="OLE_LINK4"/>
      <w:r w:rsidRPr="00DF0236">
        <w:rPr>
          <w:b/>
          <w:sz w:val="20"/>
        </w:rPr>
        <w:t>Sub Station #1: ______________</w:t>
      </w:r>
      <w:bookmarkEnd w:id="5"/>
      <w:bookmarkEnd w:id="6"/>
      <w:r w:rsidRPr="00DF0236">
        <w:rPr>
          <w:b/>
          <w:sz w:val="20"/>
        </w:rPr>
        <w:t xml:space="preserve">  Sub Station #2: ______________</w:t>
      </w:r>
    </w:p>
    <w:p w:rsidR="00543163" w:rsidRPr="00DF0236" w:rsidRDefault="00543163" w:rsidP="004C2397">
      <w:pPr>
        <w:numPr>
          <w:ilvl w:val="0"/>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Standby Generator</w:t>
      </w:r>
    </w:p>
    <w:p w:rsidR="00543163" w:rsidRPr="00DF0236" w:rsidRDefault="00543163" w:rsidP="004C2397">
      <w:pPr>
        <w:numPr>
          <w:ilvl w:val="1"/>
          <w:numId w:val="20"/>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 xml:space="preserve">Manufacture: _______________                             Generator Size: _____ KW     </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Fuel Type:  Natural Gas   or    Diesel         Service Provider (Company): __________                 </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Meter #: _____________             Account # ____________                                     </w:t>
      </w:r>
    </w:p>
    <w:p w:rsidR="00543163" w:rsidRPr="00DF0236" w:rsidRDefault="00543163" w:rsidP="004C2397">
      <w:pPr>
        <w:numPr>
          <w:ilvl w:val="1"/>
          <w:numId w:val="20"/>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Automatic Transfer Switch</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Manufacture: ________________________________   </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Part Number: ________________________________</w:t>
      </w:r>
    </w:p>
    <w:p w:rsidR="00543163" w:rsidRPr="00DF0236" w:rsidRDefault="00543163" w:rsidP="004C2397">
      <w:pPr>
        <w:numPr>
          <w:ilvl w:val="0"/>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Receptacle</w:t>
      </w:r>
    </w:p>
    <w:p w:rsidR="00543163" w:rsidRPr="00DF0236" w:rsidRDefault="00543163" w:rsidP="004C2397">
      <w:pPr>
        <w:numPr>
          <w:ilvl w:val="1"/>
          <w:numId w:val="20"/>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General</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Manufacture:    Crouse-Hinds          Appleton (</w:t>
      </w:r>
      <w:proofErr w:type="spellStart"/>
      <w:r w:rsidRPr="00DF0236">
        <w:rPr>
          <w:b/>
          <w:sz w:val="20"/>
        </w:rPr>
        <w:t>Powertite</w:t>
      </w:r>
      <w:proofErr w:type="spellEnd"/>
      <w:r w:rsidRPr="00DF0236">
        <w:rPr>
          <w:b/>
          <w:sz w:val="20"/>
        </w:rPr>
        <w:t xml:space="preserve"> Series)              Hubbell                                             Other: ________________________</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Part Number: ________________ </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rPr>
      </w:pPr>
      <w:r w:rsidRPr="00DF0236">
        <w:rPr>
          <w:b/>
          <w:sz w:val="20"/>
        </w:rPr>
        <w:t xml:space="preserve">Cap Type: </w:t>
      </w:r>
      <w:r w:rsidRPr="00DF0236">
        <w:rPr>
          <w:sz w:val="20"/>
          <w:u w:val="single"/>
        </w:rPr>
        <w:t>Spring Cape (or) Wing Nut</w:t>
      </w:r>
      <w:r w:rsidRPr="00DF0236">
        <w:rPr>
          <w:b/>
          <w:sz w:val="20"/>
        </w:rPr>
        <w:t xml:space="preserve">   Condition: ___________________________       </w:t>
      </w:r>
    </w:p>
    <w:p w:rsidR="00543163" w:rsidRPr="00DF0236" w:rsidRDefault="00543163" w:rsidP="004C2397">
      <w:pPr>
        <w:numPr>
          <w:ilvl w:val="1"/>
          <w:numId w:val="20"/>
        </w:numPr>
        <w:tabs>
          <w:tab w:val="clear" w:pos="576"/>
          <w:tab w:val="clear" w:pos="1008"/>
          <w:tab w:val="clear" w:pos="1872"/>
          <w:tab w:val="clear" w:pos="2304"/>
          <w:tab w:val="clear" w:pos="2736"/>
          <w:tab w:val="right" w:pos="9360"/>
        </w:tabs>
        <w:spacing w:line="360" w:lineRule="auto"/>
        <w:outlineLvl w:val="0"/>
        <w:rPr>
          <w:b/>
          <w:sz w:val="20"/>
        </w:rPr>
      </w:pPr>
      <w:r w:rsidRPr="00DF0236">
        <w:rPr>
          <w:b/>
          <w:sz w:val="20"/>
        </w:rPr>
        <w:t xml:space="preserve">Portable Generator Information </w:t>
      </w:r>
    </w:p>
    <w:p w:rsidR="00543163" w:rsidRPr="00DF0236" w:rsidRDefault="00543163" w:rsidP="004C2397">
      <w:pPr>
        <w:numPr>
          <w:ilvl w:val="2"/>
          <w:numId w:val="20"/>
        </w:numPr>
        <w:tabs>
          <w:tab w:val="clear" w:pos="576"/>
          <w:tab w:val="clear" w:pos="1008"/>
          <w:tab w:val="clear" w:pos="1440"/>
          <w:tab w:val="clear" w:pos="1872"/>
          <w:tab w:val="clear" w:pos="2304"/>
          <w:tab w:val="clear" w:pos="2736"/>
          <w:tab w:val="right" w:pos="9360"/>
        </w:tabs>
        <w:spacing w:line="360" w:lineRule="auto"/>
        <w:outlineLvl w:val="0"/>
        <w:rPr>
          <w:b/>
          <w:sz w:val="20"/>
          <w:lang w:val="pl-PL"/>
        </w:rPr>
      </w:pPr>
      <w:r w:rsidRPr="00DF0236">
        <w:rPr>
          <w:b/>
          <w:sz w:val="20"/>
          <w:u w:val="single"/>
          <w:lang w:val="pl-PL"/>
        </w:rPr>
        <w:t xml:space="preserve">Primary Portable Generator: </w:t>
      </w:r>
      <w:r w:rsidRPr="00DF0236">
        <w:rPr>
          <w:b/>
          <w:sz w:val="20"/>
          <w:lang w:val="pl-PL"/>
        </w:rPr>
        <w:t xml:space="preserve">           50kW     150kW     300kW</w:t>
      </w:r>
    </w:p>
    <w:p w:rsidR="00543163" w:rsidRPr="00DF0236" w:rsidRDefault="00543163" w:rsidP="00543163">
      <w:pPr>
        <w:tabs>
          <w:tab w:val="right" w:pos="9360"/>
        </w:tabs>
        <w:spacing w:line="360" w:lineRule="auto"/>
        <w:outlineLvl w:val="0"/>
        <w:rPr>
          <w:b/>
          <w:sz w:val="20"/>
        </w:rPr>
      </w:pPr>
      <w:r w:rsidRPr="00DF0236">
        <w:rPr>
          <w:b/>
          <w:sz w:val="20"/>
          <w:lang w:val="pl-PL"/>
        </w:rPr>
        <w:t xml:space="preserve">                                                             </w:t>
      </w:r>
      <w:r w:rsidRPr="00DF0236">
        <w:rPr>
          <w:b/>
          <w:sz w:val="20"/>
        </w:rPr>
        <w:t xml:space="preserve">Jumper Cables Required:   Yes   No  </w:t>
      </w:r>
    </w:p>
    <w:p w:rsidR="00543163" w:rsidRPr="00DF0236" w:rsidRDefault="00543163" w:rsidP="00543163">
      <w:pPr>
        <w:tabs>
          <w:tab w:val="right" w:pos="9360"/>
        </w:tabs>
        <w:spacing w:line="360" w:lineRule="auto"/>
        <w:jc w:val="center"/>
        <w:outlineLvl w:val="0"/>
        <w:rPr>
          <w:b/>
          <w:sz w:val="20"/>
        </w:rPr>
      </w:pPr>
      <w:r w:rsidRPr="00DF0236">
        <w:rPr>
          <w:b/>
          <w:sz w:val="20"/>
        </w:rPr>
        <w:t xml:space="preserve">(If </w:t>
      </w:r>
      <w:proofErr w:type="gramStart"/>
      <w:r w:rsidRPr="00DF0236">
        <w:rPr>
          <w:b/>
          <w:sz w:val="20"/>
        </w:rPr>
        <w:t>Yes</w:t>
      </w:r>
      <w:proofErr w:type="gramEnd"/>
      <w:r w:rsidRPr="00DF0236">
        <w:rPr>
          <w:b/>
          <w:sz w:val="20"/>
        </w:rPr>
        <w:t xml:space="preserve">, use Table 6-8 to </w:t>
      </w:r>
      <w:proofErr w:type="spellStart"/>
      <w:r w:rsidRPr="00DF0236">
        <w:rPr>
          <w:b/>
          <w:sz w:val="20"/>
        </w:rPr>
        <w:t>Indentify</w:t>
      </w:r>
      <w:proofErr w:type="spellEnd"/>
      <w:r w:rsidRPr="00DF0236">
        <w:rPr>
          <w:b/>
          <w:sz w:val="20"/>
        </w:rPr>
        <w:t xml:space="preserve"> Jumper Cable Required to Service LS)</w:t>
      </w:r>
    </w:p>
    <w:p w:rsidR="00543163" w:rsidRPr="00DF0236" w:rsidRDefault="00543163" w:rsidP="00543163">
      <w:pPr>
        <w:jc w:val="center"/>
        <w:rPr>
          <w:b/>
          <w:sz w:val="20"/>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p w:rsidR="00543163" w:rsidRPr="00DF0236" w:rsidRDefault="00543163" w:rsidP="00543163">
      <w:pPr>
        <w:pageBreakBefore/>
        <w:jc w:val="center"/>
        <w:rPr>
          <w:b/>
          <w:sz w:val="20"/>
        </w:rPr>
      </w:pPr>
      <w:r w:rsidRPr="00DF0236">
        <w:rPr>
          <w:b/>
          <w:sz w:val="20"/>
        </w:rPr>
        <w:lastRenderedPageBreak/>
        <w:t>Table 6</w:t>
      </w:r>
    </w:p>
    <w:p w:rsidR="00543163" w:rsidRPr="00DF0236" w:rsidRDefault="00543163" w:rsidP="00543163">
      <w:pPr>
        <w:jc w:val="center"/>
        <w:rPr>
          <w:b/>
          <w:sz w:val="20"/>
        </w:rPr>
      </w:pPr>
      <w:r w:rsidRPr="00DF0236">
        <w:rPr>
          <w:b/>
          <w:sz w:val="20"/>
        </w:rPr>
        <w:t>50kW Generator</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3"/>
        <w:gridCol w:w="1403"/>
        <w:gridCol w:w="1365"/>
        <w:gridCol w:w="1440"/>
        <w:gridCol w:w="1440"/>
        <w:gridCol w:w="1440"/>
      </w:tblGrid>
      <w:tr w:rsidR="00543163" w:rsidRPr="00DF0236" w:rsidTr="00543163">
        <w:trPr>
          <w:jc w:val="center"/>
        </w:trPr>
        <w:tc>
          <w:tcPr>
            <w:tcW w:w="1123" w:type="dxa"/>
            <w:vAlign w:val="center"/>
          </w:tcPr>
          <w:p w:rsidR="00543163" w:rsidRPr="00DF0236" w:rsidRDefault="00543163" w:rsidP="00543163">
            <w:pPr>
              <w:jc w:val="center"/>
              <w:rPr>
                <w:b/>
                <w:sz w:val="20"/>
              </w:rPr>
            </w:pPr>
            <w:r w:rsidRPr="00DF0236">
              <w:rPr>
                <w:b/>
                <w:sz w:val="20"/>
              </w:rPr>
              <w:t>Voltage</w:t>
            </w:r>
          </w:p>
        </w:tc>
        <w:tc>
          <w:tcPr>
            <w:tcW w:w="1403" w:type="dxa"/>
            <w:vAlign w:val="center"/>
          </w:tcPr>
          <w:p w:rsidR="00543163" w:rsidRPr="00DF0236" w:rsidRDefault="00543163" w:rsidP="00543163">
            <w:pPr>
              <w:jc w:val="center"/>
              <w:rPr>
                <w:b/>
                <w:sz w:val="20"/>
              </w:rPr>
            </w:pPr>
            <w:r w:rsidRPr="00DF0236">
              <w:rPr>
                <w:b/>
                <w:sz w:val="20"/>
              </w:rPr>
              <w:t>Amperage</w:t>
            </w:r>
          </w:p>
        </w:tc>
        <w:tc>
          <w:tcPr>
            <w:tcW w:w="1365" w:type="dxa"/>
            <w:vAlign w:val="center"/>
          </w:tcPr>
          <w:p w:rsidR="00543163" w:rsidRPr="00DF0236" w:rsidRDefault="00543163" w:rsidP="00543163">
            <w:pPr>
              <w:jc w:val="center"/>
              <w:rPr>
                <w:b/>
                <w:sz w:val="20"/>
              </w:rPr>
            </w:pPr>
            <w:r w:rsidRPr="00DF0236">
              <w:rPr>
                <w:b/>
                <w:sz w:val="20"/>
              </w:rPr>
              <w:t>Generator End</w:t>
            </w:r>
          </w:p>
        </w:tc>
        <w:tc>
          <w:tcPr>
            <w:tcW w:w="1440" w:type="dxa"/>
            <w:vAlign w:val="center"/>
          </w:tcPr>
          <w:p w:rsidR="00543163" w:rsidRPr="00DF0236" w:rsidRDefault="00543163" w:rsidP="00543163">
            <w:pPr>
              <w:jc w:val="center"/>
              <w:rPr>
                <w:b/>
                <w:sz w:val="20"/>
              </w:rPr>
            </w:pPr>
            <w:r w:rsidRPr="00DF0236">
              <w:rPr>
                <w:b/>
                <w:sz w:val="20"/>
              </w:rPr>
              <w:t>Matting Connector</w:t>
            </w:r>
          </w:p>
        </w:tc>
        <w:tc>
          <w:tcPr>
            <w:tcW w:w="1440" w:type="dxa"/>
            <w:vAlign w:val="center"/>
          </w:tcPr>
          <w:p w:rsidR="00543163" w:rsidRPr="00DF0236" w:rsidRDefault="00543163" w:rsidP="00543163">
            <w:pPr>
              <w:jc w:val="center"/>
              <w:rPr>
                <w:b/>
                <w:sz w:val="20"/>
              </w:rPr>
            </w:pPr>
            <w:r w:rsidRPr="00DF0236">
              <w:rPr>
                <w:b/>
                <w:sz w:val="20"/>
              </w:rPr>
              <w:t>Description</w:t>
            </w:r>
          </w:p>
        </w:tc>
        <w:tc>
          <w:tcPr>
            <w:tcW w:w="1440" w:type="dxa"/>
            <w:vAlign w:val="center"/>
          </w:tcPr>
          <w:p w:rsidR="00543163" w:rsidRPr="00DF0236" w:rsidRDefault="00543163" w:rsidP="00543163">
            <w:pPr>
              <w:jc w:val="center"/>
              <w:rPr>
                <w:b/>
                <w:sz w:val="20"/>
              </w:rPr>
            </w:pPr>
            <w:r w:rsidRPr="00DF0236">
              <w:rPr>
                <w:b/>
                <w:sz w:val="20"/>
              </w:rPr>
              <w:t>Receptacle</w:t>
            </w:r>
          </w:p>
          <w:p w:rsidR="00543163" w:rsidRPr="00DF0236" w:rsidRDefault="00543163" w:rsidP="00543163">
            <w:pPr>
              <w:jc w:val="center"/>
              <w:rPr>
                <w:b/>
                <w:sz w:val="20"/>
              </w:rPr>
            </w:pPr>
            <w:r w:rsidRPr="00DF0236">
              <w:rPr>
                <w:b/>
                <w:sz w:val="20"/>
              </w:rPr>
              <w:t>End</w:t>
            </w:r>
          </w:p>
        </w:tc>
      </w:tr>
      <w:tr w:rsidR="00543163" w:rsidRPr="00DF0236" w:rsidTr="00543163">
        <w:trPr>
          <w:jc w:val="center"/>
        </w:trPr>
        <w:tc>
          <w:tcPr>
            <w:tcW w:w="1123" w:type="dxa"/>
            <w:vAlign w:val="center"/>
          </w:tcPr>
          <w:p w:rsidR="00543163" w:rsidRPr="00DF0236" w:rsidRDefault="00543163" w:rsidP="00543163">
            <w:pPr>
              <w:jc w:val="center"/>
              <w:rPr>
                <w:sz w:val="20"/>
              </w:rPr>
            </w:pPr>
            <w:r w:rsidRPr="00DF0236">
              <w:rPr>
                <w:sz w:val="20"/>
              </w:rPr>
              <w:t>240</w:t>
            </w:r>
          </w:p>
        </w:tc>
        <w:tc>
          <w:tcPr>
            <w:tcW w:w="1403" w:type="dxa"/>
            <w:vAlign w:val="center"/>
          </w:tcPr>
          <w:p w:rsidR="00543163" w:rsidRPr="00DF0236" w:rsidRDefault="00543163" w:rsidP="00543163">
            <w:pPr>
              <w:jc w:val="center"/>
              <w:rPr>
                <w:sz w:val="20"/>
              </w:rPr>
            </w:pPr>
            <w:r w:rsidRPr="00DF0236">
              <w:rPr>
                <w:sz w:val="20"/>
              </w:rPr>
              <w:t>200</w:t>
            </w:r>
          </w:p>
        </w:tc>
        <w:tc>
          <w:tcPr>
            <w:tcW w:w="1365" w:type="dxa"/>
            <w:vAlign w:val="center"/>
          </w:tcPr>
          <w:p w:rsidR="00543163" w:rsidRPr="00DF0236" w:rsidRDefault="00543163" w:rsidP="00543163">
            <w:pPr>
              <w:jc w:val="center"/>
              <w:rPr>
                <w:sz w:val="20"/>
              </w:rPr>
            </w:pPr>
            <w:r w:rsidRPr="00DF0236">
              <w:rPr>
                <w:sz w:val="20"/>
              </w:rPr>
              <w:t>200 Amp Male</w:t>
            </w:r>
          </w:p>
        </w:tc>
        <w:tc>
          <w:tcPr>
            <w:tcW w:w="1440" w:type="dxa"/>
            <w:vAlign w:val="center"/>
          </w:tcPr>
          <w:p w:rsidR="00543163" w:rsidRPr="00DF0236" w:rsidRDefault="00543163" w:rsidP="00543163">
            <w:pPr>
              <w:jc w:val="center"/>
              <w:rPr>
                <w:sz w:val="20"/>
              </w:rPr>
            </w:pPr>
            <w:r w:rsidRPr="00DF0236">
              <w:rPr>
                <w:sz w:val="20"/>
              </w:rPr>
              <w:t>APR20428-S22</w:t>
            </w:r>
          </w:p>
        </w:tc>
        <w:tc>
          <w:tcPr>
            <w:tcW w:w="1440" w:type="dxa"/>
            <w:vAlign w:val="center"/>
          </w:tcPr>
          <w:p w:rsidR="00543163" w:rsidRPr="00DF0236" w:rsidRDefault="00543163" w:rsidP="00543163">
            <w:pPr>
              <w:jc w:val="center"/>
              <w:rPr>
                <w:sz w:val="20"/>
              </w:rPr>
            </w:pPr>
            <w:r w:rsidRPr="00DF0236">
              <w:rPr>
                <w:sz w:val="20"/>
              </w:rPr>
              <w:t>Connected to</w:t>
            </w:r>
          </w:p>
        </w:tc>
        <w:tc>
          <w:tcPr>
            <w:tcW w:w="1440" w:type="dxa"/>
            <w:vAlign w:val="center"/>
          </w:tcPr>
          <w:p w:rsidR="00543163" w:rsidRPr="00DF0236" w:rsidRDefault="00543163" w:rsidP="00543163">
            <w:pPr>
              <w:jc w:val="center"/>
              <w:rPr>
                <w:sz w:val="20"/>
              </w:rPr>
            </w:pPr>
            <w:r w:rsidRPr="00DF0236">
              <w:rPr>
                <w:sz w:val="20"/>
              </w:rPr>
              <w:t>100 Amp Female</w:t>
            </w:r>
          </w:p>
        </w:tc>
      </w:tr>
      <w:tr w:rsidR="00543163" w:rsidRPr="00DF0236" w:rsidTr="00543163">
        <w:trPr>
          <w:jc w:val="center"/>
        </w:trPr>
        <w:tc>
          <w:tcPr>
            <w:tcW w:w="1123" w:type="dxa"/>
            <w:vAlign w:val="center"/>
          </w:tcPr>
          <w:p w:rsidR="00543163" w:rsidRPr="00DF0236" w:rsidRDefault="00543163" w:rsidP="00543163">
            <w:pPr>
              <w:jc w:val="center"/>
              <w:rPr>
                <w:sz w:val="20"/>
              </w:rPr>
            </w:pPr>
            <w:r w:rsidRPr="00DF0236">
              <w:rPr>
                <w:sz w:val="20"/>
              </w:rPr>
              <w:t>480</w:t>
            </w:r>
          </w:p>
        </w:tc>
        <w:tc>
          <w:tcPr>
            <w:tcW w:w="1403" w:type="dxa"/>
            <w:vAlign w:val="center"/>
          </w:tcPr>
          <w:p w:rsidR="00543163" w:rsidRPr="00DF0236" w:rsidRDefault="00543163" w:rsidP="00543163">
            <w:pPr>
              <w:jc w:val="center"/>
              <w:rPr>
                <w:sz w:val="20"/>
              </w:rPr>
            </w:pPr>
            <w:r w:rsidRPr="00DF0236">
              <w:rPr>
                <w:sz w:val="20"/>
              </w:rPr>
              <w:t>100</w:t>
            </w:r>
          </w:p>
        </w:tc>
        <w:tc>
          <w:tcPr>
            <w:tcW w:w="1365" w:type="dxa"/>
            <w:vAlign w:val="center"/>
          </w:tcPr>
          <w:p w:rsidR="00543163" w:rsidRPr="00DF0236" w:rsidRDefault="00543163" w:rsidP="00543163">
            <w:pPr>
              <w:jc w:val="center"/>
              <w:rPr>
                <w:sz w:val="20"/>
              </w:rPr>
            </w:pPr>
            <w:r w:rsidRPr="00DF0236">
              <w:rPr>
                <w:sz w:val="20"/>
              </w:rPr>
              <w:t>100 Amp Male</w:t>
            </w:r>
          </w:p>
        </w:tc>
        <w:tc>
          <w:tcPr>
            <w:tcW w:w="4320" w:type="dxa"/>
            <w:gridSpan w:val="3"/>
            <w:vAlign w:val="center"/>
          </w:tcPr>
          <w:p w:rsidR="00543163" w:rsidRPr="00DF0236" w:rsidRDefault="00543163" w:rsidP="00543163">
            <w:pPr>
              <w:jc w:val="center"/>
              <w:rPr>
                <w:sz w:val="20"/>
              </w:rPr>
            </w:pPr>
            <w:r w:rsidRPr="00DF0236">
              <w:rPr>
                <w:sz w:val="20"/>
              </w:rPr>
              <w:t>No Jumper Cables Needed</w:t>
            </w:r>
          </w:p>
        </w:tc>
      </w:tr>
    </w:tbl>
    <w:p w:rsidR="00543163" w:rsidRPr="00DF0236" w:rsidRDefault="00543163" w:rsidP="00543163">
      <w:pPr>
        <w:jc w:val="center"/>
        <w:rPr>
          <w:b/>
          <w:sz w:val="20"/>
        </w:rPr>
      </w:pPr>
    </w:p>
    <w:p w:rsidR="00543163" w:rsidRPr="00DF0236" w:rsidRDefault="00543163" w:rsidP="00543163">
      <w:pPr>
        <w:jc w:val="center"/>
        <w:rPr>
          <w:b/>
          <w:sz w:val="20"/>
        </w:rPr>
      </w:pPr>
      <w:r w:rsidRPr="00DF0236">
        <w:rPr>
          <w:b/>
          <w:sz w:val="20"/>
        </w:rPr>
        <w:t>Table 7</w:t>
      </w:r>
    </w:p>
    <w:p w:rsidR="00543163" w:rsidRPr="00DF0236" w:rsidRDefault="00543163" w:rsidP="00543163">
      <w:pPr>
        <w:jc w:val="center"/>
        <w:rPr>
          <w:b/>
          <w:sz w:val="20"/>
        </w:rPr>
      </w:pPr>
      <w:r w:rsidRPr="00DF0236">
        <w:rPr>
          <w:b/>
          <w:sz w:val="20"/>
        </w:rPr>
        <w:t>150kW Generator</w:t>
      </w:r>
    </w:p>
    <w:tbl>
      <w:tblPr>
        <w:tblpPr w:leftFromText="180" w:rightFromText="180" w:vertAnchor="text" w:horzAnchor="margin" w:tblpXSpec="center" w:tblpY="86"/>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283"/>
        <w:gridCol w:w="1283"/>
        <w:gridCol w:w="1363"/>
        <w:gridCol w:w="1403"/>
        <w:gridCol w:w="1323"/>
        <w:gridCol w:w="1297"/>
      </w:tblGrid>
      <w:tr w:rsidR="00543163" w:rsidRPr="00DF0236" w:rsidTr="00543163">
        <w:tc>
          <w:tcPr>
            <w:tcW w:w="1003" w:type="dxa"/>
            <w:vAlign w:val="center"/>
          </w:tcPr>
          <w:p w:rsidR="00543163" w:rsidRPr="00DF0236" w:rsidRDefault="00543163" w:rsidP="00543163">
            <w:pPr>
              <w:jc w:val="center"/>
              <w:rPr>
                <w:b/>
                <w:sz w:val="20"/>
              </w:rPr>
            </w:pPr>
            <w:r w:rsidRPr="00DF0236">
              <w:rPr>
                <w:b/>
                <w:sz w:val="20"/>
              </w:rPr>
              <w:t>Voltage</w:t>
            </w:r>
          </w:p>
        </w:tc>
        <w:tc>
          <w:tcPr>
            <w:tcW w:w="1283" w:type="dxa"/>
            <w:vAlign w:val="center"/>
          </w:tcPr>
          <w:p w:rsidR="00543163" w:rsidRPr="00DF0236" w:rsidRDefault="00543163" w:rsidP="00543163">
            <w:pPr>
              <w:jc w:val="center"/>
              <w:rPr>
                <w:b/>
                <w:sz w:val="20"/>
              </w:rPr>
            </w:pPr>
            <w:r w:rsidRPr="00DF0236">
              <w:rPr>
                <w:b/>
                <w:sz w:val="20"/>
              </w:rPr>
              <w:t>Amperage</w:t>
            </w:r>
          </w:p>
        </w:tc>
        <w:tc>
          <w:tcPr>
            <w:tcW w:w="1283" w:type="dxa"/>
            <w:vAlign w:val="center"/>
          </w:tcPr>
          <w:p w:rsidR="00543163" w:rsidRPr="00DF0236" w:rsidRDefault="00543163" w:rsidP="00543163">
            <w:pPr>
              <w:jc w:val="center"/>
              <w:rPr>
                <w:b/>
                <w:sz w:val="20"/>
              </w:rPr>
            </w:pPr>
            <w:r w:rsidRPr="00DF0236">
              <w:rPr>
                <w:b/>
                <w:sz w:val="20"/>
              </w:rPr>
              <w:t>Generator End</w:t>
            </w:r>
          </w:p>
        </w:tc>
        <w:tc>
          <w:tcPr>
            <w:tcW w:w="1363" w:type="dxa"/>
            <w:vAlign w:val="center"/>
          </w:tcPr>
          <w:p w:rsidR="00543163" w:rsidRPr="00DF0236" w:rsidRDefault="00543163" w:rsidP="00543163">
            <w:pPr>
              <w:jc w:val="center"/>
              <w:rPr>
                <w:b/>
                <w:sz w:val="20"/>
              </w:rPr>
            </w:pPr>
            <w:r w:rsidRPr="00DF0236">
              <w:rPr>
                <w:b/>
                <w:sz w:val="20"/>
              </w:rPr>
              <w:t>Matting Connector</w:t>
            </w:r>
          </w:p>
        </w:tc>
        <w:tc>
          <w:tcPr>
            <w:tcW w:w="1403" w:type="dxa"/>
            <w:vAlign w:val="center"/>
          </w:tcPr>
          <w:p w:rsidR="00543163" w:rsidRPr="00DF0236" w:rsidRDefault="00543163" w:rsidP="00543163">
            <w:pPr>
              <w:jc w:val="center"/>
              <w:rPr>
                <w:b/>
                <w:sz w:val="20"/>
              </w:rPr>
            </w:pPr>
            <w:r w:rsidRPr="00DF0236">
              <w:rPr>
                <w:b/>
                <w:sz w:val="20"/>
              </w:rPr>
              <w:t>Description</w:t>
            </w:r>
          </w:p>
        </w:tc>
        <w:tc>
          <w:tcPr>
            <w:tcW w:w="1323" w:type="dxa"/>
            <w:vAlign w:val="center"/>
          </w:tcPr>
          <w:p w:rsidR="00543163" w:rsidRPr="00DF0236" w:rsidRDefault="00543163" w:rsidP="00543163">
            <w:pPr>
              <w:jc w:val="center"/>
              <w:rPr>
                <w:b/>
                <w:sz w:val="20"/>
              </w:rPr>
            </w:pPr>
            <w:r w:rsidRPr="00DF0236">
              <w:rPr>
                <w:b/>
                <w:sz w:val="20"/>
              </w:rPr>
              <w:t>Receptacle</w:t>
            </w:r>
          </w:p>
          <w:p w:rsidR="00543163" w:rsidRPr="00DF0236" w:rsidRDefault="00543163" w:rsidP="00543163">
            <w:pPr>
              <w:jc w:val="center"/>
              <w:rPr>
                <w:b/>
                <w:sz w:val="20"/>
              </w:rPr>
            </w:pPr>
            <w:r w:rsidRPr="00DF0236">
              <w:rPr>
                <w:b/>
                <w:sz w:val="20"/>
              </w:rPr>
              <w:t>End</w:t>
            </w:r>
          </w:p>
        </w:tc>
        <w:tc>
          <w:tcPr>
            <w:tcW w:w="1297" w:type="dxa"/>
            <w:vAlign w:val="center"/>
          </w:tcPr>
          <w:p w:rsidR="00543163" w:rsidRPr="00DF0236" w:rsidRDefault="00543163" w:rsidP="00543163">
            <w:pPr>
              <w:jc w:val="center"/>
              <w:rPr>
                <w:b/>
                <w:sz w:val="20"/>
              </w:rPr>
            </w:pPr>
            <w:r w:rsidRPr="00DF0236">
              <w:rPr>
                <w:b/>
                <w:sz w:val="20"/>
              </w:rPr>
              <w:t>Matting Plug</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240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200 Amp Female</w:t>
            </w:r>
          </w:p>
        </w:tc>
        <w:tc>
          <w:tcPr>
            <w:tcW w:w="1297" w:type="dxa"/>
            <w:vAlign w:val="center"/>
          </w:tcPr>
          <w:p w:rsidR="00543163" w:rsidRPr="00DF0236" w:rsidRDefault="00543163" w:rsidP="00543163">
            <w:pPr>
              <w:jc w:val="center"/>
              <w:rPr>
                <w:sz w:val="20"/>
              </w:rPr>
            </w:pPr>
            <w:r w:rsidRPr="00DF0236">
              <w:rPr>
                <w:sz w:val="20"/>
              </w:rPr>
              <w:t>AP20468-S22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240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 Female</w:t>
            </w:r>
          </w:p>
        </w:tc>
        <w:tc>
          <w:tcPr>
            <w:tcW w:w="1297" w:type="dxa"/>
            <w:vAlign w:val="center"/>
          </w:tcPr>
          <w:p w:rsidR="00543163" w:rsidRPr="00DF0236" w:rsidRDefault="00543163" w:rsidP="00543163">
            <w:pPr>
              <w:jc w:val="center"/>
              <w:rPr>
                <w:sz w:val="20"/>
              </w:rPr>
            </w:pPr>
            <w:r w:rsidRPr="00DF0236">
              <w:rPr>
                <w:sz w:val="20"/>
              </w:rPr>
              <w:t>APJ10487-S22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480</w:t>
            </w:r>
          </w:p>
        </w:tc>
        <w:tc>
          <w:tcPr>
            <w:tcW w:w="1283" w:type="dxa"/>
            <w:vAlign w:val="center"/>
          </w:tcPr>
          <w:p w:rsidR="00543163" w:rsidRPr="00DF0236" w:rsidRDefault="00543163" w:rsidP="00543163">
            <w:pPr>
              <w:jc w:val="center"/>
              <w:rPr>
                <w:sz w:val="20"/>
              </w:rPr>
            </w:pPr>
            <w:r w:rsidRPr="00DF0236">
              <w:rPr>
                <w:sz w:val="20"/>
              </w:rPr>
              <w:t>200</w:t>
            </w:r>
          </w:p>
        </w:tc>
        <w:tc>
          <w:tcPr>
            <w:tcW w:w="1283" w:type="dxa"/>
            <w:vAlign w:val="center"/>
          </w:tcPr>
          <w:p w:rsidR="00543163" w:rsidRPr="00DF0236" w:rsidRDefault="00543163" w:rsidP="00543163">
            <w:pPr>
              <w:jc w:val="center"/>
              <w:rPr>
                <w:sz w:val="20"/>
              </w:rPr>
            </w:pPr>
            <w:r w:rsidRPr="00DF0236">
              <w:rPr>
                <w:sz w:val="20"/>
              </w:rPr>
              <w:t>200 Amp Male</w:t>
            </w:r>
          </w:p>
        </w:tc>
        <w:tc>
          <w:tcPr>
            <w:tcW w:w="1363" w:type="dxa"/>
            <w:vAlign w:val="center"/>
          </w:tcPr>
          <w:p w:rsidR="00543163" w:rsidRPr="00DF0236" w:rsidRDefault="00543163" w:rsidP="00543163">
            <w:pPr>
              <w:jc w:val="center"/>
              <w:rPr>
                <w:sz w:val="20"/>
              </w:rPr>
            </w:pPr>
            <w:r w:rsidRPr="00DF0236">
              <w:rPr>
                <w:sz w:val="20"/>
              </w:rPr>
              <w:t>APR20428-S22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w:t>
            </w:r>
          </w:p>
          <w:p w:rsidR="00543163" w:rsidRPr="00DF0236" w:rsidRDefault="00543163" w:rsidP="00543163">
            <w:pPr>
              <w:jc w:val="center"/>
              <w:rPr>
                <w:sz w:val="20"/>
              </w:rPr>
            </w:pPr>
            <w:r w:rsidRPr="00DF0236">
              <w:rPr>
                <w:sz w:val="20"/>
              </w:rPr>
              <w:t>Female</w:t>
            </w:r>
          </w:p>
        </w:tc>
        <w:tc>
          <w:tcPr>
            <w:tcW w:w="1297" w:type="dxa"/>
            <w:vAlign w:val="center"/>
          </w:tcPr>
          <w:p w:rsidR="00543163" w:rsidRPr="00DF0236" w:rsidRDefault="00543163" w:rsidP="00543163">
            <w:pPr>
              <w:jc w:val="center"/>
              <w:rPr>
                <w:sz w:val="20"/>
              </w:rPr>
            </w:pPr>
            <w:r w:rsidRPr="00DF0236">
              <w:rPr>
                <w:sz w:val="20"/>
              </w:rPr>
              <w:t>APJ10487-S22</w:t>
            </w:r>
          </w:p>
        </w:tc>
      </w:tr>
    </w:tbl>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r w:rsidRPr="00DF0236">
        <w:rPr>
          <w:b/>
          <w:sz w:val="20"/>
        </w:rPr>
        <w:t>Table 8</w:t>
      </w:r>
    </w:p>
    <w:p w:rsidR="00543163" w:rsidRPr="00DF0236" w:rsidRDefault="00543163" w:rsidP="00543163">
      <w:pPr>
        <w:jc w:val="center"/>
        <w:rPr>
          <w:b/>
          <w:sz w:val="20"/>
        </w:rPr>
      </w:pPr>
      <w:r w:rsidRPr="00DF0236">
        <w:rPr>
          <w:b/>
          <w:sz w:val="20"/>
        </w:rPr>
        <w:t>300kW Generator</w:t>
      </w:r>
    </w:p>
    <w:p w:rsidR="00543163" w:rsidRPr="00DF0236" w:rsidRDefault="00543163" w:rsidP="00543163">
      <w:pPr>
        <w:jc w:val="center"/>
        <w:rPr>
          <w:b/>
          <w:sz w:val="20"/>
        </w:rPr>
      </w:pPr>
    </w:p>
    <w:tbl>
      <w:tblPr>
        <w:tblpPr w:leftFromText="180" w:rightFromText="180" w:vertAnchor="text" w:horzAnchor="margin" w:tblpXSpec="center" w:tblpY="86"/>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283"/>
        <w:gridCol w:w="1283"/>
        <w:gridCol w:w="1363"/>
        <w:gridCol w:w="1403"/>
        <w:gridCol w:w="1323"/>
        <w:gridCol w:w="1297"/>
      </w:tblGrid>
      <w:tr w:rsidR="00543163" w:rsidRPr="00DF0236" w:rsidTr="00543163">
        <w:tc>
          <w:tcPr>
            <w:tcW w:w="1003" w:type="dxa"/>
            <w:vAlign w:val="center"/>
          </w:tcPr>
          <w:p w:rsidR="00543163" w:rsidRPr="00DF0236" w:rsidRDefault="00543163" w:rsidP="00543163">
            <w:pPr>
              <w:jc w:val="center"/>
              <w:rPr>
                <w:b/>
                <w:sz w:val="20"/>
              </w:rPr>
            </w:pPr>
            <w:r w:rsidRPr="00DF0236">
              <w:rPr>
                <w:b/>
                <w:sz w:val="20"/>
              </w:rPr>
              <w:t>Voltage</w:t>
            </w:r>
          </w:p>
        </w:tc>
        <w:tc>
          <w:tcPr>
            <w:tcW w:w="1283" w:type="dxa"/>
            <w:vAlign w:val="center"/>
          </w:tcPr>
          <w:p w:rsidR="00543163" w:rsidRPr="00DF0236" w:rsidRDefault="00543163" w:rsidP="00543163">
            <w:pPr>
              <w:jc w:val="center"/>
              <w:rPr>
                <w:b/>
                <w:sz w:val="20"/>
              </w:rPr>
            </w:pPr>
            <w:r w:rsidRPr="00DF0236">
              <w:rPr>
                <w:b/>
                <w:sz w:val="20"/>
              </w:rPr>
              <w:t>Amperage</w:t>
            </w:r>
          </w:p>
        </w:tc>
        <w:tc>
          <w:tcPr>
            <w:tcW w:w="1283" w:type="dxa"/>
            <w:vAlign w:val="center"/>
          </w:tcPr>
          <w:p w:rsidR="00543163" w:rsidRPr="00DF0236" w:rsidRDefault="00543163" w:rsidP="00543163">
            <w:pPr>
              <w:jc w:val="center"/>
              <w:rPr>
                <w:b/>
                <w:sz w:val="20"/>
              </w:rPr>
            </w:pPr>
            <w:r w:rsidRPr="00DF0236">
              <w:rPr>
                <w:b/>
                <w:sz w:val="20"/>
              </w:rPr>
              <w:t>Generator End</w:t>
            </w:r>
          </w:p>
        </w:tc>
        <w:tc>
          <w:tcPr>
            <w:tcW w:w="1363" w:type="dxa"/>
            <w:vAlign w:val="center"/>
          </w:tcPr>
          <w:p w:rsidR="00543163" w:rsidRPr="00DF0236" w:rsidRDefault="00543163" w:rsidP="00543163">
            <w:pPr>
              <w:jc w:val="center"/>
              <w:rPr>
                <w:b/>
                <w:sz w:val="20"/>
              </w:rPr>
            </w:pPr>
            <w:r w:rsidRPr="00DF0236">
              <w:rPr>
                <w:b/>
                <w:sz w:val="20"/>
              </w:rPr>
              <w:t>Matting Connector</w:t>
            </w:r>
          </w:p>
        </w:tc>
        <w:tc>
          <w:tcPr>
            <w:tcW w:w="1403" w:type="dxa"/>
            <w:vAlign w:val="center"/>
          </w:tcPr>
          <w:p w:rsidR="00543163" w:rsidRPr="00DF0236" w:rsidRDefault="00543163" w:rsidP="00543163">
            <w:pPr>
              <w:jc w:val="center"/>
              <w:rPr>
                <w:b/>
                <w:sz w:val="20"/>
              </w:rPr>
            </w:pPr>
            <w:r w:rsidRPr="00DF0236">
              <w:rPr>
                <w:b/>
                <w:sz w:val="20"/>
              </w:rPr>
              <w:t>Description</w:t>
            </w:r>
          </w:p>
        </w:tc>
        <w:tc>
          <w:tcPr>
            <w:tcW w:w="1323" w:type="dxa"/>
            <w:vAlign w:val="center"/>
          </w:tcPr>
          <w:p w:rsidR="00543163" w:rsidRPr="00DF0236" w:rsidRDefault="00543163" w:rsidP="00543163">
            <w:pPr>
              <w:jc w:val="center"/>
              <w:rPr>
                <w:b/>
                <w:sz w:val="20"/>
              </w:rPr>
            </w:pPr>
            <w:r w:rsidRPr="00DF0236">
              <w:rPr>
                <w:b/>
                <w:sz w:val="20"/>
              </w:rPr>
              <w:t>Receptacle</w:t>
            </w:r>
          </w:p>
          <w:p w:rsidR="00543163" w:rsidRPr="00DF0236" w:rsidRDefault="00543163" w:rsidP="00543163">
            <w:pPr>
              <w:jc w:val="center"/>
              <w:rPr>
                <w:b/>
                <w:sz w:val="20"/>
              </w:rPr>
            </w:pPr>
            <w:r w:rsidRPr="00DF0236">
              <w:rPr>
                <w:b/>
                <w:sz w:val="20"/>
              </w:rPr>
              <w:t>End</w:t>
            </w:r>
          </w:p>
        </w:tc>
        <w:tc>
          <w:tcPr>
            <w:tcW w:w="1297" w:type="dxa"/>
            <w:vAlign w:val="center"/>
          </w:tcPr>
          <w:p w:rsidR="00543163" w:rsidRPr="00DF0236" w:rsidRDefault="00543163" w:rsidP="00543163">
            <w:pPr>
              <w:jc w:val="center"/>
              <w:rPr>
                <w:b/>
                <w:sz w:val="20"/>
              </w:rPr>
            </w:pPr>
            <w:r w:rsidRPr="00DF0236">
              <w:rPr>
                <w:b/>
                <w:sz w:val="20"/>
              </w:rPr>
              <w:t>Matting Plug</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240</w:t>
            </w:r>
          </w:p>
        </w:tc>
        <w:tc>
          <w:tcPr>
            <w:tcW w:w="1283" w:type="dxa"/>
            <w:vAlign w:val="center"/>
          </w:tcPr>
          <w:p w:rsidR="00543163" w:rsidRPr="00DF0236" w:rsidRDefault="00543163" w:rsidP="00543163">
            <w:pPr>
              <w:jc w:val="center"/>
              <w:rPr>
                <w:sz w:val="20"/>
              </w:rPr>
            </w:pPr>
            <w:r w:rsidRPr="00DF0236">
              <w:rPr>
                <w:sz w:val="20"/>
              </w:rPr>
              <w:t>200</w:t>
            </w:r>
          </w:p>
        </w:tc>
        <w:tc>
          <w:tcPr>
            <w:tcW w:w="1283" w:type="dxa"/>
            <w:vAlign w:val="center"/>
          </w:tcPr>
          <w:p w:rsidR="00543163" w:rsidRPr="00DF0236" w:rsidRDefault="00543163" w:rsidP="00543163">
            <w:pPr>
              <w:jc w:val="center"/>
              <w:rPr>
                <w:sz w:val="20"/>
              </w:rPr>
            </w:pPr>
            <w:r w:rsidRPr="00DF0236">
              <w:rPr>
                <w:sz w:val="20"/>
              </w:rPr>
              <w:t>200 Amp Male</w:t>
            </w:r>
          </w:p>
        </w:tc>
        <w:tc>
          <w:tcPr>
            <w:tcW w:w="1363" w:type="dxa"/>
            <w:vAlign w:val="center"/>
          </w:tcPr>
          <w:p w:rsidR="00543163" w:rsidRPr="00DF0236" w:rsidRDefault="00543163" w:rsidP="00543163">
            <w:pPr>
              <w:jc w:val="center"/>
              <w:rPr>
                <w:sz w:val="20"/>
              </w:rPr>
            </w:pPr>
            <w:r w:rsidRPr="00DF0236">
              <w:rPr>
                <w:sz w:val="20"/>
              </w:rPr>
              <w:t>APR20428-S22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w:t>
            </w:r>
          </w:p>
          <w:p w:rsidR="00543163" w:rsidRPr="00DF0236" w:rsidRDefault="00543163" w:rsidP="00543163">
            <w:pPr>
              <w:jc w:val="center"/>
              <w:rPr>
                <w:sz w:val="20"/>
              </w:rPr>
            </w:pPr>
            <w:r w:rsidRPr="00DF0236">
              <w:rPr>
                <w:sz w:val="20"/>
              </w:rPr>
              <w:t>Female</w:t>
            </w:r>
          </w:p>
        </w:tc>
        <w:tc>
          <w:tcPr>
            <w:tcW w:w="1297" w:type="dxa"/>
            <w:vAlign w:val="center"/>
          </w:tcPr>
          <w:p w:rsidR="00543163" w:rsidRPr="00DF0236" w:rsidRDefault="00543163" w:rsidP="00543163">
            <w:pPr>
              <w:jc w:val="center"/>
              <w:rPr>
                <w:sz w:val="20"/>
              </w:rPr>
            </w:pPr>
            <w:r w:rsidRPr="00DF0236">
              <w:rPr>
                <w:sz w:val="20"/>
              </w:rPr>
              <w:t>APJ10487-S22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480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200 Amp Female</w:t>
            </w:r>
          </w:p>
        </w:tc>
        <w:tc>
          <w:tcPr>
            <w:tcW w:w="1297" w:type="dxa"/>
            <w:vAlign w:val="center"/>
          </w:tcPr>
          <w:p w:rsidR="00543163" w:rsidRPr="00DF0236" w:rsidRDefault="00543163" w:rsidP="00543163">
            <w:pPr>
              <w:jc w:val="center"/>
              <w:rPr>
                <w:sz w:val="20"/>
              </w:rPr>
            </w:pPr>
            <w:r w:rsidRPr="00DF0236">
              <w:rPr>
                <w:sz w:val="20"/>
              </w:rPr>
              <w:t>AP20468-S22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480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 Female</w:t>
            </w:r>
          </w:p>
        </w:tc>
        <w:tc>
          <w:tcPr>
            <w:tcW w:w="1297" w:type="dxa"/>
            <w:vAlign w:val="center"/>
          </w:tcPr>
          <w:p w:rsidR="00543163" w:rsidRPr="00DF0236" w:rsidRDefault="00543163" w:rsidP="00543163">
            <w:pPr>
              <w:jc w:val="center"/>
              <w:rPr>
                <w:sz w:val="20"/>
              </w:rPr>
            </w:pPr>
            <w:r w:rsidRPr="00DF0236">
              <w:rPr>
                <w:sz w:val="20"/>
              </w:rPr>
              <w:t>APJ10487-S22</w:t>
            </w:r>
          </w:p>
        </w:tc>
      </w:tr>
    </w:tbl>
    <w:p w:rsidR="00543163" w:rsidRPr="00DF0236" w:rsidRDefault="00543163" w:rsidP="00543163">
      <w:pPr>
        <w:tabs>
          <w:tab w:val="right" w:pos="9360"/>
        </w:tabs>
        <w:spacing w:line="360" w:lineRule="auto"/>
        <w:outlineLvl w:val="0"/>
        <w:rPr>
          <w:b/>
          <w:sz w:val="20"/>
          <w:lang w:val="pl-PL"/>
        </w:rPr>
      </w:pPr>
    </w:p>
    <w:p w:rsidR="00543163" w:rsidRPr="00DF0236" w:rsidRDefault="00543163" w:rsidP="00543163">
      <w:pPr>
        <w:tabs>
          <w:tab w:val="right" w:pos="9360"/>
        </w:tabs>
        <w:spacing w:line="360" w:lineRule="auto"/>
        <w:outlineLvl w:val="0"/>
        <w:rPr>
          <w:b/>
          <w:sz w:val="20"/>
          <w:lang w:val="pl-PL"/>
        </w:rPr>
      </w:pPr>
    </w:p>
    <w:p w:rsidR="00543163" w:rsidRPr="00DF0236" w:rsidRDefault="00543163" w:rsidP="004C2397">
      <w:pPr>
        <w:numPr>
          <w:ilvl w:val="0"/>
          <w:numId w:val="23"/>
        </w:numPr>
        <w:tabs>
          <w:tab w:val="clear" w:pos="576"/>
          <w:tab w:val="clear" w:pos="1008"/>
          <w:tab w:val="clear" w:pos="1440"/>
          <w:tab w:val="clear" w:pos="1872"/>
          <w:tab w:val="clear" w:pos="2304"/>
          <w:tab w:val="clear" w:pos="2736"/>
          <w:tab w:val="right" w:pos="9360"/>
        </w:tabs>
        <w:spacing w:line="360" w:lineRule="auto"/>
        <w:outlineLvl w:val="0"/>
        <w:rPr>
          <w:b/>
          <w:sz w:val="20"/>
          <w:lang w:val="pl-PL"/>
        </w:rPr>
      </w:pPr>
      <w:r w:rsidRPr="00DF0236">
        <w:rPr>
          <w:b/>
          <w:sz w:val="20"/>
          <w:u w:val="single"/>
          <w:lang w:val="pl-PL"/>
        </w:rPr>
        <w:t xml:space="preserve">Secondary Portable Generator: </w:t>
      </w:r>
      <w:r w:rsidRPr="00DF0236">
        <w:rPr>
          <w:b/>
          <w:sz w:val="20"/>
          <w:lang w:val="pl-PL"/>
        </w:rPr>
        <w:t xml:space="preserve">        50kW     150kW     300kW</w:t>
      </w:r>
    </w:p>
    <w:p w:rsidR="00543163" w:rsidRPr="00DF0236" w:rsidRDefault="00543163" w:rsidP="00543163">
      <w:pPr>
        <w:tabs>
          <w:tab w:val="right" w:pos="9360"/>
        </w:tabs>
        <w:spacing w:line="360" w:lineRule="auto"/>
        <w:outlineLvl w:val="0"/>
        <w:rPr>
          <w:b/>
          <w:sz w:val="20"/>
        </w:rPr>
      </w:pPr>
      <w:r w:rsidRPr="00DF0236">
        <w:rPr>
          <w:b/>
          <w:sz w:val="20"/>
          <w:lang w:val="pl-PL"/>
        </w:rPr>
        <w:t xml:space="preserve">                                                             </w:t>
      </w:r>
      <w:r w:rsidRPr="00DF0236">
        <w:rPr>
          <w:b/>
          <w:sz w:val="20"/>
        </w:rPr>
        <w:t xml:space="preserve">Jumper Cables Required:   Yes   No  </w:t>
      </w:r>
    </w:p>
    <w:p w:rsidR="00543163" w:rsidRPr="00DF0236" w:rsidRDefault="00543163" w:rsidP="00543163">
      <w:pPr>
        <w:tabs>
          <w:tab w:val="right" w:pos="9360"/>
        </w:tabs>
        <w:spacing w:line="360" w:lineRule="auto"/>
        <w:jc w:val="center"/>
        <w:outlineLvl w:val="0"/>
        <w:rPr>
          <w:b/>
          <w:sz w:val="20"/>
        </w:rPr>
      </w:pPr>
      <w:r w:rsidRPr="00DF0236">
        <w:rPr>
          <w:b/>
          <w:sz w:val="20"/>
        </w:rPr>
        <w:t xml:space="preserve"> (If </w:t>
      </w:r>
      <w:proofErr w:type="gramStart"/>
      <w:r w:rsidRPr="00DF0236">
        <w:rPr>
          <w:b/>
          <w:sz w:val="20"/>
        </w:rPr>
        <w:t>Yes</w:t>
      </w:r>
      <w:proofErr w:type="gramEnd"/>
      <w:r w:rsidRPr="00DF0236">
        <w:rPr>
          <w:b/>
          <w:sz w:val="20"/>
        </w:rPr>
        <w:t xml:space="preserve">, use Table 9-11 to </w:t>
      </w:r>
      <w:proofErr w:type="spellStart"/>
      <w:r w:rsidRPr="00DF0236">
        <w:rPr>
          <w:b/>
          <w:sz w:val="20"/>
        </w:rPr>
        <w:t>Indentify</w:t>
      </w:r>
      <w:proofErr w:type="spellEnd"/>
      <w:r w:rsidRPr="00DF0236">
        <w:rPr>
          <w:b/>
          <w:sz w:val="20"/>
        </w:rPr>
        <w:t xml:space="preserve"> Jumper Cable Required to Service LS)</w:t>
      </w:r>
    </w:p>
    <w:p w:rsidR="00543163" w:rsidRPr="00DF0236" w:rsidRDefault="00543163" w:rsidP="00543163">
      <w:pPr>
        <w:tabs>
          <w:tab w:val="right" w:pos="9360"/>
        </w:tabs>
        <w:spacing w:line="360" w:lineRule="auto"/>
        <w:jc w:val="center"/>
        <w:outlineLvl w:val="0"/>
        <w:rPr>
          <w:b/>
          <w:sz w:val="20"/>
        </w:rPr>
      </w:pPr>
    </w:p>
    <w:p w:rsidR="00543163" w:rsidRPr="00DF0236" w:rsidRDefault="00543163" w:rsidP="00543163">
      <w:pPr>
        <w:jc w:val="center"/>
        <w:rPr>
          <w:b/>
          <w:sz w:val="20"/>
        </w:rPr>
      </w:pPr>
      <w:r w:rsidRPr="00DF0236">
        <w:rPr>
          <w:b/>
          <w:sz w:val="20"/>
        </w:rPr>
        <w:t>Table 9</w:t>
      </w:r>
    </w:p>
    <w:p w:rsidR="00543163" w:rsidRPr="00DF0236" w:rsidRDefault="00543163" w:rsidP="00543163">
      <w:pPr>
        <w:jc w:val="center"/>
        <w:rPr>
          <w:b/>
          <w:sz w:val="20"/>
        </w:rPr>
      </w:pPr>
      <w:r w:rsidRPr="00DF0236">
        <w:rPr>
          <w:b/>
          <w:sz w:val="20"/>
        </w:rPr>
        <w:t>50kW Generator</w:t>
      </w:r>
    </w:p>
    <w:tbl>
      <w:tblPr>
        <w:tblpPr w:leftFromText="180" w:rightFromText="180" w:vertAnchor="text" w:horzAnchor="margin" w:tblpXSpec="center" w:tblpY="42"/>
        <w:tblW w:w="8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3"/>
        <w:gridCol w:w="1403"/>
        <w:gridCol w:w="1365"/>
        <w:gridCol w:w="1440"/>
        <w:gridCol w:w="1440"/>
        <w:gridCol w:w="1440"/>
      </w:tblGrid>
      <w:tr w:rsidR="00543163" w:rsidRPr="00DF0236" w:rsidTr="00543163">
        <w:tc>
          <w:tcPr>
            <w:tcW w:w="1123" w:type="dxa"/>
            <w:vAlign w:val="center"/>
          </w:tcPr>
          <w:p w:rsidR="00543163" w:rsidRPr="00DF0236" w:rsidRDefault="00543163" w:rsidP="00543163">
            <w:pPr>
              <w:jc w:val="center"/>
              <w:rPr>
                <w:b/>
                <w:sz w:val="20"/>
              </w:rPr>
            </w:pPr>
            <w:r w:rsidRPr="00DF0236">
              <w:rPr>
                <w:b/>
                <w:sz w:val="20"/>
              </w:rPr>
              <w:t>Voltage</w:t>
            </w:r>
          </w:p>
        </w:tc>
        <w:tc>
          <w:tcPr>
            <w:tcW w:w="1403" w:type="dxa"/>
            <w:vAlign w:val="center"/>
          </w:tcPr>
          <w:p w:rsidR="00543163" w:rsidRPr="00DF0236" w:rsidRDefault="00543163" w:rsidP="00543163">
            <w:pPr>
              <w:jc w:val="center"/>
              <w:rPr>
                <w:b/>
                <w:sz w:val="20"/>
              </w:rPr>
            </w:pPr>
            <w:r w:rsidRPr="00DF0236">
              <w:rPr>
                <w:b/>
                <w:sz w:val="20"/>
              </w:rPr>
              <w:t>Amperage</w:t>
            </w:r>
          </w:p>
        </w:tc>
        <w:tc>
          <w:tcPr>
            <w:tcW w:w="1365" w:type="dxa"/>
            <w:vAlign w:val="center"/>
          </w:tcPr>
          <w:p w:rsidR="00543163" w:rsidRPr="00DF0236" w:rsidRDefault="00543163" w:rsidP="00543163">
            <w:pPr>
              <w:jc w:val="center"/>
              <w:rPr>
                <w:b/>
                <w:sz w:val="20"/>
              </w:rPr>
            </w:pPr>
            <w:r w:rsidRPr="00DF0236">
              <w:rPr>
                <w:b/>
                <w:sz w:val="20"/>
              </w:rPr>
              <w:t>Generator End</w:t>
            </w:r>
          </w:p>
        </w:tc>
        <w:tc>
          <w:tcPr>
            <w:tcW w:w="1440" w:type="dxa"/>
            <w:vAlign w:val="center"/>
          </w:tcPr>
          <w:p w:rsidR="00543163" w:rsidRPr="00DF0236" w:rsidRDefault="00543163" w:rsidP="00543163">
            <w:pPr>
              <w:jc w:val="center"/>
              <w:rPr>
                <w:b/>
                <w:sz w:val="20"/>
              </w:rPr>
            </w:pPr>
            <w:r w:rsidRPr="00DF0236">
              <w:rPr>
                <w:b/>
                <w:sz w:val="20"/>
              </w:rPr>
              <w:t>Matting Connector</w:t>
            </w:r>
          </w:p>
        </w:tc>
        <w:tc>
          <w:tcPr>
            <w:tcW w:w="1440" w:type="dxa"/>
            <w:vAlign w:val="center"/>
          </w:tcPr>
          <w:p w:rsidR="00543163" w:rsidRPr="00DF0236" w:rsidRDefault="00543163" w:rsidP="00543163">
            <w:pPr>
              <w:jc w:val="center"/>
              <w:rPr>
                <w:b/>
                <w:sz w:val="20"/>
              </w:rPr>
            </w:pPr>
            <w:r w:rsidRPr="00DF0236">
              <w:rPr>
                <w:b/>
                <w:sz w:val="20"/>
              </w:rPr>
              <w:t>Description</w:t>
            </w:r>
          </w:p>
        </w:tc>
        <w:tc>
          <w:tcPr>
            <w:tcW w:w="1440" w:type="dxa"/>
            <w:vAlign w:val="center"/>
          </w:tcPr>
          <w:p w:rsidR="00543163" w:rsidRPr="00DF0236" w:rsidRDefault="00543163" w:rsidP="00543163">
            <w:pPr>
              <w:jc w:val="center"/>
              <w:rPr>
                <w:b/>
                <w:sz w:val="20"/>
              </w:rPr>
            </w:pPr>
            <w:r w:rsidRPr="00DF0236">
              <w:rPr>
                <w:b/>
                <w:sz w:val="20"/>
              </w:rPr>
              <w:t>Receptacle</w:t>
            </w:r>
          </w:p>
          <w:p w:rsidR="00543163" w:rsidRPr="00DF0236" w:rsidRDefault="00543163" w:rsidP="00543163">
            <w:pPr>
              <w:jc w:val="center"/>
              <w:rPr>
                <w:b/>
                <w:sz w:val="20"/>
              </w:rPr>
            </w:pPr>
            <w:r w:rsidRPr="00DF0236">
              <w:rPr>
                <w:b/>
                <w:sz w:val="20"/>
              </w:rPr>
              <w:t>End</w:t>
            </w:r>
          </w:p>
        </w:tc>
      </w:tr>
      <w:tr w:rsidR="00543163" w:rsidRPr="00DF0236" w:rsidTr="00543163">
        <w:tc>
          <w:tcPr>
            <w:tcW w:w="1123" w:type="dxa"/>
            <w:vAlign w:val="center"/>
          </w:tcPr>
          <w:p w:rsidR="00543163" w:rsidRPr="00DF0236" w:rsidRDefault="00543163" w:rsidP="00543163">
            <w:pPr>
              <w:jc w:val="center"/>
              <w:rPr>
                <w:sz w:val="20"/>
              </w:rPr>
            </w:pPr>
            <w:r w:rsidRPr="00DF0236">
              <w:rPr>
                <w:sz w:val="20"/>
              </w:rPr>
              <w:t>240</w:t>
            </w:r>
          </w:p>
        </w:tc>
        <w:tc>
          <w:tcPr>
            <w:tcW w:w="1403" w:type="dxa"/>
            <w:vAlign w:val="center"/>
          </w:tcPr>
          <w:p w:rsidR="00543163" w:rsidRPr="00DF0236" w:rsidRDefault="00543163" w:rsidP="00543163">
            <w:pPr>
              <w:jc w:val="center"/>
              <w:rPr>
                <w:sz w:val="20"/>
              </w:rPr>
            </w:pPr>
            <w:r w:rsidRPr="00DF0236">
              <w:rPr>
                <w:sz w:val="20"/>
              </w:rPr>
              <w:t>200</w:t>
            </w:r>
          </w:p>
        </w:tc>
        <w:tc>
          <w:tcPr>
            <w:tcW w:w="1365" w:type="dxa"/>
            <w:vAlign w:val="center"/>
          </w:tcPr>
          <w:p w:rsidR="00543163" w:rsidRPr="00DF0236" w:rsidRDefault="00543163" w:rsidP="00543163">
            <w:pPr>
              <w:jc w:val="center"/>
              <w:rPr>
                <w:sz w:val="20"/>
              </w:rPr>
            </w:pPr>
            <w:r w:rsidRPr="00DF0236">
              <w:rPr>
                <w:sz w:val="20"/>
              </w:rPr>
              <w:t>200 Amp Male</w:t>
            </w:r>
          </w:p>
        </w:tc>
        <w:tc>
          <w:tcPr>
            <w:tcW w:w="1440" w:type="dxa"/>
            <w:vAlign w:val="center"/>
          </w:tcPr>
          <w:p w:rsidR="00543163" w:rsidRPr="00DF0236" w:rsidRDefault="00543163" w:rsidP="00543163">
            <w:pPr>
              <w:jc w:val="center"/>
              <w:rPr>
                <w:sz w:val="20"/>
              </w:rPr>
            </w:pPr>
            <w:r w:rsidRPr="00DF0236">
              <w:rPr>
                <w:sz w:val="20"/>
              </w:rPr>
              <w:t>APR20428-S22</w:t>
            </w:r>
          </w:p>
        </w:tc>
        <w:tc>
          <w:tcPr>
            <w:tcW w:w="1440" w:type="dxa"/>
            <w:vAlign w:val="center"/>
          </w:tcPr>
          <w:p w:rsidR="00543163" w:rsidRPr="00DF0236" w:rsidRDefault="00543163" w:rsidP="00543163">
            <w:pPr>
              <w:jc w:val="center"/>
              <w:rPr>
                <w:sz w:val="20"/>
              </w:rPr>
            </w:pPr>
            <w:r w:rsidRPr="00DF0236">
              <w:rPr>
                <w:sz w:val="20"/>
              </w:rPr>
              <w:t>Connected to</w:t>
            </w:r>
          </w:p>
        </w:tc>
        <w:tc>
          <w:tcPr>
            <w:tcW w:w="1440" w:type="dxa"/>
            <w:vAlign w:val="center"/>
          </w:tcPr>
          <w:p w:rsidR="00543163" w:rsidRPr="00DF0236" w:rsidRDefault="00543163" w:rsidP="00543163">
            <w:pPr>
              <w:jc w:val="center"/>
              <w:rPr>
                <w:sz w:val="20"/>
              </w:rPr>
            </w:pPr>
            <w:r w:rsidRPr="00DF0236">
              <w:rPr>
                <w:sz w:val="20"/>
              </w:rPr>
              <w:t>100 Amp Female</w:t>
            </w:r>
          </w:p>
        </w:tc>
      </w:tr>
      <w:tr w:rsidR="00543163" w:rsidRPr="00DF0236" w:rsidTr="00543163">
        <w:tc>
          <w:tcPr>
            <w:tcW w:w="1123" w:type="dxa"/>
            <w:vAlign w:val="center"/>
          </w:tcPr>
          <w:p w:rsidR="00543163" w:rsidRPr="00DF0236" w:rsidRDefault="00543163" w:rsidP="00543163">
            <w:pPr>
              <w:jc w:val="center"/>
              <w:rPr>
                <w:sz w:val="20"/>
              </w:rPr>
            </w:pPr>
            <w:r w:rsidRPr="00DF0236">
              <w:rPr>
                <w:sz w:val="20"/>
              </w:rPr>
              <w:t>480</w:t>
            </w:r>
          </w:p>
        </w:tc>
        <w:tc>
          <w:tcPr>
            <w:tcW w:w="1403" w:type="dxa"/>
            <w:vAlign w:val="center"/>
          </w:tcPr>
          <w:p w:rsidR="00543163" w:rsidRPr="00DF0236" w:rsidRDefault="00543163" w:rsidP="00543163">
            <w:pPr>
              <w:jc w:val="center"/>
              <w:rPr>
                <w:sz w:val="20"/>
              </w:rPr>
            </w:pPr>
            <w:r w:rsidRPr="00DF0236">
              <w:rPr>
                <w:sz w:val="20"/>
              </w:rPr>
              <w:t>100</w:t>
            </w:r>
          </w:p>
        </w:tc>
        <w:tc>
          <w:tcPr>
            <w:tcW w:w="1365" w:type="dxa"/>
            <w:vAlign w:val="center"/>
          </w:tcPr>
          <w:p w:rsidR="00543163" w:rsidRPr="00DF0236" w:rsidRDefault="00543163" w:rsidP="00543163">
            <w:pPr>
              <w:jc w:val="center"/>
              <w:rPr>
                <w:sz w:val="20"/>
              </w:rPr>
            </w:pPr>
            <w:r w:rsidRPr="00DF0236">
              <w:rPr>
                <w:sz w:val="20"/>
              </w:rPr>
              <w:t>100 Amp Male</w:t>
            </w:r>
          </w:p>
        </w:tc>
        <w:tc>
          <w:tcPr>
            <w:tcW w:w="4320" w:type="dxa"/>
            <w:gridSpan w:val="3"/>
            <w:vAlign w:val="center"/>
          </w:tcPr>
          <w:p w:rsidR="00543163" w:rsidRPr="00DF0236" w:rsidRDefault="00543163" w:rsidP="00543163">
            <w:pPr>
              <w:jc w:val="center"/>
              <w:rPr>
                <w:sz w:val="20"/>
              </w:rPr>
            </w:pPr>
            <w:r w:rsidRPr="00DF0236">
              <w:rPr>
                <w:sz w:val="20"/>
              </w:rPr>
              <w:t>No Jumper Cables Needed</w:t>
            </w:r>
          </w:p>
        </w:tc>
      </w:tr>
    </w:tbl>
    <w:p w:rsidR="00543163" w:rsidRPr="00DF0236" w:rsidRDefault="00543163" w:rsidP="00543163">
      <w:pPr>
        <w:tabs>
          <w:tab w:val="right" w:pos="9360"/>
        </w:tabs>
        <w:spacing w:line="360" w:lineRule="auto"/>
        <w:outlineLvl w:val="0"/>
        <w:rPr>
          <w:b/>
          <w:sz w:val="20"/>
          <w:lang w:val="pl-PL"/>
        </w:rPr>
      </w:pPr>
    </w:p>
    <w:p w:rsidR="00543163" w:rsidRPr="00DF0236" w:rsidRDefault="00543163" w:rsidP="00543163">
      <w:pPr>
        <w:tabs>
          <w:tab w:val="right" w:pos="9360"/>
        </w:tabs>
        <w:spacing w:line="360" w:lineRule="auto"/>
        <w:outlineLvl w:val="0"/>
        <w:rPr>
          <w:b/>
          <w:sz w:val="20"/>
          <w:lang w:val="pl-PL"/>
        </w:rPr>
      </w:pPr>
    </w:p>
    <w:p w:rsidR="00543163" w:rsidRPr="00DF0236" w:rsidRDefault="00543163" w:rsidP="00543163">
      <w:pPr>
        <w:tabs>
          <w:tab w:val="right" w:pos="9360"/>
        </w:tabs>
        <w:spacing w:line="360" w:lineRule="auto"/>
        <w:outlineLvl w:val="0"/>
        <w:rPr>
          <w:b/>
          <w:sz w:val="20"/>
          <w:lang w:val="pl-PL"/>
        </w:rPr>
      </w:pPr>
    </w:p>
    <w:p w:rsidR="00543163" w:rsidRPr="00DF0236" w:rsidRDefault="00543163" w:rsidP="00543163">
      <w:pPr>
        <w:tabs>
          <w:tab w:val="right" w:pos="9360"/>
        </w:tabs>
        <w:spacing w:line="360" w:lineRule="auto"/>
        <w:outlineLvl w:val="0"/>
        <w:rPr>
          <w:b/>
          <w:sz w:val="20"/>
          <w:lang w:val="pl-PL"/>
        </w:rPr>
      </w:pP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p w:rsidR="00543163" w:rsidRPr="00DF0236" w:rsidRDefault="00543163" w:rsidP="00543163">
      <w:pPr>
        <w:jc w:val="center"/>
        <w:rPr>
          <w:b/>
          <w:sz w:val="20"/>
        </w:rPr>
      </w:pPr>
      <w:r w:rsidRPr="00DF0236">
        <w:rPr>
          <w:b/>
          <w:sz w:val="20"/>
        </w:rPr>
        <w:lastRenderedPageBreak/>
        <w:t>Table 10</w:t>
      </w:r>
    </w:p>
    <w:p w:rsidR="00543163" w:rsidRPr="00DF0236" w:rsidRDefault="00543163" w:rsidP="00543163">
      <w:pPr>
        <w:jc w:val="center"/>
        <w:rPr>
          <w:b/>
          <w:sz w:val="20"/>
        </w:rPr>
      </w:pPr>
      <w:r w:rsidRPr="00DF0236">
        <w:rPr>
          <w:b/>
          <w:sz w:val="20"/>
        </w:rPr>
        <w:t>150kW Generator</w:t>
      </w:r>
    </w:p>
    <w:tbl>
      <w:tblPr>
        <w:tblpPr w:leftFromText="180" w:rightFromText="180" w:vertAnchor="text" w:horzAnchor="margin" w:tblpXSpec="center" w:tblpY="86"/>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283"/>
        <w:gridCol w:w="1283"/>
        <w:gridCol w:w="1363"/>
        <w:gridCol w:w="1403"/>
        <w:gridCol w:w="1323"/>
        <w:gridCol w:w="1297"/>
      </w:tblGrid>
      <w:tr w:rsidR="00543163" w:rsidRPr="00DF0236" w:rsidTr="00543163">
        <w:tc>
          <w:tcPr>
            <w:tcW w:w="1003" w:type="dxa"/>
            <w:vAlign w:val="center"/>
          </w:tcPr>
          <w:p w:rsidR="00543163" w:rsidRPr="00DF0236" w:rsidRDefault="00543163" w:rsidP="00543163">
            <w:pPr>
              <w:jc w:val="center"/>
              <w:rPr>
                <w:b/>
                <w:sz w:val="20"/>
              </w:rPr>
            </w:pPr>
            <w:r w:rsidRPr="00DF0236">
              <w:rPr>
                <w:b/>
                <w:sz w:val="20"/>
              </w:rPr>
              <w:t>Voltage</w:t>
            </w:r>
          </w:p>
        </w:tc>
        <w:tc>
          <w:tcPr>
            <w:tcW w:w="1283" w:type="dxa"/>
            <w:vAlign w:val="center"/>
          </w:tcPr>
          <w:p w:rsidR="00543163" w:rsidRPr="00DF0236" w:rsidRDefault="00543163" w:rsidP="00543163">
            <w:pPr>
              <w:jc w:val="center"/>
              <w:rPr>
                <w:b/>
                <w:sz w:val="20"/>
              </w:rPr>
            </w:pPr>
            <w:r w:rsidRPr="00DF0236">
              <w:rPr>
                <w:b/>
                <w:sz w:val="20"/>
              </w:rPr>
              <w:t>Amperage</w:t>
            </w:r>
          </w:p>
        </w:tc>
        <w:tc>
          <w:tcPr>
            <w:tcW w:w="1283" w:type="dxa"/>
            <w:vAlign w:val="center"/>
          </w:tcPr>
          <w:p w:rsidR="00543163" w:rsidRPr="00DF0236" w:rsidRDefault="00543163" w:rsidP="00543163">
            <w:pPr>
              <w:jc w:val="center"/>
              <w:rPr>
                <w:b/>
                <w:sz w:val="20"/>
              </w:rPr>
            </w:pPr>
            <w:r w:rsidRPr="00DF0236">
              <w:rPr>
                <w:b/>
                <w:sz w:val="20"/>
              </w:rPr>
              <w:t>Generator End</w:t>
            </w:r>
          </w:p>
        </w:tc>
        <w:tc>
          <w:tcPr>
            <w:tcW w:w="1363" w:type="dxa"/>
            <w:vAlign w:val="center"/>
          </w:tcPr>
          <w:p w:rsidR="00543163" w:rsidRPr="00DF0236" w:rsidRDefault="00543163" w:rsidP="00543163">
            <w:pPr>
              <w:jc w:val="center"/>
              <w:rPr>
                <w:b/>
                <w:sz w:val="20"/>
              </w:rPr>
            </w:pPr>
            <w:r w:rsidRPr="00DF0236">
              <w:rPr>
                <w:b/>
                <w:sz w:val="20"/>
              </w:rPr>
              <w:t>Matting Connector</w:t>
            </w:r>
          </w:p>
        </w:tc>
        <w:tc>
          <w:tcPr>
            <w:tcW w:w="1403" w:type="dxa"/>
            <w:vAlign w:val="center"/>
          </w:tcPr>
          <w:p w:rsidR="00543163" w:rsidRPr="00DF0236" w:rsidRDefault="00543163" w:rsidP="00543163">
            <w:pPr>
              <w:jc w:val="center"/>
              <w:rPr>
                <w:b/>
                <w:sz w:val="20"/>
              </w:rPr>
            </w:pPr>
            <w:r w:rsidRPr="00DF0236">
              <w:rPr>
                <w:b/>
                <w:sz w:val="20"/>
              </w:rPr>
              <w:t>Description</w:t>
            </w:r>
          </w:p>
        </w:tc>
        <w:tc>
          <w:tcPr>
            <w:tcW w:w="1323" w:type="dxa"/>
            <w:vAlign w:val="center"/>
          </w:tcPr>
          <w:p w:rsidR="00543163" w:rsidRPr="00DF0236" w:rsidRDefault="00543163" w:rsidP="00543163">
            <w:pPr>
              <w:jc w:val="center"/>
              <w:rPr>
                <w:b/>
                <w:sz w:val="20"/>
              </w:rPr>
            </w:pPr>
            <w:r w:rsidRPr="00DF0236">
              <w:rPr>
                <w:b/>
                <w:sz w:val="20"/>
              </w:rPr>
              <w:t>Receptacle</w:t>
            </w:r>
          </w:p>
          <w:p w:rsidR="00543163" w:rsidRPr="00DF0236" w:rsidRDefault="00543163" w:rsidP="00543163">
            <w:pPr>
              <w:jc w:val="center"/>
              <w:rPr>
                <w:b/>
                <w:sz w:val="20"/>
              </w:rPr>
            </w:pPr>
            <w:r w:rsidRPr="00DF0236">
              <w:rPr>
                <w:b/>
                <w:sz w:val="20"/>
              </w:rPr>
              <w:t>End</w:t>
            </w:r>
          </w:p>
        </w:tc>
        <w:tc>
          <w:tcPr>
            <w:tcW w:w="1297" w:type="dxa"/>
            <w:vAlign w:val="center"/>
          </w:tcPr>
          <w:p w:rsidR="00543163" w:rsidRPr="00DF0236" w:rsidRDefault="00543163" w:rsidP="00543163">
            <w:pPr>
              <w:jc w:val="center"/>
              <w:rPr>
                <w:b/>
                <w:sz w:val="20"/>
              </w:rPr>
            </w:pPr>
            <w:r w:rsidRPr="00DF0236">
              <w:rPr>
                <w:b/>
                <w:sz w:val="20"/>
              </w:rPr>
              <w:t>Matting Plug</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240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200 Amp Female</w:t>
            </w:r>
          </w:p>
        </w:tc>
        <w:tc>
          <w:tcPr>
            <w:tcW w:w="1297" w:type="dxa"/>
            <w:vAlign w:val="center"/>
          </w:tcPr>
          <w:p w:rsidR="00543163" w:rsidRPr="00DF0236" w:rsidRDefault="00543163" w:rsidP="00543163">
            <w:pPr>
              <w:jc w:val="center"/>
              <w:rPr>
                <w:sz w:val="20"/>
              </w:rPr>
            </w:pPr>
            <w:r w:rsidRPr="00DF0236">
              <w:rPr>
                <w:sz w:val="20"/>
              </w:rPr>
              <w:t>AP20468-S22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240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 Female</w:t>
            </w:r>
          </w:p>
        </w:tc>
        <w:tc>
          <w:tcPr>
            <w:tcW w:w="1297" w:type="dxa"/>
            <w:vAlign w:val="center"/>
          </w:tcPr>
          <w:p w:rsidR="00543163" w:rsidRPr="00DF0236" w:rsidRDefault="00543163" w:rsidP="00543163">
            <w:pPr>
              <w:jc w:val="center"/>
              <w:rPr>
                <w:sz w:val="20"/>
              </w:rPr>
            </w:pPr>
            <w:r w:rsidRPr="00DF0236">
              <w:rPr>
                <w:sz w:val="20"/>
              </w:rPr>
              <w:t>APJ10487-S22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480</w:t>
            </w:r>
          </w:p>
        </w:tc>
        <w:tc>
          <w:tcPr>
            <w:tcW w:w="1283" w:type="dxa"/>
            <w:vAlign w:val="center"/>
          </w:tcPr>
          <w:p w:rsidR="00543163" w:rsidRPr="00DF0236" w:rsidRDefault="00543163" w:rsidP="00543163">
            <w:pPr>
              <w:jc w:val="center"/>
              <w:rPr>
                <w:sz w:val="20"/>
              </w:rPr>
            </w:pPr>
            <w:r w:rsidRPr="00DF0236">
              <w:rPr>
                <w:sz w:val="20"/>
              </w:rPr>
              <w:t>200</w:t>
            </w:r>
          </w:p>
        </w:tc>
        <w:tc>
          <w:tcPr>
            <w:tcW w:w="1283" w:type="dxa"/>
            <w:vAlign w:val="center"/>
          </w:tcPr>
          <w:p w:rsidR="00543163" w:rsidRPr="00DF0236" w:rsidRDefault="00543163" w:rsidP="00543163">
            <w:pPr>
              <w:jc w:val="center"/>
              <w:rPr>
                <w:sz w:val="20"/>
              </w:rPr>
            </w:pPr>
            <w:r w:rsidRPr="00DF0236">
              <w:rPr>
                <w:sz w:val="20"/>
              </w:rPr>
              <w:t>200 Amp Male</w:t>
            </w:r>
          </w:p>
        </w:tc>
        <w:tc>
          <w:tcPr>
            <w:tcW w:w="1363" w:type="dxa"/>
            <w:vAlign w:val="center"/>
          </w:tcPr>
          <w:p w:rsidR="00543163" w:rsidRPr="00DF0236" w:rsidRDefault="00543163" w:rsidP="00543163">
            <w:pPr>
              <w:jc w:val="center"/>
              <w:rPr>
                <w:sz w:val="20"/>
              </w:rPr>
            </w:pPr>
            <w:r w:rsidRPr="00DF0236">
              <w:rPr>
                <w:sz w:val="20"/>
              </w:rPr>
              <w:t>APR20428-S22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w:t>
            </w:r>
          </w:p>
          <w:p w:rsidR="00543163" w:rsidRPr="00DF0236" w:rsidRDefault="00543163" w:rsidP="00543163">
            <w:pPr>
              <w:jc w:val="center"/>
              <w:rPr>
                <w:sz w:val="20"/>
              </w:rPr>
            </w:pPr>
            <w:r w:rsidRPr="00DF0236">
              <w:rPr>
                <w:sz w:val="20"/>
              </w:rPr>
              <w:t>Female</w:t>
            </w:r>
          </w:p>
        </w:tc>
        <w:tc>
          <w:tcPr>
            <w:tcW w:w="1297" w:type="dxa"/>
            <w:vAlign w:val="center"/>
          </w:tcPr>
          <w:p w:rsidR="00543163" w:rsidRPr="00DF0236" w:rsidRDefault="00543163" w:rsidP="00543163">
            <w:pPr>
              <w:jc w:val="center"/>
              <w:rPr>
                <w:sz w:val="20"/>
              </w:rPr>
            </w:pPr>
            <w:r w:rsidRPr="00DF0236">
              <w:rPr>
                <w:sz w:val="20"/>
              </w:rPr>
              <w:t>APJ10487-S22</w:t>
            </w:r>
          </w:p>
        </w:tc>
      </w:tr>
    </w:tbl>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Pr="00DF0236" w:rsidRDefault="00543163" w:rsidP="00543163">
      <w:pPr>
        <w:jc w:val="center"/>
        <w:rPr>
          <w:b/>
          <w:sz w:val="20"/>
        </w:rPr>
      </w:pPr>
    </w:p>
    <w:p w:rsidR="00543163" w:rsidRDefault="00543163" w:rsidP="00543163">
      <w:pPr>
        <w:rPr>
          <w:b/>
          <w:sz w:val="20"/>
        </w:rPr>
      </w:pPr>
    </w:p>
    <w:p w:rsidR="00543163" w:rsidRPr="00DF0236" w:rsidRDefault="00543163" w:rsidP="00543163">
      <w:pPr>
        <w:rPr>
          <w:b/>
          <w:sz w:val="20"/>
        </w:rPr>
      </w:pPr>
    </w:p>
    <w:p w:rsidR="00543163" w:rsidRPr="00DF0236" w:rsidRDefault="00543163" w:rsidP="00543163">
      <w:pPr>
        <w:jc w:val="center"/>
        <w:rPr>
          <w:b/>
          <w:sz w:val="20"/>
        </w:rPr>
      </w:pPr>
      <w:r w:rsidRPr="00DF0236">
        <w:rPr>
          <w:b/>
          <w:sz w:val="20"/>
        </w:rPr>
        <w:t>Table 11</w:t>
      </w:r>
    </w:p>
    <w:p w:rsidR="00543163" w:rsidRPr="00DF0236" w:rsidRDefault="00543163" w:rsidP="00543163">
      <w:pPr>
        <w:jc w:val="center"/>
        <w:rPr>
          <w:b/>
          <w:sz w:val="20"/>
        </w:rPr>
      </w:pPr>
      <w:r w:rsidRPr="00DF0236">
        <w:rPr>
          <w:b/>
          <w:sz w:val="20"/>
        </w:rPr>
        <w:t>300kW Generator</w:t>
      </w:r>
    </w:p>
    <w:tbl>
      <w:tblPr>
        <w:tblpPr w:leftFromText="180" w:rightFromText="180" w:vertAnchor="text" w:horzAnchor="margin" w:tblpXSpec="center" w:tblpY="86"/>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283"/>
        <w:gridCol w:w="1283"/>
        <w:gridCol w:w="1363"/>
        <w:gridCol w:w="1403"/>
        <w:gridCol w:w="1323"/>
        <w:gridCol w:w="1297"/>
      </w:tblGrid>
      <w:tr w:rsidR="00543163" w:rsidRPr="00DF0236" w:rsidTr="00543163">
        <w:tc>
          <w:tcPr>
            <w:tcW w:w="1003" w:type="dxa"/>
            <w:vAlign w:val="center"/>
          </w:tcPr>
          <w:p w:rsidR="00543163" w:rsidRPr="00DF0236" w:rsidRDefault="00543163" w:rsidP="00543163">
            <w:pPr>
              <w:jc w:val="center"/>
              <w:rPr>
                <w:b/>
                <w:sz w:val="20"/>
              </w:rPr>
            </w:pPr>
            <w:r w:rsidRPr="00DF0236">
              <w:rPr>
                <w:b/>
                <w:sz w:val="20"/>
              </w:rPr>
              <w:t>Voltage</w:t>
            </w:r>
          </w:p>
        </w:tc>
        <w:tc>
          <w:tcPr>
            <w:tcW w:w="1283" w:type="dxa"/>
            <w:vAlign w:val="center"/>
          </w:tcPr>
          <w:p w:rsidR="00543163" w:rsidRPr="00DF0236" w:rsidRDefault="00543163" w:rsidP="00543163">
            <w:pPr>
              <w:jc w:val="center"/>
              <w:rPr>
                <w:b/>
                <w:sz w:val="20"/>
              </w:rPr>
            </w:pPr>
            <w:r w:rsidRPr="00DF0236">
              <w:rPr>
                <w:b/>
                <w:sz w:val="20"/>
              </w:rPr>
              <w:t>Amperage</w:t>
            </w:r>
          </w:p>
        </w:tc>
        <w:tc>
          <w:tcPr>
            <w:tcW w:w="1283" w:type="dxa"/>
            <w:vAlign w:val="center"/>
          </w:tcPr>
          <w:p w:rsidR="00543163" w:rsidRPr="00DF0236" w:rsidRDefault="00543163" w:rsidP="00543163">
            <w:pPr>
              <w:jc w:val="center"/>
              <w:rPr>
                <w:b/>
                <w:sz w:val="20"/>
              </w:rPr>
            </w:pPr>
            <w:r w:rsidRPr="00DF0236">
              <w:rPr>
                <w:b/>
                <w:sz w:val="20"/>
              </w:rPr>
              <w:t>Generator End</w:t>
            </w:r>
          </w:p>
        </w:tc>
        <w:tc>
          <w:tcPr>
            <w:tcW w:w="1363" w:type="dxa"/>
            <w:vAlign w:val="center"/>
          </w:tcPr>
          <w:p w:rsidR="00543163" w:rsidRPr="00DF0236" w:rsidRDefault="00543163" w:rsidP="00543163">
            <w:pPr>
              <w:jc w:val="center"/>
              <w:rPr>
                <w:b/>
                <w:sz w:val="20"/>
              </w:rPr>
            </w:pPr>
            <w:r w:rsidRPr="00DF0236">
              <w:rPr>
                <w:b/>
                <w:sz w:val="20"/>
              </w:rPr>
              <w:t>Matting Connector</w:t>
            </w:r>
          </w:p>
        </w:tc>
        <w:tc>
          <w:tcPr>
            <w:tcW w:w="1403" w:type="dxa"/>
            <w:vAlign w:val="center"/>
          </w:tcPr>
          <w:p w:rsidR="00543163" w:rsidRPr="00DF0236" w:rsidRDefault="00543163" w:rsidP="00543163">
            <w:pPr>
              <w:jc w:val="center"/>
              <w:rPr>
                <w:b/>
                <w:sz w:val="20"/>
              </w:rPr>
            </w:pPr>
            <w:r w:rsidRPr="00DF0236">
              <w:rPr>
                <w:b/>
                <w:sz w:val="20"/>
              </w:rPr>
              <w:t>Description</w:t>
            </w:r>
          </w:p>
        </w:tc>
        <w:tc>
          <w:tcPr>
            <w:tcW w:w="1323" w:type="dxa"/>
            <w:vAlign w:val="center"/>
          </w:tcPr>
          <w:p w:rsidR="00543163" w:rsidRPr="00DF0236" w:rsidRDefault="00543163" w:rsidP="00543163">
            <w:pPr>
              <w:jc w:val="center"/>
              <w:rPr>
                <w:b/>
                <w:sz w:val="20"/>
              </w:rPr>
            </w:pPr>
            <w:r w:rsidRPr="00DF0236">
              <w:rPr>
                <w:b/>
                <w:sz w:val="20"/>
              </w:rPr>
              <w:t>Receptacle</w:t>
            </w:r>
          </w:p>
          <w:p w:rsidR="00543163" w:rsidRPr="00DF0236" w:rsidRDefault="00543163" w:rsidP="00543163">
            <w:pPr>
              <w:jc w:val="center"/>
              <w:rPr>
                <w:b/>
                <w:sz w:val="20"/>
              </w:rPr>
            </w:pPr>
            <w:r w:rsidRPr="00DF0236">
              <w:rPr>
                <w:b/>
                <w:sz w:val="20"/>
              </w:rPr>
              <w:t>End</w:t>
            </w:r>
          </w:p>
        </w:tc>
        <w:tc>
          <w:tcPr>
            <w:tcW w:w="1297" w:type="dxa"/>
            <w:vAlign w:val="center"/>
          </w:tcPr>
          <w:p w:rsidR="00543163" w:rsidRPr="00DF0236" w:rsidRDefault="00543163" w:rsidP="00543163">
            <w:pPr>
              <w:jc w:val="center"/>
              <w:rPr>
                <w:b/>
                <w:sz w:val="20"/>
              </w:rPr>
            </w:pPr>
            <w:r w:rsidRPr="00DF0236">
              <w:rPr>
                <w:b/>
                <w:sz w:val="20"/>
              </w:rPr>
              <w:t>Matting Plug</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240</w:t>
            </w:r>
          </w:p>
        </w:tc>
        <w:tc>
          <w:tcPr>
            <w:tcW w:w="1283" w:type="dxa"/>
            <w:vAlign w:val="center"/>
          </w:tcPr>
          <w:p w:rsidR="00543163" w:rsidRPr="00DF0236" w:rsidRDefault="00543163" w:rsidP="00543163">
            <w:pPr>
              <w:jc w:val="center"/>
              <w:rPr>
                <w:sz w:val="20"/>
              </w:rPr>
            </w:pPr>
            <w:r w:rsidRPr="00DF0236">
              <w:rPr>
                <w:sz w:val="20"/>
              </w:rPr>
              <w:t>200</w:t>
            </w:r>
          </w:p>
        </w:tc>
        <w:tc>
          <w:tcPr>
            <w:tcW w:w="1283" w:type="dxa"/>
            <w:vAlign w:val="center"/>
          </w:tcPr>
          <w:p w:rsidR="00543163" w:rsidRPr="00DF0236" w:rsidRDefault="00543163" w:rsidP="00543163">
            <w:pPr>
              <w:jc w:val="center"/>
              <w:rPr>
                <w:sz w:val="20"/>
              </w:rPr>
            </w:pPr>
            <w:r w:rsidRPr="00DF0236">
              <w:rPr>
                <w:sz w:val="20"/>
              </w:rPr>
              <w:t>200 Amp Male</w:t>
            </w:r>
          </w:p>
        </w:tc>
        <w:tc>
          <w:tcPr>
            <w:tcW w:w="1363" w:type="dxa"/>
            <w:vAlign w:val="center"/>
          </w:tcPr>
          <w:p w:rsidR="00543163" w:rsidRPr="00DF0236" w:rsidRDefault="00543163" w:rsidP="00543163">
            <w:pPr>
              <w:jc w:val="center"/>
              <w:rPr>
                <w:sz w:val="20"/>
              </w:rPr>
            </w:pPr>
            <w:r w:rsidRPr="00DF0236">
              <w:rPr>
                <w:sz w:val="20"/>
              </w:rPr>
              <w:t>APR20428-S22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w:t>
            </w:r>
          </w:p>
          <w:p w:rsidR="00543163" w:rsidRPr="00DF0236" w:rsidRDefault="00543163" w:rsidP="00543163">
            <w:pPr>
              <w:jc w:val="center"/>
              <w:rPr>
                <w:sz w:val="20"/>
              </w:rPr>
            </w:pPr>
            <w:r w:rsidRPr="00DF0236">
              <w:rPr>
                <w:sz w:val="20"/>
              </w:rPr>
              <w:t>Female</w:t>
            </w:r>
          </w:p>
        </w:tc>
        <w:tc>
          <w:tcPr>
            <w:tcW w:w="1297" w:type="dxa"/>
            <w:vAlign w:val="center"/>
          </w:tcPr>
          <w:p w:rsidR="00543163" w:rsidRPr="00DF0236" w:rsidRDefault="00543163" w:rsidP="00543163">
            <w:pPr>
              <w:jc w:val="center"/>
              <w:rPr>
                <w:sz w:val="20"/>
              </w:rPr>
            </w:pPr>
            <w:r w:rsidRPr="00DF0236">
              <w:rPr>
                <w:sz w:val="20"/>
              </w:rPr>
              <w:t>APJ10487-S22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480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200 Amp Female</w:t>
            </w:r>
          </w:p>
        </w:tc>
        <w:tc>
          <w:tcPr>
            <w:tcW w:w="1297" w:type="dxa"/>
            <w:vAlign w:val="center"/>
          </w:tcPr>
          <w:p w:rsidR="00543163" w:rsidRPr="00DF0236" w:rsidRDefault="00543163" w:rsidP="00543163">
            <w:pPr>
              <w:jc w:val="center"/>
              <w:rPr>
                <w:sz w:val="20"/>
              </w:rPr>
            </w:pPr>
            <w:r w:rsidRPr="00DF0236">
              <w:rPr>
                <w:sz w:val="20"/>
              </w:rPr>
              <w:t>AP20468-S22</w:t>
            </w:r>
          </w:p>
        </w:tc>
      </w:tr>
      <w:tr w:rsidR="00543163" w:rsidRPr="00DF0236" w:rsidTr="00543163">
        <w:tc>
          <w:tcPr>
            <w:tcW w:w="1003" w:type="dxa"/>
            <w:vAlign w:val="center"/>
          </w:tcPr>
          <w:p w:rsidR="00543163" w:rsidRPr="00DF0236" w:rsidRDefault="00543163" w:rsidP="00543163">
            <w:pPr>
              <w:jc w:val="center"/>
              <w:rPr>
                <w:sz w:val="20"/>
              </w:rPr>
            </w:pPr>
            <w:r w:rsidRPr="00DF0236">
              <w:rPr>
                <w:sz w:val="20"/>
              </w:rPr>
              <w:t>480</w:t>
            </w:r>
          </w:p>
        </w:tc>
        <w:tc>
          <w:tcPr>
            <w:tcW w:w="1283" w:type="dxa"/>
            <w:vAlign w:val="center"/>
          </w:tcPr>
          <w:p w:rsidR="00543163" w:rsidRPr="00DF0236" w:rsidRDefault="00543163" w:rsidP="00543163">
            <w:pPr>
              <w:jc w:val="center"/>
              <w:rPr>
                <w:sz w:val="20"/>
              </w:rPr>
            </w:pPr>
            <w:r w:rsidRPr="00DF0236">
              <w:rPr>
                <w:sz w:val="20"/>
              </w:rPr>
              <w:t>400</w:t>
            </w:r>
          </w:p>
        </w:tc>
        <w:tc>
          <w:tcPr>
            <w:tcW w:w="1283" w:type="dxa"/>
            <w:vAlign w:val="center"/>
          </w:tcPr>
          <w:p w:rsidR="00543163" w:rsidRPr="00DF0236" w:rsidRDefault="00543163" w:rsidP="00543163">
            <w:pPr>
              <w:jc w:val="center"/>
              <w:rPr>
                <w:sz w:val="20"/>
              </w:rPr>
            </w:pPr>
            <w:r w:rsidRPr="00DF0236">
              <w:rPr>
                <w:sz w:val="20"/>
              </w:rPr>
              <w:t>400 Amp Male</w:t>
            </w:r>
          </w:p>
        </w:tc>
        <w:tc>
          <w:tcPr>
            <w:tcW w:w="1363" w:type="dxa"/>
            <w:vAlign w:val="center"/>
          </w:tcPr>
          <w:p w:rsidR="00543163" w:rsidRPr="00DF0236" w:rsidRDefault="00543163" w:rsidP="00543163">
            <w:pPr>
              <w:jc w:val="center"/>
              <w:rPr>
                <w:sz w:val="20"/>
              </w:rPr>
            </w:pPr>
            <w:r w:rsidRPr="00DF0236">
              <w:rPr>
                <w:sz w:val="20"/>
              </w:rPr>
              <w:t>APR40428-S22</w:t>
            </w:r>
          </w:p>
        </w:tc>
        <w:tc>
          <w:tcPr>
            <w:tcW w:w="1403" w:type="dxa"/>
            <w:vAlign w:val="center"/>
          </w:tcPr>
          <w:p w:rsidR="00543163" w:rsidRPr="00DF0236" w:rsidRDefault="00543163" w:rsidP="00543163">
            <w:pPr>
              <w:jc w:val="center"/>
              <w:rPr>
                <w:sz w:val="20"/>
              </w:rPr>
            </w:pPr>
            <w:r w:rsidRPr="00DF0236">
              <w:rPr>
                <w:sz w:val="20"/>
              </w:rPr>
              <w:t>Connected to</w:t>
            </w:r>
          </w:p>
        </w:tc>
        <w:tc>
          <w:tcPr>
            <w:tcW w:w="1323" w:type="dxa"/>
            <w:vAlign w:val="center"/>
          </w:tcPr>
          <w:p w:rsidR="00543163" w:rsidRPr="00DF0236" w:rsidRDefault="00543163" w:rsidP="00543163">
            <w:pPr>
              <w:jc w:val="center"/>
              <w:rPr>
                <w:sz w:val="20"/>
              </w:rPr>
            </w:pPr>
            <w:r w:rsidRPr="00DF0236">
              <w:rPr>
                <w:sz w:val="20"/>
              </w:rPr>
              <w:t>100 Amp Female</w:t>
            </w:r>
          </w:p>
        </w:tc>
        <w:tc>
          <w:tcPr>
            <w:tcW w:w="1297" w:type="dxa"/>
            <w:vAlign w:val="center"/>
          </w:tcPr>
          <w:p w:rsidR="00543163" w:rsidRPr="00DF0236" w:rsidRDefault="00543163" w:rsidP="00543163">
            <w:pPr>
              <w:jc w:val="center"/>
              <w:rPr>
                <w:sz w:val="20"/>
              </w:rPr>
            </w:pPr>
            <w:r w:rsidRPr="00DF0236">
              <w:rPr>
                <w:sz w:val="20"/>
              </w:rPr>
              <w:t>APJ10487-S22</w:t>
            </w:r>
          </w:p>
        </w:tc>
      </w:tr>
    </w:tbl>
    <w:p w:rsidR="00543163" w:rsidRPr="00DF0236" w:rsidRDefault="00543163" w:rsidP="00543163">
      <w:pPr>
        <w:rPr>
          <w:b/>
          <w:sz w:val="20"/>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9360"/>
        </w:tabs>
        <w:spacing w:line="360" w:lineRule="auto"/>
        <w:jc w:val="center"/>
        <w:outlineLvl w:val="0"/>
        <w:rPr>
          <w:b/>
          <w:sz w:val="20"/>
          <w:u w:val="single"/>
        </w:rPr>
      </w:pPr>
    </w:p>
    <w:p w:rsidR="00543163" w:rsidRPr="00DF0236" w:rsidRDefault="00543163" w:rsidP="00543163">
      <w:pPr>
        <w:tabs>
          <w:tab w:val="right" w:pos="8730"/>
        </w:tabs>
        <w:spacing w:line="360" w:lineRule="auto"/>
        <w:outlineLvl w:val="0"/>
        <w:rPr>
          <w:b/>
          <w:sz w:val="20"/>
        </w:rPr>
      </w:pPr>
      <w:r w:rsidRPr="00DF0236">
        <w:rPr>
          <w:b/>
          <w:sz w:val="20"/>
        </w:rPr>
        <w:t>Miscellaneous Note: _____________________________________</w:t>
      </w:r>
      <w:r>
        <w:rPr>
          <w:b/>
          <w:sz w:val="20"/>
        </w:rPr>
        <w:t>_______________________________</w:t>
      </w:r>
    </w:p>
    <w:p w:rsidR="00543163" w:rsidRPr="00DF0236" w:rsidRDefault="00543163" w:rsidP="00543163">
      <w:pPr>
        <w:tabs>
          <w:tab w:val="right" w:pos="9360"/>
        </w:tabs>
        <w:spacing w:line="360" w:lineRule="auto"/>
        <w:outlineLvl w:val="0"/>
        <w:rPr>
          <w:b/>
          <w:sz w:val="20"/>
        </w:rPr>
      </w:pPr>
      <w:r w:rsidRPr="00DF0236">
        <w:rPr>
          <w:b/>
          <w:sz w:val="20"/>
        </w:rPr>
        <w:t>_____________________________________________________________________________________</w:t>
      </w:r>
    </w:p>
    <w:p w:rsidR="00543163" w:rsidRPr="00DF0236" w:rsidRDefault="00543163" w:rsidP="00543163">
      <w:pPr>
        <w:tabs>
          <w:tab w:val="right" w:pos="9360"/>
        </w:tabs>
        <w:spacing w:line="360" w:lineRule="auto"/>
        <w:outlineLvl w:val="0"/>
        <w:rPr>
          <w:b/>
          <w:sz w:val="20"/>
        </w:rPr>
      </w:pPr>
      <w:r w:rsidRPr="00DF0236">
        <w:rPr>
          <w:b/>
          <w:sz w:val="20"/>
        </w:rPr>
        <w:t>_____________________________________________________________________________________</w:t>
      </w:r>
    </w:p>
    <w:p w:rsidR="00543163" w:rsidRPr="00DF0236" w:rsidRDefault="00543163" w:rsidP="00543163">
      <w:pPr>
        <w:tabs>
          <w:tab w:val="right" w:pos="9360"/>
        </w:tabs>
        <w:spacing w:line="360" w:lineRule="auto"/>
        <w:outlineLvl w:val="0"/>
        <w:rPr>
          <w:b/>
          <w:sz w:val="20"/>
        </w:rPr>
      </w:pPr>
      <w:r w:rsidRPr="00DF0236">
        <w:rPr>
          <w:b/>
          <w:sz w:val="20"/>
        </w:rPr>
        <w:t>_____________________________________________________________________________________</w:t>
      </w:r>
    </w:p>
    <w:p w:rsidR="00543163" w:rsidRPr="00DF0236" w:rsidRDefault="00543163" w:rsidP="00543163">
      <w:pPr>
        <w:tabs>
          <w:tab w:val="right" w:pos="9360"/>
        </w:tabs>
        <w:spacing w:line="360" w:lineRule="auto"/>
        <w:outlineLvl w:val="0"/>
        <w:rPr>
          <w:b/>
          <w:sz w:val="20"/>
        </w:rPr>
      </w:pPr>
      <w:r w:rsidRPr="00DF0236">
        <w:rPr>
          <w:b/>
          <w:sz w:val="20"/>
        </w:rPr>
        <w:t>_____________________________________________________________________________________</w:t>
      </w:r>
    </w:p>
    <w:p w:rsidR="00543163" w:rsidRPr="00DF0236" w:rsidRDefault="00543163" w:rsidP="00543163">
      <w:pPr>
        <w:tabs>
          <w:tab w:val="right" w:pos="9360"/>
        </w:tabs>
        <w:spacing w:line="360" w:lineRule="auto"/>
        <w:outlineLvl w:val="0"/>
        <w:rPr>
          <w:b/>
          <w:sz w:val="20"/>
        </w:rPr>
      </w:pPr>
      <w:r w:rsidRPr="00DF0236">
        <w:rPr>
          <w:b/>
          <w:sz w:val="20"/>
        </w:rPr>
        <w:t>_____________________________________________________________________________________</w:t>
      </w:r>
    </w:p>
    <w:p w:rsidR="00543163" w:rsidRDefault="00543163" w:rsidP="00543163">
      <w:pPr>
        <w:tabs>
          <w:tab w:val="clear" w:pos="576"/>
          <w:tab w:val="clear" w:pos="1008"/>
          <w:tab w:val="clear" w:pos="1440"/>
          <w:tab w:val="clear" w:pos="1872"/>
          <w:tab w:val="clear" w:pos="2304"/>
          <w:tab w:val="clear" w:pos="2736"/>
        </w:tabs>
        <w:rPr>
          <w:rFonts w:ascii="Helvetica" w:hAnsi="Helvetica"/>
          <w:b/>
          <w:sz w:val="14"/>
          <w:szCs w:val="22"/>
        </w:rPr>
      </w:pPr>
      <w:r>
        <w:rPr>
          <w:rFonts w:ascii="Helvetica" w:hAnsi="Helvetica"/>
          <w:b/>
          <w:sz w:val="14"/>
        </w:rPr>
        <w:br w:type="page"/>
      </w:r>
    </w:p>
    <w:p w:rsidR="00543163" w:rsidRDefault="00543163" w:rsidP="00543163">
      <w:pPr>
        <w:tabs>
          <w:tab w:val="right" w:pos="9360"/>
        </w:tabs>
        <w:spacing w:line="360" w:lineRule="auto"/>
        <w:jc w:val="center"/>
        <w:outlineLvl w:val="0"/>
        <w:rPr>
          <w:b/>
          <w:sz w:val="20"/>
          <w:u w:val="single"/>
        </w:rPr>
      </w:pPr>
      <w:r w:rsidRPr="00DF0236">
        <w:rPr>
          <w:b/>
          <w:sz w:val="20"/>
          <w:u w:val="single"/>
        </w:rPr>
        <w:lastRenderedPageBreak/>
        <w:t>Station Electrical Riser Diagram</w:t>
      </w:r>
    </w:p>
    <w:p w:rsidR="00543163" w:rsidRDefault="00543163" w:rsidP="00543163">
      <w:pPr>
        <w:tabs>
          <w:tab w:val="right" w:pos="9360"/>
        </w:tabs>
        <w:spacing w:line="360" w:lineRule="auto"/>
        <w:jc w:val="center"/>
        <w:outlineLvl w:val="0"/>
        <w:rPr>
          <w:b/>
          <w:sz w:val="20"/>
          <w:u w:val="single"/>
        </w:rPr>
      </w:pPr>
    </w:p>
    <w:p w:rsidR="00543163" w:rsidRDefault="00543163" w:rsidP="00543163">
      <w:pPr>
        <w:tabs>
          <w:tab w:val="right" w:pos="9360"/>
        </w:tabs>
        <w:spacing w:line="360" w:lineRule="auto"/>
        <w:jc w:val="center"/>
        <w:outlineLvl w:val="0"/>
        <w:rPr>
          <w:b/>
          <w:sz w:val="20"/>
          <w:u w:val="single"/>
        </w:rPr>
        <w:sectPr w:rsidR="00543163" w:rsidSect="00543163">
          <w:headerReference w:type="even" r:id="rId27"/>
          <w:headerReference w:type="default" r:id="rId28"/>
          <w:pgSz w:w="12240" w:h="15840" w:code="1"/>
          <w:pgMar w:top="720" w:right="720" w:bottom="720" w:left="720" w:header="720" w:footer="720" w:gutter="0"/>
          <w:cols w:space="720"/>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38"/>
        <w:gridCol w:w="2396"/>
        <w:gridCol w:w="906"/>
        <w:gridCol w:w="2351"/>
        <w:gridCol w:w="966"/>
        <w:gridCol w:w="1167"/>
        <w:gridCol w:w="1341"/>
        <w:gridCol w:w="1536"/>
        <w:gridCol w:w="2020"/>
      </w:tblGrid>
      <w:tr w:rsidR="00543163" w:rsidRPr="00F408D5" w:rsidTr="00543163">
        <w:trPr>
          <w:trHeight w:val="1187"/>
        </w:trPr>
        <w:tc>
          <w:tcPr>
            <w:tcW w:w="1454"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noProof/>
                <w:szCs w:val="22"/>
              </w:rPr>
            </w:pPr>
          </w:p>
        </w:tc>
        <w:tc>
          <w:tcPr>
            <w:tcW w:w="12721" w:type="dxa"/>
            <w:gridSpan w:val="9"/>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Pr>
                <w:rFonts w:ascii="Arial" w:eastAsia="Calibri" w:hAnsi="Arial" w:cs="Arial"/>
                <w:noProof/>
                <w:szCs w:val="22"/>
              </w:rPr>
              <w:drawing>
                <wp:inline distT="0" distB="0" distL="0" distR="0" wp14:anchorId="6ED5AE6C" wp14:editId="169165E4">
                  <wp:extent cx="809625" cy="752475"/>
                  <wp:effectExtent l="19050" t="0" r="9525" b="0"/>
                  <wp:docPr id="22" name="Picture 4" descr="White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Ft"/>
                          <pic:cNvPicPr>
                            <a:picLocks noChangeAspect="1" noChangeArrowheads="1"/>
                          </pic:cNvPicPr>
                        </pic:nvPicPr>
                        <pic:blipFill>
                          <a:blip r:embed="rId29" cstate="print"/>
                          <a:srcRect/>
                          <a:stretch>
                            <a:fillRect/>
                          </a:stretch>
                        </pic:blipFill>
                        <pic:spPr bwMode="auto">
                          <a:xfrm>
                            <a:off x="0" y="0"/>
                            <a:ext cx="809625" cy="752475"/>
                          </a:xfrm>
                          <a:prstGeom prst="rect">
                            <a:avLst/>
                          </a:prstGeom>
                          <a:noFill/>
                          <a:ln w="9525">
                            <a:noFill/>
                            <a:miter lim="800000"/>
                            <a:headEnd/>
                            <a:tailEnd/>
                          </a:ln>
                        </pic:spPr>
                      </pic:pic>
                    </a:graphicData>
                  </a:graphic>
                </wp:inline>
              </w:drawing>
            </w:r>
            <w:r w:rsidRPr="00F408D5">
              <w:rPr>
                <w:rFonts w:ascii="Arial" w:eastAsia="Calibri" w:hAnsi="Arial" w:cs="Arial"/>
                <w:noProof/>
                <w:szCs w:val="22"/>
              </w:rPr>
              <w:t xml:space="preserve">                                            </w:t>
            </w:r>
            <w:r>
              <w:rPr>
                <w:rFonts w:ascii="Arial" w:eastAsia="Calibri" w:hAnsi="Arial" w:cs="Arial"/>
                <w:noProof/>
                <w:szCs w:val="22"/>
              </w:rPr>
              <w:t xml:space="preserve">        </w:t>
            </w:r>
            <w:r w:rsidRPr="00F408D5">
              <w:rPr>
                <w:rFonts w:ascii="Arial" w:eastAsia="Calibri" w:hAnsi="Arial" w:cs="Arial"/>
                <w:noProof/>
                <w:sz w:val="44"/>
                <w:szCs w:val="44"/>
              </w:rPr>
              <w:t>I &amp; C Point to Point Checklist</w:t>
            </w:r>
          </w:p>
        </w:tc>
      </w:tr>
      <w:tr w:rsidR="00543163" w:rsidRPr="00F408D5" w:rsidTr="00543163">
        <w:trPr>
          <w:trHeight w:val="413"/>
        </w:trPr>
        <w:tc>
          <w:tcPr>
            <w:tcW w:w="4794" w:type="dxa"/>
            <w:gridSpan w:val="4"/>
          </w:tcPr>
          <w:p w:rsidR="00543163" w:rsidRPr="001A3BDB" w:rsidRDefault="00543163" w:rsidP="00543163">
            <w:pPr>
              <w:tabs>
                <w:tab w:val="left" w:pos="245"/>
                <w:tab w:val="left" w:pos="720"/>
                <w:tab w:val="left" w:pos="1267"/>
                <w:tab w:val="left" w:pos="1800"/>
                <w:tab w:val="left" w:pos="2074"/>
                <w:tab w:val="left" w:pos="2520"/>
              </w:tabs>
              <w:rPr>
                <w:rFonts w:ascii="Arial" w:eastAsia="Calibri" w:hAnsi="Arial" w:cs="Arial"/>
                <w:b/>
                <w:szCs w:val="22"/>
              </w:rPr>
            </w:pPr>
            <w:r w:rsidRPr="001A3BDB">
              <w:rPr>
                <w:rFonts w:ascii="Arial" w:eastAsia="Calibri" w:hAnsi="Arial" w:cs="Arial"/>
                <w:b/>
                <w:szCs w:val="22"/>
              </w:rPr>
              <w:t xml:space="preserve">Project Name: </w:t>
            </w:r>
          </w:p>
        </w:tc>
        <w:tc>
          <w:tcPr>
            <w:tcW w:w="2351" w:type="dxa"/>
          </w:tcPr>
          <w:p w:rsidR="00543163" w:rsidRPr="001A3BDB" w:rsidRDefault="00543163" w:rsidP="00543163">
            <w:pPr>
              <w:tabs>
                <w:tab w:val="left" w:pos="245"/>
                <w:tab w:val="left" w:pos="720"/>
                <w:tab w:val="left" w:pos="1267"/>
                <w:tab w:val="left" w:pos="1800"/>
                <w:tab w:val="left" w:pos="2074"/>
                <w:tab w:val="left" w:pos="2520"/>
              </w:tabs>
              <w:rPr>
                <w:rFonts w:ascii="Arial" w:eastAsia="Calibri" w:hAnsi="Arial" w:cs="Arial"/>
                <w:b/>
                <w:szCs w:val="22"/>
              </w:rPr>
            </w:pPr>
            <w:r w:rsidRPr="001A3BDB">
              <w:rPr>
                <w:rFonts w:ascii="Arial" w:eastAsia="Calibri" w:hAnsi="Arial" w:cs="Arial"/>
                <w:b/>
                <w:szCs w:val="22"/>
              </w:rPr>
              <w:t>Project No.:</w:t>
            </w:r>
          </w:p>
        </w:tc>
        <w:tc>
          <w:tcPr>
            <w:tcW w:w="7030" w:type="dxa"/>
            <w:gridSpan w:val="5"/>
            <w:vMerge w:val="restart"/>
          </w:tcPr>
          <w:p w:rsidR="00543163" w:rsidRDefault="00543163" w:rsidP="00543163">
            <w:pPr>
              <w:tabs>
                <w:tab w:val="left" w:pos="245"/>
                <w:tab w:val="left" w:pos="720"/>
                <w:tab w:val="left" w:pos="1267"/>
                <w:tab w:val="left" w:pos="1800"/>
                <w:tab w:val="left" w:pos="2074"/>
                <w:tab w:val="left" w:pos="2520"/>
              </w:tabs>
              <w:jc w:val="center"/>
              <w:rPr>
                <w:rFonts w:ascii="Arial" w:eastAsia="Calibri" w:hAnsi="Arial" w:cs="Arial"/>
                <w:b/>
              </w:rPr>
            </w:pPr>
            <w:r>
              <w:rPr>
                <w:rFonts w:ascii="Arial" w:eastAsia="Calibri" w:hAnsi="Arial" w:cs="Arial"/>
                <w:b/>
              </w:rPr>
              <w:t>I&amp;C Contractor Contact Information</w:t>
            </w:r>
          </w:p>
          <w:p w:rsidR="00543163" w:rsidRDefault="00543163" w:rsidP="00543163">
            <w:pPr>
              <w:tabs>
                <w:tab w:val="left" w:pos="245"/>
                <w:tab w:val="left" w:pos="720"/>
                <w:tab w:val="left" w:pos="1267"/>
                <w:tab w:val="left" w:pos="1800"/>
                <w:tab w:val="left" w:pos="2074"/>
                <w:tab w:val="left" w:pos="2520"/>
              </w:tabs>
              <w:rPr>
                <w:rFonts w:ascii="Arial" w:eastAsia="Calibri" w:hAnsi="Arial" w:cs="Arial"/>
                <w:b/>
                <w:sz w:val="20"/>
              </w:rPr>
            </w:pPr>
            <w:r>
              <w:rPr>
                <w:rFonts w:ascii="Arial" w:eastAsia="Calibri" w:hAnsi="Arial" w:cs="Arial"/>
                <w:b/>
                <w:sz w:val="20"/>
              </w:rPr>
              <w:t>Name:_______________________________________________________</w:t>
            </w:r>
          </w:p>
          <w:p w:rsidR="00543163" w:rsidRDefault="00543163" w:rsidP="00543163">
            <w:pPr>
              <w:tabs>
                <w:tab w:val="left" w:pos="245"/>
                <w:tab w:val="left" w:pos="720"/>
                <w:tab w:val="left" w:pos="1267"/>
                <w:tab w:val="left" w:pos="1800"/>
                <w:tab w:val="left" w:pos="2074"/>
                <w:tab w:val="left" w:pos="2520"/>
              </w:tabs>
              <w:rPr>
                <w:rFonts w:ascii="Arial" w:eastAsia="Calibri" w:hAnsi="Arial" w:cs="Arial"/>
                <w:b/>
                <w:sz w:val="20"/>
              </w:rPr>
            </w:pPr>
            <w:r>
              <w:rPr>
                <w:rFonts w:ascii="Arial" w:eastAsia="Calibri" w:hAnsi="Arial" w:cs="Arial"/>
                <w:b/>
                <w:sz w:val="20"/>
              </w:rPr>
              <w:t>Company: ___________________________________________________</w:t>
            </w:r>
          </w:p>
          <w:p w:rsidR="00543163" w:rsidRDefault="00543163" w:rsidP="00543163">
            <w:pPr>
              <w:tabs>
                <w:tab w:val="left" w:pos="245"/>
                <w:tab w:val="left" w:pos="720"/>
                <w:tab w:val="left" w:pos="1267"/>
                <w:tab w:val="left" w:pos="1800"/>
                <w:tab w:val="left" w:pos="2074"/>
                <w:tab w:val="left" w:pos="2520"/>
              </w:tabs>
              <w:rPr>
                <w:rFonts w:ascii="Arial" w:eastAsia="Calibri" w:hAnsi="Arial" w:cs="Arial"/>
                <w:b/>
                <w:sz w:val="20"/>
              </w:rPr>
            </w:pPr>
            <w:r>
              <w:rPr>
                <w:rFonts w:ascii="Arial" w:eastAsia="Calibri" w:hAnsi="Arial" w:cs="Arial"/>
                <w:b/>
                <w:sz w:val="20"/>
              </w:rPr>
              <w:t>Address: ____________________________________________________</w:t>
            </w:r>
          </w:p>
          <w:p w:rsidR="00543163" w:rsidRPr="00484036" w:rsidRDefault="00543163" w:rsidP="00543163">
            <w:pPr>
              <w:tabs>
                <w:tab w:val="left" w:pos="245"/>
                <w:tab w:val="left" w:pos="720"/>
                <w:tab w:val="left" w:pos="1267"/>
                <w:tab w:val="left" w:pos="1800"/>
                <w:tab w:val="left" w:pos="2074"/>
                <w:tab w:val="left" w:pos="2520"/>
              </w:tabs>
              <w:rPr>
                <w:rFonts w:ascii="Arial" w:eastAsia="Calibri" w:hAnsi="Arial" w:cs="Arial"/>
                <w:b/>
              </w:rPr>
            </w:pPr>
            <w:r>
              <w:rPr>
                <w:rFonts w:ascii="Arial" w:eastAsia="Calibri" w:hAnsi="Arial" w:cs="Arial"/>
                <w:b/>
                <w:sz w:val="20"/>
              </w:rPr>
              <w:t>Phone: ______________________________________________________</w:t>
            </w:r>
          </w:p>
        </w:tc>
      </w:tr>
      <w:tr w:rsidR="00543163" w:rsidRPr="00F408D5" w:rsidTr="00543163">
        <w:trPr>
          <w:trHeight w:val="503"/>
        </w:trPr>
        <w:tc>
          <w:tcPr>
            <w:tcW w:w="7145" w:type="dxa"/>
            <w:gridSpan w:val="5"/>
            <w:vAlign w:val="bottom"/>
          </w:tcPr>
          <w:p w:rsidR="00543163" w:rsidRPr="001A3BDB" w:rsidRDefault="00543163" w:rsidP="00543163">
            <w:pPr>
              <w:tabs>
                <w:tab w:val="left" w:pos="245"/>
                <w:tab w:val="left" w:pos="720"/>
                <w:tab w:val="left" w:pos="1267"/>
                <w:tab w:val="left" w:pos="1800"/>
                <w:tab w:val="left" w:pos="2074"/>
                <w:tab w:val="left" w:pos="2520"/>
              </w:tabs>
              <w:rPr>
                <w:rFonts w:ascii="Arial" w:eastAsia="Calibri" w:hAnsi="Arial" w:cs="Arial"/>
                <w:b/>
                <w:szCs w:val="22"/>
              </w:rPr>
            </w:pPr>
            <w:r w:rsidRPr="001A3BDB">
              <w:rPr>
                <w:rFonts w:ascii="Arial" w:eastAsia="Calibri" w:hAnsi="Arial" w:cs="Arial"/>
                <w:b/>
                <w:szCs w:val="22"/>
              </w:rPr>
              <w:t>PLC Supplier:</w:t>
            </w:r>
            <w:r>
              <w:rPr>
                <w:rFonts w:ascii="Arial" w:eastAsia="Calibri" w:hAnsi="Arial" w:cs="Arial"/>
                <w:b/>
                <w:szCs w:val="22"/>
              </w:rPr>
              <w:t>__________________________________________</w:t>
            </w:r>
          </w:p>
        </w:tc>
        <w:tc>
          <w:tcPr>
            <w:tcW w:w="7030" w:type="dxa"/>
            <w:gridSpan w:val="5"/>
            <w:vMerge/>
            <w:vAlign w:val="bottom"/>
          </w:tcPr>
          <w:p w:rsidR="00543163" w:rsidRPr="00484036" w:rsidRDefault="00543163" w:rsidP="00543163">
            <w:pPr>
              <w:tabs>
                <w:tab w:val="left" w:pos="245"/>
                <w:tab w:val="left" w:pos="720"/>
                <w:tab w:val="left" w:pos="1267"/>
                <w:tab w:val="left" w:pos="1800"/>
                <w:tab w:val="left" w:pos="2074"/>
                <w:tab w:val="left" w:pos="2520"/>
              </w:tabs>
              <w:jc w:val="center"/>
              <w:rPr>
                <w:rFonts w:ascii="Arial" w:eastAsia="Calibri" w:hAnsi="Arial" w:cs="Arial"/>
                <w:b/>
              </w:rPr>
            </w:pPr>
          </w:p>
        </w:tc>
      </w:tr>
      <w:tr w:rsidR="00543163" w:rsidRPr="00F408D5" w:rsidTr="00543163">
        <w:tc>
          <w:tcPr>
            <w:tcW w:w="1492" w:type="dxa"/>
            <w:gridSpan w:val="2"/>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I/O Address</w:t>
            </w:r>
          </w:p>
        </w:tc>
        <w:tc>
          <w:tcPr>
            <w:tcW w:w="2396"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Location (Drop/Slot/Point)</w:t>
            </w:r>
          </w:p>
        </w:tc>
        <w:tc>
          <w:tcPr>
            <w:tcW w:w="906"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Tag Type</w:t>
            </w:r>
          </w:p>
        </w:tc>
        <w:tc>
          <w:tcPr>
            <w:tcW w:w="2351"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I/O Description</w:t>
            </w:r>
          </w:p>
        </w:tc>
        <w:tc>
          <w:tcPr>
            <w:tcW w:w="966"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Pr>
                <w:rFonts w:ascii="Arial" w:eastAsia="Calibri" w:hAnsi="Arial" w:cs="Arial"/>
                <w:b/>
                <w:szCs w:val="22"/>
              </w:rPr>
              <w:t>Owner</w:t>
            </w:r>
            <w:r w:rsidRPr="00F408D5">
              <w:rPr>
                <w:rFonts w:ascii="Arial" w:eastAsia="Calibri" w:hAnsi="Arial" w:cs="Arial"/>
                <w:b/>
                <w:szCs w:val="22"/>
              </w:rPr>
              <w:t xml:space="preserve"> Initials</w:t>
            </w:r>
          </w:p>
        </w:tc>
        <w:tc>
          <w:tcPr>
            <w:tcW w:w="1167"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Designer Initials</w:t>
            </w:r>
          </w:p>
        </w:tc>
        <w:tc>
          <w:tcPr>
            <w:tcW w:w="1341" w:type="dxa"/>
          </w:tcPr>
          <w:p w:rsidR="00543163"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Pr>
                <w:rFonts w:ascii="Arial" w:eastAsia="Calibri" w:hAnsi="Arial" w:cs="Arial"/>
                <w:b/>
                <w:szCs w:val="22"/>
              </w:rPr>
              <w:t>Engineer’s</w:t>
            </w:r>
          </w:p>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Pr>
                <w:rFonts w:ascii="Arial" w:eastAsia="Calibri" w:hAnsi="Arial" w:cs="Arial"/>
                <w:b/>
                <w:szCs w:val="22"/>
              </w:rPr>
              <w:t>Initials</w:t>
            </w:r>
          </w:p>
        </w:tc>
        <w:tc>
          <w:tcPr>
            <w:tcW w:w="1536"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Date Completed</w:t>
            </w:r>
          </w:p>
        </w:tc>
        <w:tc>
          <w:tcPr>
            <w:tcW w:w="2020" w:type="dxa"/>
            <w:vAlign w:val="bottom"/>
          </w:tcPr>
          <w:p w:rsidR="00543163" w:rsidRPr="00F408D5" w:rsidRDefault="00543163" w:rsidP="00543163">
            <w:pPr>
              <w:tabs>
                <w:tab w:val="left" w:pos="245"/>
                <w:tab w:val="left" w:pos="720"/>
                <w:tab w:val="left" w:pos="1267"/>
                <w:tab w:val="left" w:pos="1800"/>
                <w:tab w:val="left" w:pos="2074"/>
                <w:tab w:val="left" w:pos="2520"/>
              </w:tabs>
              <w:jc w:val="center"/>
              <w:rPr>
                <w:rFonts w:ascii="Arial" w:eastAsia="Calibri" w:hAnsi="Arial" w:cs="Arial"/>
                <w:b/>
                <w:szCs w:val="22"/>
              </w:rPr>
            </w:pPr>
            <w:r w:rsidRPr="00F408D5">
              <w:rPr>
                <w:rFonts w:ascii="Arial" w:eastAsia="Calibri" w:hAnsi="Arial" w:cs="Arial"/>
                <w:b/>
                <w:szCs w:val="22"/>
              </w:rPr>
              <w:t>Comments</w:t>
            </w: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Example:    0430-PLC-1</w:t>
            </w: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Drop 2, Slot 9, Point 1</w:t>
            </w: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RO</w:t>
            </w: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Ferric Chloride Pump Air Valve #5</w:t>
            </w: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ZS</w:t>
            </w: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BB</w:t>
            </w: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Pr>
                <w:rFonts w:ascii="Arial" w:eastAsia="Calibri" w:hAnsi="Arial" w:cs="Arial"/>
                <w:szCs w:val="22"/>
              </w:rPr>
              <w:t>BE</w:t>
            </w: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4/29/2011</w:t>
            </w: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r w:rsidRPr="00F408D5">
              <w:rPr>
                <w:rFonts w:ascii="Arial" w:eastAsia="Calibri" w:hAnsi="Arial" w:cs="Arial"/>
                <w:szCs w:val="22"/>
              </w:rPr>
              <w:t>Normally Closed</w:t>
            </w: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r w:rsidR="00543163" w:rsidRPr="00F408D5" w:rsidTr="00543163">
        <w:tc>
          <w:tcPr>
            <w:tcW w:w="1492" w:type="dxa"/>
            <w:gridSpan w:val="2"/>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9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0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35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96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167"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341"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1536"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c>
          <w:tcPr>
            <w:tcW w:w="2020" w:type="dxa"/>
          </w:tcPr>
          <w:p w:rsidR="00543163" w:rsidRPr="00F408D5" w:rsidRDefault="00543163" w:rsidP="00543163">
            <w:pPr>
              <w:tabs>
                <w:tab w:val="left" w:pos="245"/>
                <w:tab w:val="left" w:pos="720"/>
                <w:tab w:val="left" w:pos="1267"/>
                <w:tab w:val="left" w:pos="1800"/>
                <w:tab w:val="left" w:pos="2074"/>
                <w:tab w:val="left" w:pos="2520"/>
              </w:tabs>
              <w:rPr>
                <w:rFonts w:ascii="Arial" w:eastAsia="Calibri" w:hAnsi="Arial" w:cs="Arial"/>
                <w:szCs w:val="22"/>
              </w:rPr>
            </w:pPr>
          </w:p>
        </w:tc>
      </w:tr>
    </w:tbl>
    <w:p w:rsidR="00543163" w:rsidRDefault="00543163" w:rsidP="00543163">
      <w:pPr>
        <w:tabs>
          <w:tab w:val="right" w:pos="9360"/>
        </w:tabs>
        <w:spacing w:line="360" w:lineRule="auto"/>
        <w:jc w:val="center"/>
        <w:outlineLvl w:val="0"/>
        <w:rPr>
          <w:b/>
          <w:sz w:val="20"/>
          <w:u w:val="single"/>
        </w:rPr>
      </w:pPr>
    </w:p>
    <w:p w:rsidR="00543163" w:rsidRDefault="00543163" w:rsidP="004C2397">
      <w:pPr>
        <w:tabs>
          <w:tab w:val="clear" w:pos="576"/>
          <w:tab w:val="clear" w:pos="1008"/>
          <w:tab w:val="clear" w:pos="1440"/>
          <w:tab w:val="clear" w:pos="1872"/>
          <w:tab w:val="clear" w:pos="2304"/>
          <w:tab w:val="clear" w:pos="2736"/>
        </w:tabs>
      </w:pPr>
      <w:r>
        <w:rPr>
          <w:b/>
          <w:sz w:val="20"/>
          <w:u w:val="single"/>
        </w:rPr>
        <w:br w:type="page"/>
      </w:r>
      <w:r>
        <w:lastRenderedPageBreak/>
        <w:t>Project Commissioning Plan</w:t>
      </w:r>
    </w:p>
    <w:p w:rsidR="00543163" w:rsidRDefault="00543163" w:rsidP="00543163">
      <w:pPr>
        <w:tabs>
          <w:tab w:val="left" w:pos="245"/>
          <w:tab w:val="left" w:pos="720"/>
          <w:tab w:val="left" w:pos="1267"/>
          <w:tab w:val="left" w:pos="1800"/>
          <w:tab w:val="left" w:pos="2074"/>
          <w:tab w:val="left" w:pos="2520"/>
        </w:tabs>
      </w:pPr>
      <w:r>
        <w:t>**To be developed at a later time.</w:t>
      </w:r>
    </w:p>
    <w:p w:rsidR="00543163" w:rsidRPr="00DF0236" w:rsidRDefault="00543163" w:rsidP="00543163">
      <w:pPr>
        <w:tabs>
          <w:tab w:val="right" w:pos="9360"/>
        </w:tabs>
        <w:spacing w:line="360" w:lineRule="auto"/>
        <w:jc w:val="center"/>
        <w:outlineLvl w:val="0"/>
        <w:rPr>
          <w:b/>
          <w:sz w:val="20"/>
          <w:u w:val="single"/>
        </w:rPr>
      </w:pPr>
    </w:p>
    <w:p w:rsidR="00543163" w:rsidRPr="009C2187" w:rsidRDefault="00543163" w:rsidP="00543163">
      <w:pPr>
        <w:pStyle w:val="BodyText"/>
        <w:spacing w:before="40"/>
        <w:rPr>
          <w:rFonts w:ascii="Helvetica" w:hAnsi="Helvetica"/>
          <w:b/>
          <w:sz w:val="14"/>
        </w:rPr>
      </w:pPr>
    </w:p>
    <w:p w:rsidR="00E21B12" w:rsidRDefault="00E21B12">
      <w:pPr>
        <w:tabs>
          <w:tab w:val="clear" w:pos="576"/>
          <w:tab w:val="clear" w:pos="1008"/>
          <w:tab w:val="clear" w:pos="1440"/>
          <w:tab w:val="clear" w:pos="1872"/>
          <w:tab w:val="clear" w:pos="2304"/>
          <w:tab w:val="clear" w:pos="2736"/>
        </w:tabs>
      </w:pPr>
    </w:p>
    <w:p w:rsidR="00BD4AE0" w:rsidRPr="00C1211E" w:rsidRDefault="00BD4AE0" w:rsidP="00C1211E"/>
    <w:sectPr w:rsidR="00BD4AE0" w:rsidRPr="00C1211E" w:rsidSect="00543163">
      <w:headerReference w:type="even" r:id="rId30"/>
      <w:headerReference w:type="default" r:id="rId31"/>
      <w:footerReference w:type="even" r:id="rId32"/>
      <w:footerReference w:type="default" r:id="rId33"/>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BB1" w:rsidRDefault="00D16BB1">
      <w:r>
        <w:separator/>
      </w:r>
    </w:p>
  </w:endnote>
  <w:endnote w:type="continuationSeparator" w:id="0">
    <w:p w:rsidR="00D16BB1" w:rsidRDefault="00D1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1" w:fontKey="{0461BB72-F3E0-4F4D-89EA-383A22493815}"/>
    <w:embedBold r:id="rId2" w:fontKey="{5C000F79-7337-4731-9AA5-39BBF75DF5CC}"/>
    <w:embedBoldItalic r:id="rId3" w:fontKey="{A6FAC17B-3EF0-4324-BA58-0849D77FDFF0}"/>
  </w:font>
  <w:font w:name="Book Antiqua">
    <w:panose1 w:val="02040602050305030304"/>
    <w:charset w:val="00"/>
    <w:family w:val="roman"/>
    <w:pitch w:val="variable"/>
    <w:sig w:usb0="00000287" w:usb1="00000000" w:usb2="00000000" w:usb3="00000000" w:csb0="0000009F" w:csb1="00000000"/>
    <w:embedRegular r:id="rId4" w:fontKey="{F580BF0C-CFE3-4BCD-96C3-BE5B9D955FB8}"/>
    <w:embedBold r:id="rId5" w:fontKey="{E4379BBC-F9BB-4381-82C9-FE0EE9653216}"/>
  </w:font>
  <w:font w:name="Interstate-Black">
    <w:altName w:val="Times New Roman"/>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Pr="00227D90" w:rsidRDefault="00D16BB1" w:rsidP="00227D90">
    <w:pPr>
      <w:pStyle w:val="Footer"/>
      <w:rPr>
        <w:sz w:val="22"/>
        <w:szCs w:val="22"/>
      </w:rPr>
    </w:pPr>
    <w:r w:rsidRPr="00227D90">
      <w:rPr>
        <w:sz w:val="22"/>
        <w:szCs w:val="22"/>
      </w:rPr>
      <w:t xml:space="preserve">v. </w:t>
    </w:r>
    <w:r>
      <w:rPr>
        <w:sz w:val="22"/>
        <w:szCs w:val="22"/>
      </w:rPr>
      <w:t>02.18</w:t>
    </w:r>
    <w:r w:rsidRPr="00227D90">
      <w:rPr>
        <w:sz w:val="22"/>
        <w:szCs w:val="22"/>
      </w:rPr>
      <w:tab/>
      <w:t xml:space="preserve">Metal Castings – </w:t>
    </w:r>
    <w:r>
      <w:rPr>
        <w:sz w:val="22"/>
        <w:szCs w:val="22"/>
      </w:rPr>
      <w:t>01</w:t>
    </w:r>
    <w:r w:rsidRPr="00227D90">
      <w:rPr>
        <w:sz w:val="22"/>
        <w:szCs w:val="22"/>
      </w:rPr>
      <w:t xml:space="preserve"> </w:t>
    </w:r>
    <w:r>
      <w:rPr>
        <w:sz w:val="22"/>
        <w:szCs w:val="22"/>
      </w:rPr>
      <w:t>75</w:t>
    </w:r>
    <w:r w:rsidRPr="00227D90">
      <w:rPr>
        <w:sz w:val="22"/>
        <w:szCs w:val="22"/>
      </w:rPr>
      <w:t xml:space="preserve"> </w:t>
    </w:r>
    <w:r>
      <w:rPr>
        <w:sz w:val="22"/>
        <w:szCs w:val="22"/>
      </w:rPr>
      <w:t>11</w:t>
    </w:r>
    <w:r w:rsidRPr="00227D90">
      <w:rPr>
        <w:sz w:val="22"/>
        <w:szCs w:val="22"/>
      </w:rPr>
      <w:t>-</w:t>
    </w:r>
    <w:r w:rsidRPr="00227D90">
      <w:rPr>
        <w:sz w:val="22"/>
        <w:szCs w:val="22"/>
      </w:rPr>
      <w:fldChar w:fldCharType="begin"/>
    </w:r>
    <w:r w:rsidRPr="00227D90">
      <w:rPr>
        <w:sz w:val="22"/>
        <w:szCs w:val="22"/>
      </w:rPr>
      <w:instrText xml:space="preserve"> PAGE   \* MERGEFORMAT </w:instrText>
    </w:r>
    <w:r w:rsidRPr="00227D90">
      <w:rPr>
        <w:sz w:val="22"/>
        <w:szCs w:val="22"/>
      </w:rPr>
      <w:fldChar w:fldCharType="separate"/>
    </w:r>
    <w:r>
      <w:rPr>
        <w:noProof/>
        <w:sz w:val="22"/>
        <w:szCs w:val="22"/>
      </w:rPr>
      <w:t>36</w:t>
    </w:r>
    <w:r w:rsidRPr="00227D90">
      <w:rPr>
        <w:noProof/>
        <w:sz w:val="22"/>
        <w:szCs w:val="22"/>
      </w:rPr>
      <w:fldChar w:fldCharType="end"/>
    </w:r>
  </w:p>
  <w:p w:rsidR="00D16BB1" w:rsidRDefault="00D16B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Pr="00227D90" w:rsidRDefault="00D16BB1">
    <w:pPr>
      <w:pStyle w:val="Footer"/>
      <w:rPr>
        <w:sz w:val="22"/>
        <w:szCs w:val="22"/>
      </w:rPr>
    </w:pPr>
    <w:r w:rsidRPr="00227D90">
      <w:rPr>
        <w:sz w:val="22"/>
        <w:szCs w:val="22"/>
      </w:rPr>
      <w:t xml:space="preserve">v. </w:t>
    </w:r>
    <w:r w:rsidR="00BE72EC">
      <w:rPr>
        <w:sz w:val="22"/>
        <w:szCs w:val="22"/>
      </w:rPr>
      <w:t>1.15</w:t>
    </w:r>
    <w:r w:rsidRPr="00227D90">
      <w:rPr>
        <w:sz w:val="22"/>
        <w:szCs w:val="22"/>
      </w:rPr>
      <w:tab/>
    </w:r>
    <w:r w:rsidR="003637D9">
      <w:rPr>
        <w:sz w:val="22"/>
        <w:szCs w:val="22"/>
      </w:rPr>
      <w:fldChar w:fldCharType="begin"/>
    </w:r>
    <w:r w:rsidR="003637D9">
      <w:rPr>
        <w:sz w:val="22"/>
        <w:szCs w:val="22"/>
      </w:rPr>
      <w:instrText xml:space="preserve"> SUBJECT  \* FirstCap  \* MERGEFORMAT </w:instrText>
    </w:r>
    <w:r w:rsidR="003637D9">
      <w:rPr>
        <w:sz w:val="22"/>
        <w:szCs w:val="22"/>
      </w:rPr>
      <w:fldChar w:fldCharType="separate"/>
    </w:r>
    <w:r w:rsidR="003637D9">
      <w:rPr>
        <w:sz w:val="22"/>
        <w:szCs w:val="22"/>
      </w:rPr>
      <w:t>Checkout and Startup Procedures</w:t>
    </w:r>
    <w:r w:rsidR="003637D9">
      <w:rPr>
        <w:sz w:val="22"/>
        <w:szCs w:val="22"/>
      </w:rPr>
      <w:fldChar w:fldCharType="end"/>
    </w:r>
    <w:r w:rsidRPr="00227D90">
      <w:rPr>
        <w:sz w:val="22"/>
        <w:szCs w:val="22"/>
      </w:rPr>
      <w:t xml:space="preserve"> – </w:t>
    </w:r>
    <w:r w:rsidR="003637D9">
      <w:rPr>
        <w:sz w:val="22"/>
        <w:szCs w:val="22"/>
      </w:rPr>
      <w:fldChar w:fldCharType="begin"/>
    </w:r>
    <w:r w:rsidR="003637D9">
      <w:rPr>
        <w:sz w:val="22"/>
        <w:szCs w:val="22"/>
      </w:rPr>
      <w:instrText xml:space="preserve"> TITLE   \* MERGEFORMAT </w:instrText>
    </w:r>
    <w:r w:rsidR="003637D9">
      <w:rPr>
        <w:sz w:val="22"/>
        <w:szCs w:val="22"/>
      </w:rPr>
      <w:fldChar w:fldCharType="separate"/>
    </w:r>
    <w:r w:rsidR="003637D9">
      <w:rPr>
        <w:sz w:val="22"/>
        <w:szCs w:val="22"/>
      </w:rPr>
      <w:t>01 75 11</w:t>
    </w:r>
    <w:r w:rsidR="003637D9">
      <w:rPr>
        <w:sz w:val="22"/>
        <w:szCs w:val="22"/>
      </w:rPr>
      <w:fldChar w:fldCharType="end"/>
    </w:r>
    <w:r w:rsidRPr="00227D90">
      <w:rPr>
        <w:sz w:val="22"/>
        <w:szCs w:val="22"/>
      </w:rPr>
      <w:t>-</w:t>
    </w:r>
    <w:r w:rsidRPr="00227D90">
      <w:rPr>
        <w:sz w:val="22"/>
        <w:szCs w:val="22"/>
      </w:rPr>
      <w:fldChar w:fldCharType="begin"/>
    </w:r>
    <w:r w:rsidRPr="00227D90">
      <w:rPr>
        <w:sz w:val="22"/>
        <w:szCs w:val="22"/>
      </w:rPr>
      <w:instrText xml:space="preserve"> PAGE   \* MERGEFORMAT </w:instrText>
    </w:r>
    <w:r w:rsidRPr="00227D90">
      <w:rPr>
        <w:sz w:val="22"/>
        <w:szCs w:val="22"/>
      </w:rPr>
      <w:fldChar w:fldCharType="separate"/>
    </w:r>
    <w:r w:rsidR="00BE72EC">
      <w:rPr>
        <w:noProof/>
        <w:sz w:val="22"/>
        <w:szCs w:val="22"/>
      </w:rPr>
      <w:t>1</w:t>
    </w:r>
    <w:r w:rsidRPr="00227D90">
      <w:rPr>
        <w:noProof/>
        <w:sz w:val="22"/>
        <w:szCs w:val="22"/>
      </w:rPr>
      <w:fldChar w:fldCharType="end"/>
    </w:r>
  </w:p>
  <w:p w:rsidR="00D16BB1" w:rsidRDefault="00D16B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Pr="00227D90" w:rsidRDefault="00D16BB1" w:rsidP="004C2397">
    <w:pPr>
      <w:pStyle w:val="Footer"/>
      <w:tabs>
        <w:tab w:val="right" w:pos="14040"/>
      </w:tabs>
      <w:rPr>
        <w:sz w:val="22"/>
        <w:szCs w:val="22"/>
      </w:rPr>
    </w:pPr>
    <w:r w:rsidRPr="00227D90">
      <w:rPr>
        <w:sz w:val="22"/>
        <w:szCs w:val="22"/>
      </w:rPr>
      <w:t xml:space="preserve">v. </w:t>
    </w:r>
    <w:r>
      <w:rPr>
        <w:sz w:val="22"/>
        <w:szCs w:val="22"/>
      </w:rPr>
      <w:t>02.18</w:t>
    </w:r>
    <w:r w:rsidRPr="00227D90">
      <w:rPr>
        <w:sz w:val="22"/>
        <w:szCs w:val="22"/>
      </w:rPr>
      <w:tab/>
    </w:r>
    <w:r>
      <w:rPr>
        <w:sz w:val="22"/>
        <w:szCs w:val="22"/>
      </w:rPr>
      <w:tab/>
    </w:r>
    <w:r w:rsidRPr="00227D90">
      <w:rPr>
        <w:sz w:val="22"/>
        <w:szCs w:val="22"/>
      </w:rPr>
      <w:t xml:space="preserve">Metal Castings – </w:t>
    </w:r>
    <w:r>
      <w:rPr>
        <w:sz w:val="22"/>
        <w:szCs w:val="22"/>
      </w:rPr>
      <w:t>01</w:t>
    </w:r>
    <w:r w:rsidRPr="00227D90">
      <w:rPr>
        <w:sz w:val="22"/>
        <w:szCs w:val="22"/>
      </w:rPr>
      <w:t xml:space="preserve"> </w:t>
    </w:r>
    <w:r>
      <w:rPr>
        <w:sz w:val="22"/>
        <w:szCs w:val="22"/>
      </w:rPr>
      <w:t>75</w:t>
    </w:r>
    <w:r w:rsidRPr="00227D90">
      <w:rPr>
        <w:sz w:val="22"/>
        <w:szCs w:val="22"/>
      </w:rPr>
      <w:t xml:space="preserve"> </w:t>
    </w:r>
    <w:r>
      <w:rPr>
        <w:sz w:val="22"/>
        <w:szCs w:val="22"/>
      </w:rPr>
      <w:t>11</w:t>
    </w:r>
    <w:r w:rsidRPr="00227D90">
      <w:rPr>
        <w:sz w:val="22"/>
        <w:szCs w:val="22"/>
      </w:rPr>
      <w:t>-</w:t>
    </w:r>
    <w:r w:rsidRPr="00227D90">
      <w:rPr>
        <w:sz w:val="22"/>
        <w:szCs w:val="22"/>
      </w:rPr>
      <w:fldChar w:fldCharType="begin"/>
    </w:r>
    <w:r w:rsidRPr="00227D90">
      <w:rPr>
        <w:sz w:val="22"/>
        <w:szCs w:val="22"/>
      </w:rPr>
      <w:instrText xml:space="preserve"> PAGE   \* MERGEFORMAT </w:instrText>
    </w:r>
    <w:r w:rsidRPr="00227D90">
      <w:rPr>
        <w:sz w:val="22"/>
        <w:szCs w:val="22"/>
      </w:rPr>
      <w:fldChar w:fldCharType="separate"/>
    </w:r>
    <w:r>
      <w:rPr>
        <w:noProof/>
        <w:sz w:val="22"/>
        <w:szCs w:val="22"/>
      </w:rPr>
      <w:t>38</w:t>
    </w:r>
    <w:r w:rsidRPr="00227D90">
      <w:rPr>
        <w:noProof/>
        <w:sz w:val="22"/>
        <w:szCs w:val="22"/>
      </w:rPr>
      <w:fldChar w:fldCharType="end"/>
    </w:r>
  </w:p>
  <w:p w:rsidR="00D16BB1" w:rsidRDefault="00D16BB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Pr="00227D90" w:rsidRDefault="00D16BB1" w:rsidP="004C2397">
    <w:pPr>
      <w:pStyle w:val="Footer"/>
      <w:tabs>
        <w:tab w:val="right" w:pos="14040"/>
      </w:tabs>
      <w:rPr>
        <w:sz w:val="22"/>
        <w:szCs w:val="22"/>
      </w:rPr>
    </w:pPr>
    <w:r w:rsidRPr="00227D90">
      <w:rPr>
        <w:sz w:val="22"/>
        <w:szCs w:val="22"/>
      </w:rPr>
      <w:t xml:space="preserve">v. </w:t>
    </w:r>
    <w:r>
      <w:rPr>
        <w:sz w:val="22"/>
        <w:szCs w:val="22"/>
      </w:rPr>
      <w:t>3.14</w:t>
    </w:r>
    <w:r w:rsidRPr="00227D90">
      <w:rPr>
        <w:sz w:val="22"/>
        <w:szCs w:val="22"/>
      </w:rPr>
      <w:tab/>
    </w:r>
    <w:r>
      <w:rPr>
        <w:sz w:val="22"/>
        <w:szCs w:val="22"/>
      </w:rPr>
      <w:tab/>
      <w:t>Startup and Checkout Procedures</w:t>
    </w:r>
    <w:r w:rsidRPr="00227D90">
      <w:rPr>
        <w:sz w:val="22"/>
        <w:szCs w:val="22"/>
      </w:rPr>
      <w:t xml:space="preserve"> – </w:t>
    </w:r>
    <w:r>
      <w:rPr>
        <w:sz w:val="22"/>
        <w:szCs w:val="22"/>
      </w:rPr>
      <w:t>01</w:t>
    </w:r>
    <w:r w:rsidRPr="00227D90">
      <w:rPr>
        <w:sz w:val="22"/>
        <w:szCs w:val="22"/>
      </w:rPr>
      <w:t xml:space="preserve"> </w:t>
    </w:r>
    <w:r>
      <w:rPr>
        <w:sz w:val="22"/>
        <w:szCs w:val="22"/>
      </w:rPr>
      <w:t>75</w:t>
    </w:r>
    <w:r w:rsidRPr="00227D90">
      <w:rPr>
        <w:sz w:val="22"/>
        <w:szCs w:val="22"/>
      </w:rPr>
      <w:t xml:space="preserve"> </w:t>
    </w:r>
    <w:r>
      <w:rPr>
        <w:sz w:val="22"/>
        <w:szCs w:val="22"/>
      </w:rPr>
      <w:t>11</w:t>
    </w:r>
    <w:r w:rsidRPr="00227D90">
      <w:rPr>
        <w:sz w:val="22"/>
        <w:szCs w:val="22"/>
      </w:rPr>
      <w:t>-</w:t>
    </w:r>
    <w:r w:rsidRPr="00227D90">
      <w:rPr>
        <w:sz w:val="22"/>
        <w:szCs w:val="22"/>
      </w:rPr>
      <w:fldChar w:fldCharType="begin"/>
    </w:r>
    <w:r w:rsidRPr="00227D90">
      <w:rPr>
        <w:sz w:val="22"/>
        <w:szCs w:val="22"/>
      </w:rPr>
      <w:instrText xml:space="preserve"> PAGE   \* MERGEFORMAT </w:instrText>
    </w:r>
    <w:r w:rsidRPr="00227D90">
      <w:rPr>
        <w:sz w:val="22"/>
        <w:szCs w:val="22"/>
      </w:rPr>
      <w:fldChar w:fldCharType="separate"/>
    </w:r>
    <w:r w:rsidR="00BE72EC">
      <w:rPr>
        <w:noProof/>
        <w:sz w:val="22"/>
        <w:szCs w:val="22"/>
      </w:rPr>
      <w:t>39</w:t>
    </w:r>
    <w:r w:rsidRPr="00227D90">
      <w:rPr>
        <w:noProof/>
        <w:sz w:val="22"/>
        <w:szCs w:val="22"/>
      </w:rPr>
      <w:fldChar w:fldCharType="end"/>
    </w:r>
  </w:p>
  <w:p w:rsidR="00D16BB1" w:rsidRDefault="00D16B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BB1" w:rsidRDefault="00D16BB1">
      <w:r>
        <w:separator/>
      </w:r>
    </w:p>
  </w:footnote>
  <w:footnote w:type="continuationSeparator" w:id="0">
    <w:p w:rsidR="00D16BB1" w:rsidRDefault="00D16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Default="00D16BB1" w:rsidP="00543163">
    <w:pPr>
      <w:pStyle w:val="Header"/>
      <w:rPr>
        <w:rFonts w:ascii="Interstate-Black" w:hAnsi="Interstate-Black"/>
        <w:b/>
        <w:sz w:val="28"/>
        <w:szCs w:val="28"/>
      </w:rPr>
    </w:pPr>
  </w:p>
  <w:p w:rsidR="00D16BB1" w:rsidRDefault="00D16BB1" w:rsidP="00543163">
    <w:pPr>
      <w:pStyle w:val="Header"/>
    </w:pPr>
    <w:r>
      <w:rPr>
        <w:noProof/>
      </w:rPr>
      <w:drawing>
        <wp:inline distT="0" distB="0" distL="0" distR="0" wp14:anchorId="293DD5E5" wp14:editId="44436DFC">
          <wp:extent cx="752475" cy="752475"/>
          <wp:effectExtent l="19050" t="0" r="9525" b="0"/>
          <wp:docPr id="7" name="Picture 11" descr="White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 Ft"/>
                  <pic:cNvPicPr>
                    <a:picLocks noChangeAspect="1" noChangeArrowheads="1"/>
                  </pic:cNvPicPr>
                </pic:nvPicPr>
                <pic:blipFill>
                  <a:blip r:embed="rId1"/>
                  <a:srcRect/>
                  <a:stretch>
                    <a:fillRect/>
                  </a:stretch>
                </pic:blipFill>
                <pic:spPr bwMode="auto">
                  <a:xfrm>
                    <a:off x="0" y="0"/>
                    <a:ext cx="752475" cy="752475"/>
                  </a:xfrm>
                  <a:prstGeom prst="rect">
                    <a:avLst/>
                  </a:prstGeom>
                  <a:noFill/>
                  <a:ln w="9525">
                    <a:noFill/>
                    <a:miter lim="800000"/>
                    <a:headEnd/>
                    <a:tailEnd/>
                  </a:ln>
                </pic:spPr>
              </pic:pic>
            </a:graphicData>
          </a:graphic>
        </wp:inline>
      </w:drawing>
    </w:r>
    <w:r w:rsidRPr="00340CBA">
      <w:rPr>
        <w:rFonts w:ascii="Interstate-Black" w:hAnsi="Interstate-Black"/>
        <w:b/>
        <w:sz w:val="28"/>
        <w:szCs w:val="28"/>
      </w:rPr>
      <w:t xml:space="preserve">LIFT STATION ELECTRICAL INSPECTION </w:t>
    </w:r>
    <w:r w:rsidRPr="00340CBA">
      <w:rPr>
        <w:b/>
        <w:sz w:val="28"/>
        <w:szCs w:val="28"/>
      </w:rPr>
      <w:t>FIELD DOCUMENTATION</w:t>
    </w:r>
  </w:p>
  <w:p w:rsidR="00D16BB1" w:rsidRDefault="00D16B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Default="00D16BB1" w:rsidP="00543163">
    <w:pPr>
      <w:pStyle w:val="Header"/>
      <w:rPr>
        <w:rFonts w:ascii="Interstate-Black" w:hAnsi="Interstate-Black"/>
        <w:b/>
        <w:sz w:val="28"/>
        <w:szCs w:val="28"/>
      </w:rPr>
    </w:pPr>
  </w:p>
  <w:p w:rsidR="00D16BB1" w:rsidRPr="00F95A63" w:rsidRDefault="00D16BB1" w:rsidP="00543163">
    <w:pPr>
      <w:pStyle w:val="Header"/>
      <w:spacing w:after="240"/>
    </w:pPr>
    <w:r>
      <w:t>Field</w:t>
    </w:r>
    <w:r w:rsidRPr="00F95A63">
      <w:t xml:space="preserve"> Documentation (cont’d.)</w:t>
    </w:r>
    <w:r w:rsidRPr="00F95A63">
      <w:rPr>
        <w:sz w:val="52"/>
        <w:szCs w:val="52"/>
      </w:rPr>
      <w:t xml:space="preserve"> </w:t>
    </w:r>
    <w:r>
      <w:rPr>
        <w:sz w:val="52"/>
        <w:szCs w:val="52"/>
      </w:rPr>
      <w:t xml:space="preserve">                                           </w:t>
    </w:r>
  </w:p>
  <w:p w:rsidR="00D16BB1" w:rsidRPr="00CE1FE0" w:rsidRDefault="00D16BB1" w:rsidP="00543163">
    <w:pPr>
      <w:tabs>
        <w:tab w:val="right" w:pos="6480"/>
        <w:tab w:val="left" w:pos="6660"/>
        <w:tab w:val="right" w:pos="9360"/>
      </w:tabs>
      <w:spacing w:line="360" w:lineRule="auto"/>
      <w:rPr>
        <w:u w:val="single"/>
      </w:rPr>
    </w:pPr>
    <w:r w:rsidRPr="007A6CE8">
      <w:rPr>
        <w:b/>
      </w:rPr>
      <w:t>Lift Station:</w:t>
    </w:r>
    <w:r w:rsidRPr="007A6CE8">
      <w:t xml:space="preserve">  </w:t>
    </w:r>
    <w:r w:rsidRPr="007A6CE8">
      <w:softHyphen/>
    </w:r>
    <w:r w:rsidRPr="007A6CE8">
      <w:softHyphen/>
    </w:r>
    <w:r w:rsidRPr="007A6CE8">
      <w:softHyphen/>
    </w:r>
    <w:r w:rsidRPr="007A6CE8">
      <w:softHyphen/>
    </w:r>
    <w:r w:rsidRPr="007A6CE8">
      <w:softHyphen/>
      <w:t>_______________________________</w:t>
    </w:r>
    <w:r w:rsidRPr="00790F8B">
      <w:tab/>
    </w:r>
    <w:r w:rsidRPr="00664B0A">
      <w:rPr>
        <w:b/>
      </w:rPr>
      <w:tab/>
    </w:r>
    <w:r>
      <w:rPr>
        <w:b/>
      </w:rPr>
      <w:tab/>
    </w:r>
    <w:r w:rsidRPr="007A6CE8">
      <w:rPr>
        <w:b/>
      </w:rPr>
      <w:t>Date (Site Visit):</w:t>
    </w:r>
    <w:r w:rsidRPr="007A6CE8">
      <w:t xml:space="preserve">  ___________</w:t>
    </w:r>
    <w:r w:rsidRPr="00790F8B">
      <w:tab/>
    </w:r>
  </w:p>
  <w:p w:rsidR="00D16BB1" w:rsidRDefault="00D16BB1" w:rsidP="00543163">
    <w:pPr>
      <w:tabs>
        <w:tab w:val="right" w:pos="5760"/>
        <w:tab w:val="left" w:pos="5940"/>
        <w:tab w:val="right" w:pos="9360"/>
      </w:tabs>
      <w:spacing w:line="360" w:lineRule="auto"/>
    </w:pPr>
    <w:r w:rsidRPr="007A6CE8">
      <w:rPr>
        <w:b/>
      </w:rPr>
      <w:t>Location/Address:</w:t>
    </w:r>
    <w:r w:rsidRPr="007A6CE8">
      <w:t xml:space="preserve">  ________________________________        </w:t>
    </w:r>
  </w:p>
  <w:p w:rsidR="00D16BB1" w:rsidRDefault="00D16BB1" w:rsidP="00543163">
    <w:pPr>
      <w:pStyle w:val="Header"/>
    </w:pPr>
  </w:p>
  <w:p w:rsidR="00D16BB1" w:rsidRDefault="00D16B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Pr="00F95A63" w:rsidRDefault="00D16BB1" w:rsidP="00543163">
    <w:pPr>
      <w:pStyle w:val="Header"/>
      <w:spacing w:after="240"/>
    </w:pPr>
    <w:r>
      <w:t>Field</w:t>
    </w:r>
    <w:r w:rsidRPr="00F95A63">
      <w:t xml:space="preserve"> Documentation (cont’d.)</w:t>
    </w:r>
    <w:r w:rsidRPr="00F95A63">
      <w:rPr>
        <w:sz w:val="52"/>
        <w:szCs w:val="52"/>
      </w:rPr>
      <w:t xml:space="preserve"> </w:t>
    </w:r>
    <w:r>
      <w:rPr>
        <w:sz w:val="52"/>
        <w:szCs w:val="52"/>
      </w:rPr>
      <w:t xml:space="preserve">                                           </w:t>
    </w:r>
  </w:p>
  <w:p w:rsidR="00D16BB1" w:rsidRPr="00CE1FE0" w:rsidRDefault="00D16BB1" w:rsidP="00543163">
    <w:pPr>
      <w:tabs>
        <w:tab w:val="right" w:pos="6480"/>
        <w:tab w:val="left" w:pos="6660"/>
        <w:tab w:val="right" w:pos="9360"/>
      </w:tabs>
      <w:spacing w:line="360" w:lineRule="auto"/>
      <w:rPr>
        <w:u w:val="single"/>
      </w:rPr>
    </w:pPr>
    <w:r w:rsidRPr="007A6CE8">
      <w:rPr>
        <w:b/>
      </w:rPr>
      <w:t>Lift Station:</w:t>
    </w:r>
    <w:r w:rsidRPr="007A6CE8">
      <w:t xml:space="preserve">  </w:t>
    </w:r>
    <w:r w:rsidRPr="007A6CE8">
      <w:softHyphen/>
    </w:r>
    <w:r w:rsidRPr="007A6CE8">
      <w:softHyphen/>
    </w:r>
    <w:r w:rsidRPr="007A6CE8">
      <w:softHyphen/>
    </w:r>
    <w:r w:rsidRPr="007A6CE8">
      <w:softHyphen/>
    </w:r>
    <w:r w:rsidRPr="007A6CE8">
      <w:softHyphen/>
      <w:t>_______________________________</w:t>
    </w:r>
    <w:r w:rsidRPr="00790F8B">
      <w:tab/>
    </w:r>
    <w:r w:rsidRPr="00664B0A">
      <w:rPr>
        <w:b/>
      </w:rPr>
      <w:tab/>
    </w:r>
    <w:r>
      <w:rPr>
        <w:b/>
      </w:rPr>
      <w:tab/>
    </w:r>
    <w:r w:rsidRPr="007A6CE8">
      <w:rPr>
        <w:b/>
      </w:rPr>
      <w:t>Date (Site Visit):</w:t>
    </w:r>
    <w:r w:rsidRPr="007A6CE8">
      <w:t xml:space="preserve">  ___________</w:t>
    </w:r>
    <w:r w:rsidRPr="00790F8B">
      <w:tab/>
    </w:r>
  </w:p>
  <w:p w:rsidR="00D16BB1" w:rsidRDefault="00D16BB1" w:rsidP="00543163">
    <w:pPr>
      <w:tabs>
        <w:tab w:val="right" w:pos="5760"/>
        <w:tab w:val="left" w:pos="5940"/>
        <w:tab w:val="right" w:pos="9360"/>
      </w:tabs>
      <w:spacing w:line="360" w:lineRule="auto"/>
    </w:pPr>
    <w:r w:rsidRPr="007A6CE8">
      <w:rPr>
        <w:b/>
      </w:rPr>
      <w:t>Location/Address:</w:t>
    </w:r>
    <w:r w:rsidRPr="007A6CE8">
      <w:t xml:space="preserve">  ________________________________        </w:t>
    </w:r>
  </w:p>
  <w:p w:rsidR="00D16BB1" w:rsidRDefault="00D16B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Default="00D16B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B1" w:rsidRDefault="00D16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C3145"/>
    <w:multiLevelType w:val="hybridMultilevel"/>
    <w:tmpl w:val="246CA468"/>
    <w:lvl w:ilvl="0" w:tplc="0409000F">
      <w:start w:val="1"/>
      <w:numFmt w:val="decimal"/>
      <w:lvlText w:val="%1."/>
      <w:lvlJc w:val="left"/>
      <w:pPr>
        <w:tabs>
          <w:tab w:val="num" w:pos="1080"/>
        </w:tabs>
        <w:ind w:left="1080" w:hanging="360"/>
      </w:pPr>
      <w:rPr>
        <w:rFonts w:hint="default"/>
        <w:b/>
        <w:u w:val="none"/>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
    <w:nsid w:val="0FB139EE"/>
    <w:multiLevelType w:val="hybridMultilevel"/>
    <w:tmpl w:val="3C308E98"/>
    <w:lvl w:ilvl="0" w:tplc="ECCA928C">
      <w:start w:val="1"/>
      <w:numFmt w:val="lowerRoman"/>
      <w:lvlText w:val="%1."/>
      <w:lvlJc w:val="right"/>
      <w:pPr>
        <w:tabs>
          <w:tab w:val="num" w:pos="1800"/>
        </w:tabs>
        <w:ind w:left="1800" w:hanging="18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1A6566"/>
    <w:multiLevelType w:val="hybridMultilevel"/>
    <w:tmpl w:val="544C6970"/>
    <w:lvl w:ilvl="0" w:tplc="8D6E3AC0">
      <w:start w:val="4"/>
      <w:numFmt w:val="upperLetter"/>
      <w:lvlText w:val="%1."/>
      <w:lvlJc w:val="left"/>
      <w:pPr>
        <w:tabs>
          <w:tab w:val="num" w:pos="720"/>
        </w:tabs>
        <w:ind w:left="720" w:hanging="720"/>
      </w:pPr>
      <w:rPr>
        <w:rFonts w:ascii="Times New Roman" w:eastAsia="Times New Roman" w:hAnsi="Times New Roman" w:cs="Times New Roman"/>
        <w:u w:val="none"/>
      </w:rPr>
    </w:lvl>
    <w:lvl w:ilvl="1" w:tplc="B0DED1C6">
      <w:start w:val="1"/>
      <w:numFmt w:val="upperLetter"/>
      <w:lvlText w:val="%2."/>
      <w:lvlJc w:val="left"/>
      <w:pPr>
        <w:tabs>
          <w:tab w:val="num" w:pos="720"/>
        </w:tabs>
        <w:ind w:left="720" w:hanging="360"/>
      </w:pPr>
      <w:rPr>
        <w:rFonts w:hint="default"/>
        <w:b/>
        <w:u w:val="none"/>
      </w:rPr>
    </w:lvl>
    <w:lvl w:ilvl="2" w:tplc="ECCA928C">
      <w:start w:val="1"/>
      <w:numFmt w:val="lowerRoman"/>
      <w:lvlText w:val="%3."/>
      <w:lvlJc w:val="right"/>
      <w:pPr>
        <w:tabs>
          <w:tab w:val="num" w:pos="1800"/>
        </w:tabs>
        <w:ind w:left="1800" w:hanging="180"/>
      </w:pPr>
      <w:rPr>
        <w:b w:val="0"/>
      </w:rPr>
    </w:lvl>
    <w:lvl w:ilvl="3" w:tplc="858E025A">
      <w:start w:val="1"/>
      <w:numFmt w:val="decimal"/>
      <w:lvlText w:val="%4."/>
      <w:lvlJc w:val="left"/>
      <w:pPr>
        <w:tabs>
          <w:tab w:val="num" w:pos="2520"/>
        </w:tabs>
        <w:ind w:left="2520" w:hanging="360"/>
      </w:pPr>
      <w:rPr>
        <w:b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A1068E7"/>
    <w:multiLevelType w:val="hybridMultilevel"/>
    <w:tmpl w:val="72F2238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2C986F6E"/>
    <w:multiLevelType w:val="multilevel"/>
    <w:tmpl w:val="47C6CCD6"/>
    <w:lvl w:ilvl="0">
      <w:start w:val="1"/>
      <w:numFmt w:val="decimal"/>
      <w:pStyle w:val="PartDesignation"/>
      <w:suff w:val="space"/>
      <w:lvlText w:val="PART %1"/>
      <w:lvlJc w:val="left"/>
      <w:pPr>
        <w:ind w:left="0" w:firstLine="0"/>
      </w:pPr>
      <w:rPr>
        <w:rFonts w:hint="default"/>
      </w:rPr>
    </w:lvl>
    <w:lvl w:ilvl="1">
      <w:start w:val="1"/>
      <w:numFmt w:val="decimal"/>
      <w:pStyle w:val="ArticleHeading"/>
      <w:lvlText w:val="%1.%2"/>
      <w:lvlJc w:val="left"/>
      <w:pPr>
        <w:tabs>
          <w:tab w:val="num" w:pos="576"/>
        </w:tabs>
        <w:ind w:left="576" w:hanging="576"/>
      </w:pPr>
      <w:rPr>
        <w:rFonts w:hint="default"/>
      </w:rPr>
    </w:lvl>
    <w:lvl w:ilvl="2">
      <w:start w:val="1"/>
      <w:numFmt w:val="upperLetter"/>
      <w:pStyle w:val="Paragraph"/>
      <w:lvlText w:val="%3."/>
      <w:lvlJc w:val="left"/>
      <w:pPr>
        <w:tabs>
          <w:tab w:val="num" w:pos="1008"/>
        </w:tabs>
        <w:ind w:left="1008" w:hanging="432"/>
      </w:pPr>
      <w:rPr>
        <w:rFonts w:hint="default"/>
      </w:rPr>
    </w:lvl>
    <w:lvl w:ilvl="3">
      <w:start w:val="1"/>
      <w:numFmt w:val="decimal"/>
      <w:pStyle w:val="Paragraph1"/>
      <w:lvlText w:val="%4."/>
      <w:lvlJc w:val="left"/>
      <w:pPr>
        <w:tabs>
          <w:tab w:val="num" w:pos="1440"/>
        </w:tabs>
        <w:ind w:left="1440" w:hanging="432"/>
      </w:pPr>
      <w:rPr>
        <w:rFonts w:hint="default"/>
      </w:rPr>
    </w:lvl>
    <w:lvl w:ilvl="4">
      <w:start w:val="1"/>
      <w:numFmt w:val="lowerLetter"/>
      <w:pStyle w:val="Subparagrapha"/>
      <w:lvlText w:val="%5."/>
      <w:lvlJc w:val="left"/>
      <w:pPr>
        <w:tabs>
          <w:tab w:val="num" w:pos="1872"/>
        </w:tabs>
        <w:ind w:left="1872" w:hanging="432"/>
      </w:pPr>
      <w:rPr>
        <w:rFonts w:hint="default"/>
      </w:rPr>
    </w:lvl>
    <w:lvl w:ilvl="5">
      <w:start w:val="1"/>
      <w:numFmt w:val="decimal"/>
      <w:pStyle w:val="Subparagraph1"/>
      <w:lvlText w:val="%6)"/>
      <w:lvlJc w:val="left"/>
      <w:pPr>
        <w:tabs>
          <w:tab w:val="num" w:pos="2304"/>
        </w:tabs>
        <w:ind w:left="2304" w:hanging="432"/>
      </w:pPr>
      <w:rPr>
        <w:rFonts w:hint="default"/>
      </w:rPr>
    </w:lvl>
    <w:lvl w:ilvl="6">
      <w:start w:val="1"/>
      <w:numFmt w:val="lowerLetter"/>
      <w:pStyle w:val="Subparagrapha0"/>
      <w:lvlText w:val="%7)"/>
      <w:lvlJc w:val="left"/>
      <w:pPr>
        <w:tabs>
          <w:tab w:val="num" w:pos="2736"/>
        </w:tabs>
        <w:ind w:left="2736" w:hanging="432"/>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374E58F7"/>
    <w:multiLevelType w:val="hybridMultilevel"/>
    <w:tmpl w:val="8ED4BE7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86364F5"/>
    <w:multiLevelType w:val="singleLevel"/>
    <w:tmpl w:val="AA9A71F8"/>
    <w:lvl w:ilvl="0">
      <w:start w:val="1"/>
      <w:numFmt w:val="decimal"/>
      <w:pStyle w:val="SPEC-TEXT"/>
      <w:lvlText w:val="%1."/>
      <w:lvlJc w:val="left"/>
      <w:pPr>
        <w:tabs>
          <w:tab w:val="num" w:pos="360"/>
        </w:tabs>
        <w:ind w:left="360" w:hanging="360"/>
      </w:pPr>
      <w:rPr>
        <w:rFonts w:cs="Times New Roman"/>
      </w:rPr>
    </w:lvl>
  </w:abstractNum>
  <w:abstractNum w:abstractNumId="7">
    <w:nsid w:val="387224D5"/>
    <w:multiLevelType w:val="hybridMultilevel"/>
    <w:tmpl w:val="84E27C0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421E2DE1"/>
    <w:multiLevelType w:val="hybridMultilevel"/>
    <w:tmpl w:val="8A66DC4A"/>
    <w:lvl w:ilvl="0" w:tplc="B0DED1C6">
      <w:start w:val="1"/>
      <w:numFmt w:val="upperLetter"/>
      <w:lvlText w:val="%1."/>
      <w:lvlJc w:val="left"/>
      <w:pPr>
        <w:tabs>
          <w:tab w:val="num" w:pos="720"/>
        </w:tabs>
        <w:ind w:left="720" w:hanging="360"/>
      </w:pPr>
      <w:rPr>
        <w:rFonts w:hint="default"/>
        <w:b/>
        <w:u w:val="none"/>
      </w:rPr>
    </w:lvl>
    <w:lvl w:ilvl="1" w:tplc="B0DED1C6">
      <w:start w:val="1"/>
      <w:numFmt w:val="upperLetter"/>
      <w:lvlText w:val="%2."/>
      <w:lvlJc w:val="left"/>
      <w:pPr>
        <w:tabs>
          <w:tab w:val="num" w:pos="720"/>
        </w:tabs>
        <w:ind w:left="720" w:hanging="360"/>
      </w:pPr>
      <w:rPr>
        <w:rFonts w:hint="default"/>
        <w:b/>
        <w:u w:val="none"/>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423F3EE3"/>
    <w:multiLevelType w:val="hybridMultilevel"/>
    <w:tmpl w:val="D8A6D04C"/>
    <w:lvl w:ilvl="0" w:tplc="3C2A8676">
      <w:start w:val="1"/>
      <w:numFmt w:val="decimal"/>
      <w:lvlText w:val="%1)"/>
      <w:lvlJc w:val="left"/>
      <w:pPr>
        <w:tabs>
          <w:tab w:val="num" w:pos="1095"/>
        </w:tabs>
        <w:ind w:left="1095" w:hanging="360"/>
      </w:pPr>
      <w:rPr>
        <w:rFonts w:hint="default"/>
      </w:rPr>
    </w:lvl>
    <w:lvl w:ilvl="1" w:tplc="04090019">
      <w:start w:val="1"/>
      <w:numFmt w:val="lowerLetter"/>
      <w:lvlText w:val="%2."/>
      <w:lvlJc w:val="left"/>
      <w:pPr>
        <w:tabs>
          <w:tab w:val="num" w:pos="1815"/>
        </w:tabs>
        <w:ind w:left="1815" w:hanging="360"/>
      </w:pPr>
    </w:lvl>
    <w:lvl w:ilvl="2" w:tplc="3C2A8676">
      <w:start w:val="1"/>
      <w:numFmt w:val="decimal"/>
      <w:lvlText w:val="%3)"/>
      <w:lvlJc w:val="left"/>
      <w:pPr>
        <w:tabs>
          <w:tab w:val="num" w:pos="2715"/>
        </w:tabs>
        <w:ind w:left="2715" w:hanging="360"/>
      </w:pPr>
      <w:rPr>
        <w:rFonts w:hint="default"/>
      </w:rPr>
    </w:lvl>
    <w:lvl w:ilvl="3" w:tplc="5C3E3408">
      <w:start w:val="1"/>
      <w:numFmt w:val="upperLetter"/>
      <w:lvlText w:val="%4."/>
      <w:lvlJc w:val="left"/>
      <w:pPr>
        <w:tabs>
          <w:tab w:val="num" w:pos="720"/>
        </w:tabs>
        <w:ind w:left="720" w:hanging="360"/>
      </w:pPr>
      <w:rPr>
        <w:rFonts w:hint="default"/>
      </w:rPr>
    </w:lvl>
    <w:lvl w:ilvl="4" w:tplc="04090019">
      <w:start w:val="1"/>
      <w:numFmt w:val="lowerLetter"/>
      <w:lvlText w:val="%5."/>
      <w:lvlJc w:val="left"/>
      <w:pPr>
        <w:tabs>
          <w:tab w:val="num" w:pos="3975"/>
        </w:tabs>
        <w:ind w:left="3975" w:hanging="360"/>
      </w:pPr>
    </w:lvl>
    <w:lvl w:ilvl="5" w:tplc="0409001B">
      <w:start w:val="1"/>
      <w:numFmt w:val="lowerRoman"/>
      <w:lvlText w:val="%6."/>
      <w:lvlJc w:val="right"/>
      <w:pPr>
        <w:tabs>
          <w:tab w:val="num" w:pos="4695"/>
        </w:tabs>
        <w:ind w:left="4695" w:hanging="180"/>
      </w:pPr>
    </w:lvl>
    <w:lvl w:ilvl="6" w:tplc="0409000F">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0">
    <w:nsid w:val="4CC44C01"/>
    <w:multiLevelType w:val="multilevel"/>
    <w:tmpl w:val="69DEE7E4"/>
    <w:lvl w:ilvl="0">
      <w:start w:val="1"/>
      <w:numFmt w:val="decimal"/>
      <w:pStyle w:val="Spec1"/>
      <w:lvlText w:val="PART %1"/>
      <w:lvlJc w:val="left"/>
      <w:pPr>
        <w:tabs>
          <w:tab w:val="num" w:pos="864"/>
        </w:tabs>
        <w:ind w:left="864" w:hanging="864"/>
      </w:pPr>
      <w:rPr>
        <w:rFonts w:ascii="Arial" w:hAnsi="Arial" w:hint="default"/>
        <w:b w:val="0"/>
        <w:i w:val="0"/>
        <w:caps/>
        <w:smallCaps w:val="0"/>
        <w:sz w:val="20"/>
      </w:rPr>
    </w:lvl>
    <w:lvl w:ilvl="1">
      <w:start w:val="1"/>
      <w:numFmt w:val="decimal"/>
      <w:pStyle w:val="Spec2"/>
      <w:lvlText w:val="%1.%2"/>
      <w:lvlJc w:val="left"/>
      <w:pPr>
        <w:tabs>
          <w:tab w:val="num" w:pos="576"/>
        </w:tabs>
        <w:ind w:left="576" w:hanging="576"/>
      </w:pPr>
      <w:rPr>
        <w:rFonts w:ascii="Arial" w:hAnsi="Arial" w:hint="default"/>
        <w:b w:val="0"/>
        <w:i w:val="0"/>
        <w:caps/>
        <w:smallCaps w:val="0"/>
        <w:sz w:val="20"/>
      </w:rPr>
    </w:lvl>
    <w:lvl w:ilvl="2">
      <w:start w:val="1"/>
      <w:numFmt w:val="upperLetter"/>
      <w:pStyle w:val="Spec3"/>
      <w:lvlText w:val="%3."/>
      <w:lvlJc w:val="left"/>
      <w:pPr>
        <w:tabs>
          <w:tab w:val="num" w:pos="702"/>
        </w:tabs>
        <w:ind w:left="702" w:hanging="432"/>
      </w:pPr>
      <w:rPr>
        <w:rFonts w:ascii="Arial" w:hAnsi="Arial" w:hint="default"/>
        <w:b w:val="0"/>
        <w:i w:val="0"/>
        <w:sz w:val="20"/>
      </w:rPr>
    </w:lvl>
    <w:lvl w:ilvl="3">
      <w:start w:val="1"/>
      <w:numFmt w:val="decimal"/>
      <w:pStyle w:val="Spec4"/>
      <w:lvlText w:val="%4."/>
      <w:lvlJc w:val="left"/>
      <w:pPr>
        <w:tabs>
          <w:tab w:val="num" w:pos="972"/>
        </w:tabs>
        <w:ind w:left="972" w:hanging="432"/>
      </w:pPr>
      <w:rPr>
        <w:rFonts w:ascii="Arial" w:hAnsi="Arial" w:hint="default"/>
        <w:b w:val="0"/>
        <w:i w:val="0"/>
        <w:sz w:val="20"/>
      </w:rPr>
    </w:lvl>
    <w:lvl w:ilvl="4">
      <w:start w:val="1"/>
      <w:numFmt w:val="lowerLetter"/>
      <w:pStyle w:val="Spec5"/>
      <w:lvlText w:val="%5."/>
      <w:lvlJc w:val="left"/>
      <w:pPr>
        <w:tabs>
          <w:tab w:val="num" w:pos="1872"/>
        </w:tabs>
        <w:ind w:left="1872" w:hanging="432"/>
      </w:pPr>
      <w:rPr>
        <w:rFonts w:ascii="Arial" w:hAnsi="Arial" w:hint="default"/>
        <w:b w:val="0"/>
        <w:i w:val="0"/>
        <w:sz w:val="20"/>
      </w:rPr>
    </w:lvl>
    <w:lvl w:ilvl="5">
      <w:start w:val="1"/>
      <w:numFmt w:val="decimal"/>
      <w:pStyle w:val="Spec6"/>
      <w:lvlText w:val="%6)"/>
      <w:lvlJc w:val="left"/>
      <w:pPr>
        <w:tabs>
          <w:tab w:val="num" w:pos="2304"/>
        </w:tabs>
        <w:ind w:left="2304" w:hanging="432"/>
      </w:pPr>
      <w:rPr>
        <w:rFonts w:ascii="Arial" w:hAnsi="Arial" w:hint="default"/>
        <w:b w:val="0"/>
        <w:i w:val="0"/>
        <w:sz w:val="20"/>
      </w:rPr>
    </w:lvl>
    <w:lvl w:ilvl="6">
      <w:start w:val="1"/>
      <w:numFmt w:val="none"/>
      <w:pStyle w:val="Spec7"/>
      <w:lvlText w:val="a)"/>
      <w:lvlJc w:val="left"/>
      <w:pPr>
        <w:tabs>
          <w:tab w:val="num" w:pos="2736"/>
        </w:tabs>
        <w:ind w:left="2736" w:hanging="432"/>
      </w:pPr>
      <w:rPr>
        <w:rFonts w:ascii="Arial" w:hAnsi="Arial" w:hint="default"/>
        <w:b w:val="0"/>
        <w:i w:val="0"/>
        <w:sz w:val="20"/>
      </w:r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nsid w:val="5079741A"/>
    <w:multiLevelType w:val="hybridMultilevel"/>
    <w:tmpl w:val="D592E68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3872BCA"/>
    <w:multiLevelType w:val="hybridMultilevel"/>
    <w:tmpl w:val="DB665804"/>
    <w:lvl w:ilvl="0" w:tplc="0409000F">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3">
    <w:nsid w:val="54173FE6"/>
    <w:multiLevelType w:val="hybridMultilevel"/>
    <w:tmpl w:val="5238C448"/>
    <w:lvl w:ilvl="0" w:tplc="858E025A">
      <w:start w:val="1"/>
      <w:numFmt w:val="decimal"/>
      <w:lvlText w:val="%1."/>
      <w:lvlJc w:val="left"/>
      <w:pPr>
        <w:tabs>
          <w:tab w:val="num" w:pos="2520"/>
        </w:tabs>
        <w:ind w:left="25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DF0142"/>
    <w:multiLevelType w:val="hybridMultilevel"/>
    <w:tmpl w:val="F2287406"/>
    <w:lvl w:ilvl="0" w:tplc="B0DED1C6">
      <w:start w:val="1"/>
      <w:numFmt w:val="upperLetter"/>
      <w:lvlText w:val="%1."/>
      <w:lvlJc w:val="left"/>
      <w:pPr>
        <w:tabs>
          <w:tab w:val="num" w:pos="720"/>
        </w:tabs>
        <w:ind w:left="720" w:hanging="360"/>
      </w:pPr>
      <w:rPr>
        <w:rFonts w:hint="default"/>
        <w:b/>
        <w:u w:val="none"/>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
    <w:nsid w:val="56F243EA"/>
    <w:multiLevelType w:val="hybridMultilevel"/>
    <w:tmpl w:val="FB00DD0A"/>
    <w:lvl w:ilvl="0" w:tplc="0409000F">
      <w:start w:val="1"/>
      <w:numFmt w:val="decimal"/>
      <w:lvlText w:val="%1."/>
      <w:lvlJc w:val="left"/>
      <w:pPr>
        <w:tabs>
          <w:tab w:val="num" w:pos="1440"/>
        </w:tabs>
        <w:ind w:left="1440" w:hanging="360"/>
      </w:pPr>
    </w:lvl>
    <w:lvl w:ilvl="1" w:tplc="0409001B">
      <w:start w:val="1"/>
      <w:numFmt w:val="lowerRoman"/>
      <w:lvlText w:val="%2."/>
      <w:lvlJc w:val="righ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59B07DD0"/>
    <w:multiLevelType w:val="hybridMultilevel"/>
    <w:tmpl w:val="ABD20FA8"/>
    <w:lvl w:ilvl="0" w:tplc="858E025A">
      <w:start w:val="1"/>
      <w:numFmt w:val="decimal"/>
      <w:lvlText w:val="%1."/>
      <w:lvlJc w:val="left"/>
      <w:pPr>
        <w:tabs>
          <w:tab w:val="num" w:pos="2520"/>
        </w:tabs>
        <w:ind w:left="25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94253BB"/>
    <w:multiLevelType w:val="hybridMultilevel"/>
    <w:tmpl w:val="D752108A"/>
    <w:lvl w:ilvl="0" w:tplc="9942240E">
      <w:start w:val="1"/>
      <w:numFmt w:val="upperLetter"/>
      <w:lvlText w:val="%1."/>
      <w:lvlJc w:val="left"/>
      <w:pPr>
        <w:tabs>
          <w:tab w:val="num" w:pos="720"/>
        </w:tabs>
        <w:ind w:left="720" w:hanging="360"/>
      </w:pPr>
      <w:rPr>
        <w:rFonts w:hint="default"/>
      </w:rPr>
    </w:lvl>
    <w:lvl w:ilvl="1" w:tplc="A0D82BB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9996A2E"/>
    <w:multiLevelType w:val="multilevel"/>
    <w:tmpl w:val="C8866B44"/>
    <w:lvl w:ilvl="0">
      <w:start w:val="1"/>
      <w:numFmt w:val="decimal"/>
      <w:lvlText w:val="%1"/>
      <w:lvlJc w:val="left"/>
      <w:pPr>
        <w:ind w:left="720" w:hanging="72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9">
    <w:nsid w:val="73490FF9"/>
    <w:multiLevelType w:val="hybridMultilevel"/>
    <w:tmpl w:val="CEBEE862"/>
    <w:lvl w:ilvl="0" w:tplc="858E025A">
      <w:start w:val="1"/>
      <w:numFmt w:val="decimal"/>
      <w:lvlText w:val="%1."/>
      <w:lvlJc w:val="left"/>
      <w:pPr>
        <w:tabs>
          <w:tab w:val="num" w:pos="2520"/>
        </w:tabs>
        <w:ind w:left="25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917494C"/>
    <w:multiLevelType w:val="hybridMultilevel"/>
    <w:tmpl w:val="7F289EE6"/>
    <w:lvl w:ilvl="0" w:tplc="04090019">
      <w:start w:val="1"/>
      <w:numFmt w:val="lowerLetter"/>
      <w:lvlText w:val="%1."/>
      <w:lvlJc w:val="left"/>
      <w:pPr>
        <w:tabs>
          <w:tab w:val="num" w:pos="3240"/>
        </w:tabs>
        <w:ind w:left="324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1">
    <w:nsid w:val="79F87F60"/>
    <w:multiLevelType w:val="hybridMultilevel"/>
    <w:tmpl w:val="4F48D260"/>
    <w:lvl w:ilvl="0" w:tplc="0409001B">
      <w:start w:val="1"/>
      <w:numFmt w:val="lowerRoman"/>
      <w:lvlText w:val="%1."/>
      <w:lvlJc w:val="right"/>
      <w:pPr>
        <w:tabs>
          <w:tab w:val="num" w:pos="2520"/>
        </w:tabs>
        <w:ind w:left="25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D5E5FAA"/>
    <w:multiLevelType w:val="hybridMultilevel"/>
    <w:tmpl w:val="3EBAC840"/>
    <w:lvl w:ilvl="0" w:tplc="7AD0133C">
      <w:start w:val="1"/>
      <w:numFmt w:val="lowerRoman"/>
      <w:lvlText w:val="%1."/>
      <w:lvlJc w:val="right"/>
      <w:pPr>
        <w:tabs>
          <w:tab w:val="num" w:pos="1800"/>
        </w:tabs>
        <w:ind w:left="1800" w:hanging="18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8"/>
  </w:num>
  <w:num w:numId="4">
    <w:abstractNumId w:val="10"/>
  </w:num>
  <w:num w:numId="5">
    <w:abstractNumId w:val="9"/>
  </w:num>
  <w:num w:numId="6">
    <w:abstractNumId w:val="2"/>
  </w:num>
  <w:num w:numId="7">
    <w:abstractNumId w:val="0"/>
  </w:num>
  <w:num w:numId="8">
    <w:abstractNumId w:val="5"/>
  </w:num>
  <w:num w:numId="9">
    <w:abstractNumId w:val="1"/>
  </w:num>
  <w:num w:numId="10">
    <w:abstractNumId w:val="22"/>
  </w:num>
  <w:num w:numId="11">
    <w:abstractNumId w:val="16"/>
  </w:num>
  <w:num w:numId="12">
    <w:abstractNumId w:val="19"/>
  </w:num>
  <w:num w:numId="13">
    <w:abstractNumId w:val="13"/>
  </w:num>
  <w:num w:numId="14">
    <w:abstractNumId w:val="14"/>
  </w:num>
  <w:num w:numId="15">
    <w:abstractNumId w:val="12"/>
  </w:num>
  <w:num w:numId="16">
    <w:abstractNumId w:val="21"/>
  </w:num>
  <w:num w:numId="17">
    <w:abstractNumId w:val="20"/>
  </w:num>
  <w:num w:numId="18">
    <w:abstractNumId w:val="8"/>
  </w:num>
  <w:num w:numId="19">
    <w:abstractNumId w:val="15"/>
  </w:num>
  <w:num w:numId="20">
    <w:abstractNumId w:val="17"/>
  </w:num>
  <w:num w:numId="21">
    <w:abstractNumId w:val="11"/>
  </w:num>
  <w:num w:numId="22">
    <w:abstractNumId w:val="3"/>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3D5"/>
    <w:rsid w:val="00010B6B"/>
    <w:rsid w:val="000326AB"/>
    <w:rsid w:val="00075485"/>
    <w:rsid w:val="00081714"/>
    <w:rsid w:val="000D5648"/>
    <w:rsid w:val="001F6E02"/>
    <w:rsid w:val="00227D90"/>
    <w:rsid w:val="002A5C97"/>
    <w:rsid w:val="003044BD"/>
    <w:rsid w:val="003637D9"/>
    <w:rsid w:val="003926F7"/>
    <w:rsid w:val="003B3C99"/>
    <w:rsid w:val="003D74AE"/>
    <w:rsid w:val="0041371C"/>
    <w:rsid w:val="00483C60"/>
    <w:rsid w:val="0048478F"/>
    <w:rsid w:val="004B3763"/>
    <w:rsid w:val="004C2397"/>
    <w:rsid w:val="00521CBF"/>
    <w:rsid w:val="00543163"/>
    <w:rsid w:val="005B62B3"/>
    <w:rsid w:val="00601CD8"/>
    <w:rsid w:val="00614FAB"/>
    <w:rsid w:val="006428A1"/>
    <w:rsid w:val="007129D6"/>
    <w:rsid w:val="00727B9E"/>
    <w:rsid w:val="00734677"/>
    <w:rsid w:val="00736950"/>
    <w:rsid w:val="007F65E3"/>
    <w:rsid w:val="00814647"/>
    <w:rsid w:val="00820434"/>
    <w:rsid w:val="008627E8"/>
    <w:rsid w:val="00864BEE"/>
    <w:rsid w:val="008A11A8"/>
    <w:rsid w:val="008B7539"/>
    <w:rsid w:val="00916C06"/>
    <w:rsid w:val="00950897"/>
    <w:rsid w:val="00A7027F"/>
    <w:rsid w:val="00AB0C17"/>
    <w:rsid w:val="00AE26EB"/>
    <w:rsid w:val="00B3276B"/>
    <w:rsid w:val="00B46B81"/>
    <w:rsid w:val="00B6370C"/>
    <w:rsid w:val="00BA1459"/>
    <w:rsid w:val="00BB7C89"/>
    <w:rsid w:val="00BD4AE0"/>
    <w:rsid w:val="00BE72EC"/>
    <w:rsid w:val="00BF6073"/>
    <w:rsid w:val="00C1211E"/>
    <w:rsid w:val="00C7116D"/>
    <w:rsid w:val="00CA4C06"/>
    <w:rsid w:val="00D16BB1"/>
    <w:rsid w:val="00D30DB7"/>
    <w:rsid w:val="00D534E2"/>
    <w:rsid w:val="00D71594"/>
    <w:rsid w:val="00E10811"/>
    <w:rsid w:val="00E21B12"/>
    <w:rsid w:val="00E5014A"/>
    <w:rsid w:val="00E65324"/>
    <w:rsid w:val="00EA1CDE"/>
    <w:rsid w:val="00EB0E5F"/>
    <w:rsid w:val="00EB484A"/>
    <w:rsid w:val="00EE73D5"/>
    <w:rsid w:val="00EE79AB"/>
    <w:rsid w:val="00F02AC8"/>
    <w:rsid w:val="00F1382F"/>
    <w:rsid w:val="00F1485A"/>
    <w:rsid w:val="00F16785"/>
    <w:rsid w:val="00F271BD"/>
    <w:rsid w:val="00F5071A"/>
    <w:rsid w:val="00F7559C"/>
    <w:rsid w:val="00F93A1E"/>
    <w:rsid w:val="00FD5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576"/>
        <w:tab w:val="left" w:pos="1008"/>
        <w:tab w:val="left" w:pos="1440"/>
        <w:tab w:val="left" w:pos="1872"/>
        <w:tab w:val="left" w:pos="2304"/>
        <w:tab w:val="left" w:pos="2736"/>
      </w:tabs>
    </w:pPr>
    <w:rPr>
      <w:sz w:val="22"/>
      <w:szCs w:val="24"/>
    </w:rPr>
  </w:style>
  <w:style w:type="paragraph" w:styleId="Heading1">
    <w:name w:val="heading 1"/>
    <w:basedOn w:val="Normal"/>
    <w:next w:val="Normal"/>
    <w:link w:val="Heading1Char"/>
    <w:qFormat/>
    <w:rsid w:val="00C121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pPr>
      <w:keepLines/>
      <w:tabs>
        <w:tab w:val="clear" w:pos="576"/>
        <w:tab w:val="clear" w:pos="1008"/>
        <w:tab w:val="clear" w:pos="1440"/>
        <w:tab w:val="clear" w:pos="1872"/>
        <w:tab w:val="clear" w:pos="2304"/>
        <w:tab w:val="clear" w:pos="2736"/>
      </w:tabs>
      <w:ind w:left="1980" w:right="1440" w:hanging="972"/>
    </w:pPr>
    <w:rPr>
      <w:rFonts w:ascii="Arial" w:hAnsi="Arial"/>
      <w:caps/>
      <w:vanish/>
      <w:sz w:val="18"/>
      <w:szCs w:val="20"/>
    </w:rPr>
  </w:style>
  <w:style w:type="paragraph" w:styleId="Header">
    <w:name w:val="header"/>
    <w:basedOn w:val="Normal"/>
    <w:pPr>
      <w:tabs>
        <w:tab w:val="center" w:pos="4320"/>
        <w:tab w:val="right" w:pos="8640"/>
      </w:tabs>
    </w:pPr>
  </w:style>
  <w:style w:type="paragraph" w:styleId="Footer">
    <w:name w:val="footer"/>
    <w:basedOn w:val="Normal"/>
    <w:pPr>
      <w:tabs>
        <w:tab w:val="clear" w:pos="576"/>
        <w:tab w:val="clear" w:pos="1008"/>
        <w:tab w:val="clear" w:pos="1440"/>
        <w:tab w:val="clear" w:pos="1872"/>
        <w:tab w:val="clear" w:pos="2304"/>
        <w:tab w:val="clear" w:pos="2736"/>
        <w:tab w:val="right" w:pos="9360"/>
      </w:tabs>
    </w:pPr>
    <w:rPr>
      <w:sz w:val="16"/>
    </w:rPr>
  </w:style>
  <w:style w:type="paragraph" w:styleId="BalloonText">
    <w:name w:val="Balloon Text"/>
    <w:basedOn w:val="Normal"/>
    <w:link w:val="BalloonTextChar"/>
    <w:rsid w:val="00BD4AE0"/>
    <w:rPr>
      <w:rFonts w:ascii="Tahoma" w:hAnsi="Tahoma" w:cs="Tahoma"/>
      <w:sz w:val="16"/>
      <w:szCs w:val="16"/>
    </w:rPr>
  </w:style>
  <w:style w:type="paragraph" w:customStyle="1" w:styleId="SectionNumber">
    <w:name w:val="Section Number"/>
    <w:basedOn w:val="Normal"/>
    <w:pPr>
      <w:jc w:val="center"/>
    </w:pPr>
    <w:rPr>
      <w:caps/>
    </w:rPr>
  </w:style>
  <w:style w:type="paragraph" w:customStyle="1" w:styleId="SectionTitle">
    <w:name w:val="Section Title"/>
    <w:basedOn w:val="Normal"/>
    <w:pPr>
      <w:spacing w:before="240"/>
      <w:jc w:val="center"/>
    </w:pPr>
    <w:rPr>
      <w:caps/>
    </w:rPr>
  </w:style>
  <w:style w:type="paragraph" w:customStyle="1" w:styleId="PartDesignation">
    <w:name w:val="Part Designation"/>
    <w:aliases w:val="prt"/>
    <w:basedOn w:val="Normal"/>
    <w:pPr>
      <w:numPr>
        <w:numId w:val="1"/>
      </w:numPr>
      <w:spacing w:before="480"/>
    </w:pPr>
    <w:rPr>
      <w:caps/>
    </w:rPr>
  </w:style>
  <w:style w:type="paragraph" w:customStyle="1" w:styleId="ArticleHeading">
    <w:name w:val="Article Heading"/>
    <w:aliases w:val="art"/>
    <w:basedOn w:val="Normal"/>
    <w:pPr>
      <w:numPr>
        <w:ilvl w:val="1"/>
        <w:numId w:val="1"/>
      </w:numPr>
      <w:spacing w:before="240"/>
    </w:pPr>
  </w:style>
  <w:style w:type="paragraph" w:customStyle="1" w:styleId="Paragraph">
    <w:name w:val="Paragraph"/>
    <w:aliases w:val="A"/>
    <w:basedOn w:val="Normal"/>
    <w:link w:val="AChar"/>
    <w:qFormat/>
    <w:pPr>
      <w:numPr>
        <w:ilvl w:val="2"/>
        <w:numId w:val="1"/>
      </w:numPr>
      <w:spacing w:before="240"/>
    </w:pPr>
  </w:style>
  <w:style w:type="paragraph" w:customStyle="1" w:styleId="Paragraph1">
    <w:name w:val="Paragraph 1"/>
    <w:aliases w:val="1"/>
    <w:basedOn w:val="Normal"/>
    <w:link w:val="1Char"/>
    <w:uiPriority w:val="99"/>
    <w:pPr>
      <w:numPr>
        <w:ilvl w:val="3"/>
        <w:numId w:val="1"/>
      </w:numPr>
    </w:pPr>
  </w:style>
  <w:style w:type="paragraph" w:customStyle="1" w:styleId="Subparagrapha">
    <w:name w:val="Subparagraph a"/>
    <w:aliases w:val="a"/>
    <w:basedOn w:val="Normal"/>
    <w:link w:val="aChar0"/>
    <w:uiPriority w:val="99"/>
    <w:pPr>
      <w:numPr>
        <w:ilvl w:val="4"/>
        <w:numId w:val="1"/>
      </w:numPr>
    </w:pPr>
  </w:style>
  <w:style w:type="paragraph" w:customStyle="1" w:styleId="Subparagraph1">
    <w:name w:val="Subparagraph 1)"/>
    <w:aliases w:val="1)"/>
    <w:basedOn w:val="Normal"/>
    <w:qFormat/>
    <w:pPr>
      <w:numPr>
        <w:ilvl w:val="5"/>
        <w:numId w:val="1"/>
      </w:numPr>
    </w:pPr>
  </w:style>
  <w:style w:type="paragraph" w:customStyle="1" w:styleId="EndofSection">
    <w:name w:val="End of Section"/>
    <w:basedOn w:val="Normal"/>
    <w:pPr>
      <w:spacing w:before="480"/>
      <w:jc w:val="center"/>
    </w:pPr>
  </w:style>
  <w:style w:type="paragraph" w:customStyle="1" w:styleId="Subparagrapha0">
    <w:name w:val="Subparagraph a)"/>
    <w:aliases w:val="a)"/>
    <w:basedOn w:val="Subparagraph1"/>
    <w:link w:val="aChar1"/>
    <w:qFormat/>
    <w:pPr>
      <w:numPr>
        <w:ilvl w:val="6"/>
      </w:numPr>
      <w:tabs>
        <w:tab w:val="left" w:pos="2304"/>
      </w:tabs>
    </w:pPr>
  </w:style>
  <w:style w:type="paragraph" w:customStyle="1" w:styleId="Initials">
    <w:name w:val="Initials"/>
    <w:basedOn w:val="EndofSection"/>
    <w:pPr>
      <w:spacing w:before="240"/>
      <w:jc w:val="left"/>
    </w:pPr>
  </w:style>
  <w:style w:type="paragraph" w:customStyle="1" w:styleId="Filename">
    <w:name w:val="Filename"/>
    <w:basedOn w:val="Initials"/>
    <w:pPr>
      <w:spacing w:before="0"/>
    </w:pPr>
    <w:rPr>
      <w:sz w:val="16"/>
    </w:rPr>
  </w:style>
  <w:style w:type="character" w:styleId="PageNumber">
    <w:name w:val="page number"/>
    <w:basedOn w:val="DefaultParagraphFont"/>
  </w:style>
  <w:style w:type="paragraph" w:customStyle="1" w:styleId="Blank">
    <w:name w:val="Blank"/>
    <w:basedOn w:val="Normal"/>
    <w:pPr>
      <w:pageBreakBefore/>
      <w:spacing w:before="5760"/>
      <w:jc w:val="center"/>
    </w:pPr>
  </w:style>
  <w:style w:type="paragraph" w:customStyle="1" w:styleId="Footer-CAPS">
    <w:name w:val="Footer-CAPS"/>
    <w:basedOn w:val="Footer"/>
    <w:rPr>
      <w:caps/>
    </w:rPr>
  </w:style>
  <w:style w:type="character" w:customStyle="1" w:styleId="BalloonTextChar">
    <w:name w:val="Balloon Text Char"/>
    <w:basedOn w:val="DefaultParagraphFont"/>
    <w:link w:val="BalloonText"/>
    <w:rsid w:val="00BD4AE0"/>
    <w:rPr>
      <w:rFonts w:ascii="Tahoma" w:hAnsi="Tahoma" w:cs="Tahoma"/>
      <w:sz w:val="16"/>
      <w:szCs w:val="16"/>
    </w:rPr>
  </w:style>
  <w:style w:type="paragraph" w:customStyle="1" w:styleId="TAB1">
    <w:name w:val="TAB 1"/>
    <w:basedOn w:val="Normal"/>
    <w:link w:val="TAB1Char"/>
    <w:uiPriority w:val="99"/>
    <w:rsid w:val="00BD4AE0"/>
    <w:pPr>
      <w:tabs>
        <w:tab w:val="clear" w:pos="576"/>
        <w:tab w:val="clear" w:pos="1008"/>
        <w:tab w:val="clear" w:pos="1440"/>
        <w:tab w:val="clear" w:pos="1872"/>
        <w:tab w:val="clear" w:pos="2304"/>
        <w:tab w:val="clear" w:pos="2736"/>
        <w:tab w:val="left" w:pos="245"/>
        <w:tab w:val="left" w:pos="720"/>
        <w:tab w:val="left" w:pos="1166"/>
        <w:tab w:val="left" w:pos="1627"/>
        <w:tab w:val="left" w:pos="2074"/>
        <w:tab w:val="left" w:pos="2520"/>
        <w:tab w:val="left" w:pos="2966"/>
        <w:tab w:val="left" w:pos="3427"/>
        <w:tab w:val="left" w:pos="3874"/>
        <w:tab w:val="left" w:pos="4320"/>
      </w:tabs>
      <w:autoSpaceDE w:val="0"/>
      <w:autoSpaceDN w:val="0"/>
      <w:adjustRightInd w:val="0"/>
      <w:ind w:left="749" w:hanging="504"/>
      <w:jc w:val="both"/>
    </w:pPr>
    <w:rPr>
      <w:sz w:val="24"/>
    </w:rPr>
  </w:style>
  <w:style w:type="paragraph" w:customStyle="1" w:styleId="TAB2">
    <w:name w:val="TAB 2"/>
    <w:basedOn w:val="Normal"/>
    <w:link w:val="TAB2Char"/>
    <w:uiPriority w:val="99"/>
    <w:rsid w:val="00BD4AE0"/>
    <w:pPr>
      <w:tabs>
        <w:tab w:val="clear" w:pos="576"/>
        <w:tab w:val="clear" w:pos="1008"/>
        <w:tab w:val="clear" w:pos="1440"/>
        <w:tab w:val="clear" w:pos="1872"/>
        <w:tab w:val="clear" w:pos="2304"/>
        <w:tab w:val="clear" w:pos="2736"/>
        <w:tab w:val="left" w:pos="245"/>
        <w:tab w:val="left" w:pos="720"/>
        <w:tab w:val="left" w:pos="1166"/>
        <w:tab w:val="left" w:pos="1627"/>
        <w:tab w:val="left" w:pos="2074"/>
        <w:tab w:val="left" w:pos="2520"/>
        <w:tab w:val="left" w:pos="2966"/>
        <w:tab w:val="left" w:pos="3427"/>
        <w:tab w:val="left" w:pos="3874"/>
        <w:tab w:val="left" w:pos="4320"/>
      </w:tabs>
      <w:autoSpaceDE w:val="0"/>
      <w:autoSpaceDN w:val="0"/>
      <w:adjustRightInd w:val="0"/>
      <w:ind w:left="1166" w:hanging="446"/>
      <w:jc w:val="both"/>
    </w:pPr>
    <w:rPr>
      <w:sz w:val="24"/>
    </w:rPr>
  </w:style>
  <w:style w:type="paragraph" w:styleId="BodyText">
    <w:name w:val="Body Text"/>
    <w:basedOn w:val="Normal"/>
    <w:link w:val="BodyTextChar"/>
    <w:uiPriority w:val="99"/>
    <w:rsid w:val="00BD4AE0"/>
    <w:pPr>
      <w:tabs>
        <w:tab w:val="clear" w:pos="576"/>
        <w:tab w:val="clear" w:pos="1008"/>
        <w:tab w:val="clear" w:pos="1440"/>
        <w:tab w:val="clear" w:pos="1872"/>
        <w:tab w:val="clear" w:pos="2304"/>
        <w:tab w:val="clear" w:pos="2736"/>
        <w:tab w:val="left" w:pos="-1440"/>
        <w:tab w:val="left" w:pos="-720"/>
        <w:tab w:val="left" w:pos="249"/>
        <w:tab w:val="left" w:pos="748"/>
        <w:tab w:val="left" w:pos="1248"/>
        <w:tab w:val="left" w:pos="1747"/>
        <w:tab w:val="left" w:pos="2246"/>
        <w:tab w:val="left" w:pos="2745"/>
        <w:tab w:val="left" w:pos="3244"/>
        <w:tab w:val="left" w:pos="3744"/>
        <w:tab w:val="left" w:pos="4243"/>
        <w:tab w:val="left" w:pos="4742"/>
        <w:tab w:val="left" w:pos="5241"/>
        <w:tab w:val="left" w:pos="5740"/>
        <w:tab w:val="left" w:pos="6240"/>
        <w:tab w:val="left" w:pos="6739"/>
        <w:tab w:val="left" w:pos="7238"/>
        <w:tab w:val="left" w:pos="7737"/>
        <w:tab w:val="left" w:pos="8236"/>
      </w:tabs>
      <w:autoSpaceDE w:val="0"/>
      <w:autoSpaceDN w:val="0"/>
      <w:adjustRightInd w:val="0"/>
      <w:jc w:val="both"/>
    </w:pPr>
    <w:rPr>
      <w:sz w:val="24"/>
      <w:szCs w:val="22"/>
    </w:rPr>
  </w:style>
  <w:style w:type="character" w:customStyle="1" w:styleId="BodyTextChar">
    <w:name w:val="Body Text Char"/>
    <w:basedOn w:val="DefaultParagraphFont"/>
    <w:link w:val="BodyText"/>
    <w:uiPriority w:val="99"/>
    <w:rsid w:val="00BD4AE0"/>
    <w:rPr>
      <w:sz w:val="24"/>
      <w:szCs w:val="22"/>
    </w:rPr>
  </w:style>
  <w:style w:type="character" w:customStyle="1" w:styleId="TAB2Char">
    <w:name w:val="TAB 2 Char"/>
    <w:basedOn w:val="DefaultParagraphFont"/>
    <w:link w:val="TAB2"/>
    <w:uiPriority w:val="99"/>
    <w:locked/>
    <w:rsid w:val="00BD4AE0"/>
    <w:rPr>
      <w:sz w:val="24"/>
      <w:szCs w:val="24"/>
    </w:rPr>
  </w:style>
  <w:style w:type="character" w:customStyle="1" w:styleId="TAB1Char">
    <w:name w:val="TAB 1 Char"/>
    <w:basedOn w:val="DefaultParagraphFont"/>
    <w:link w:val="TAB1"/>
    <w:uiPriority w:val="99"/>
    <w:locked/>
    <w:rsid w:val="00BD4AE0"/>
    <w:rPr>
      <w:sz w:val="24"/>
      <w:szCs w:val="24"/>
    </w:rPr>
  </w:style>
  <w:style w:type="character" w:customStyle="1" w:styleId="AChar">
    <w:name w:val="A Char"/>
    <w:basedOn w:val="TAB1Char"/>
    <w:link w:val="Paragraph"/>
    <w:locked/>
    <w:rsid w:val="00BD4AE0"/>
    <w:rPr>
      <w:sz w:val="22"/>
      <w:szCs w:val="24"/>
    </w:rPr>
  </w:style>
  <w:style w:type="character" w:customStyle="1" w:styleId="1Char">
    <w:name w:val="1 Char"/>
    <w:basedOn w:val="TAB2Char"/>
    <w:link w:val="Paragraph1"/>
    <w:uiPriority w:val="99"/>
    <w:locked/>
    <w:rsid w:val="00BD4AE0"/>
    <w:rPr>
      <w:sz w:val="22"/>
      <w:szCs w:val="24"/>
    </w:rPr>
  </w:style>
  <w:style w:type="character" w:customStyle="1" w:styleId="aChar0">
    <w:name w:val="a Char"/>
    <w:basedOn w:val="DefaultParagraphFont"/>
    <w:link w:val="Subparagrapha"/>
    <w:uiPriority w:val="99"/>
    <w:locked/>
    <w:rsid w:val="00BD4AE0"/>
    <w:rPr>
      <w:sz w:val="22"/>
      <w:szCs w:val="24"/>
    </w:rPr>
  </w:style>
  <w:style w:type="paragraph" w:customStyle="1" w:styleId="SPEC-TEXT">
    <w:name w:val="SPEC-TEXT"/>
    <w:basedOn w:val="Normal"/>
    <w:uiPriority w:val="99"/>
    <w:rsid w:val="00BD4AE0"/>
    <w:pPr>
      <w:numPr>
        <w:numId w:val="2"/>
      </w:numPr>
      <w:tabs>
        <w:tab w:val="clear" w:pos="576"/>
        <w:tab w:val="clear" w:pos="1008"/>
        <w:tab w:val="clear" w:pos="1440"/>
        <w:tab w:val="clear" w:pos="1872"/>
        <w:tab w:val="clear" w:pos="2304"/>
        <w:tab w:val="clear" w:pos="2736"/>
      </w:tabs>
      <w:spacing w:after="120"/>
      <w:jc w:val="both"/>
    </w:pPr>
    <w:rPr>
      <w:szCs w:val="20"/>
    </w:rPr>
  </w:style>
  <w:style w:type="character" w:customStyle="1" w:styleId="Heading1Char">
    <w:name w:val="Heading 1 Char"/>
    <w:basedOn w:val="DefaultParagraphFont"/>
    <w:link w:val="Heading1"/>
    <w:rsid w:val="00C1211E"/>
    <w:rPr>
      <w:rFonts w:asciiTheme="majorHAnsi" w:eastAsiaTheme="majorEastAsia" w:hAnsiTheme="majorHAnsi" w:cstheme="majorBidi"/>
      <w:b/>
      <w:bCs/>
      <w:color w:val="365F91" w:themeColor="accent1" w:themeShade="BF"/>
      <w:sz w:val="28"/>
      <w:szCs w:val="28"/>
    </w:rPr>
  </w:style>
  <w:style w:type="paragraph" w:customStyle="1" w:styleId="CommentBox">
    <w:name w:val="CommentBox"/>
    <w:basedOn w:val="Normal"/>
    <w:rsid w:val="00C1211E"/>
    <w:pPr>
      <w:pBdr>
        <w:top w:val="double" w:sz="6" w:space="1" w:color="auto"/>
        <w:left w:val="double" w:sz="6" w:space="1" w:color="auto"/>
        <w:bottom w:val="double" w:sz="6" w:space="1" w:color="auto"/>
        <w:right w:val="double" w:sz="6" w:space="1" w:color="auto"/>
      </w:pBdr>
      <w:tabs>
        <w:tab w:val="clear" w:pos="576"/>
        <w:tab w:val="clear" w:pos="1008"/>
        <w:tab w:val="clear" w:pos="1440"/>
        <w:tab w:val="clear" w:pos="1872"/>
        <w:tab w:val="clear" w:pos="2304"/>
        <w:tab w:val="clear" w:pos="2736"/>
      </w:tabs>
      <w:suppressAutoHyphens/>
      <w:spacing w:before="240"/>
      <w:jc w:val="both"/>
    </w:pPr>
    <w:rPr>
      <w:rFonts w:ascii="Arial" w:hAnsi="Arial"/>
      <w:sz w:val="16"/>
      <w:szCs w:val="20"/>
    </w:rPr>
  </w:style>
  <w:style w:type="paragraph" w:customStyle="1" w:styleId="1">
    <w:name w:val="1."/>
    <w:basedOn w:val="Normal"/>
    <w:qFormat/>
    <w:rsid w:val="00F16785"/>
    <w:pPr>
      <w:widowControl w:val="0"/>
      <w:tabs>
        <w:tab w:val="clear" w:pos="576"/>
        <w:tab w:val="clear" w:pos="1008"/>
        <w:tab w:val="clear" w:pos="1440"/>
        <w:tab w:val="clear" w:pos="1872"/>
        <w:tab w:val="clear" w:pos="2304"/>
        <w:tab w:val="clear" w:pos="2736"/>
        <w:tab w:val="left" w:pos="245"/>
        <w:tab w:val="left" w:pos="720"/>
        <w:tab w:val="left" w:pos="1267"/>
        <w:tab w:val="left" w:pos="1800"/>
        <w:tab w:val="left" w:pos="2074"/>
        <w:tab w:val="left" w:pos="2520"/>
      </w:tabs>
      <w:ind w:left="1267" w:hanging="547"/>
      <w:jc w:val="both"/>
    </w:pPr>
    <w:rPr>
      <w:snapToGrid w:val="0"/>
      <w:sz w:val="24"/>
      <w:szCs w:val="20"/>
    </w:rPr>
  </w:style>
  <w:style w:type="paragraph" w:customStyle="1" w:styleId="a">
    <w:name w:val="a."/>
    <w:basedOn w:val="Normal"/>
    <w:qFormat/>
    <w:rsid w:val="00F16785"/>
    <w:pPr>
      <w:widowControl w:val="0"/>
      <w:tabs>
        <w:tab w:val="clear" w:pos="576"/>
        <w:tab w:val="clear" w:pos="1008"/>
        <w:tab w:val="clear" w:pos="1440"/>
        <w:tab w:val="clear" w:pos="1872"/>
        <w:tab w:val="clear" w:pos="2304"/>
        <w:tab w:val="clear" w:pos="2736"/>
        <w:tab w:val="left" w:pos="245"/>
        <w:tab w:val="left" w:pos="720"/>
        <w:tab w:val="left" w:pos="1267"/>
        <w:tab w:val="left" w:pos="1800"/>
        <w:tab w:val="left" w:pos="2074"/>
        <w:tab w:val="left" w:pos="2520"/>
      </w:tabs>
      <w:ind w:left="1800" w:hanging="533"/>
      <w:jc w:val="both"/>
    </w:pPr>
    <w:rPr>
      <w:snapToGrid w:val="0"/>
      <w:sz w:val="24"/>
      <w:szCs w:val="20"/>
    </w:rPr>
  </w:style>
  <w:style w:type="paragraph" w:styleId="ListParagraph">
    <w:name w:val="List Paragraph"/>
    <w:basedOn w:val="Normal"/>
    <w:uiPriority w:val="34"/>
    <w:qFormat/>
    <w:rsid w:val="00F16785"/>
    <w:pPr>
      <w:tabs>
        <w:tab w:val="clear" w:pos="576"/>
        <w:tab w:val="clear" w:pos="1008"/>
        <w:tab w:val="clear" w:pos="1440"/>
        <w:tab w:val="clear" w:pos="1872"/>
        <w:tab w:val="clear" w:pos="2304"/>
        <w:tab w:val="clear" w:pos="2736"/>
      </w:tabs>
      <w:ind w:left="720"/>
    </w:pPr>
    <w:rPr>
      <w:rFonts w:eastAsiaTheme="minorHAnsi"/>
      <w:sz w:val="24"/>
    </w:rPr>
  </w:style>
  <w:style w:type="character" w:styleId="CommentReference">
    <w:name w:val="annotation reference"/>
    <w:basedOn w:val="DefaultParagraphFont"/>
    <w:rsid w:val="00F16785"/>
    <w:rPr>
      <w:sz w:val="16"/>
      <w:szCs w:val="16"/>
    </w:rPr>
  </w:style>
  <w:style w:type="paragraph" w:styleId="CommentText">
    <w:name w:val="annotation text"/>
    <w:basedOn w:val="Normal"/>
    <w:link w:val="CommentTextChar"/>
    <w:rsid w:val="00F16785"/>
    <w:pPr>
      <w:widowControl w:val="0"/>
      <w:tabs>
        <w:tab w:val="clear" w:pos="576"/>
        <w:tab w:val="clear" w:pos="1008"/>
        <w:tab w:val="clear" w:pos="1440"/>
        <w:tab w:val="clear" w:pos="1872"/>
        <w:tab w:val="clear" w:pos="2304"/>
        <w:tab w:val="clear" w:pos="2736"/>
      </w:tabs>
    </w:pPr>
    <w:rPr>
      <w:snapToGrid w:val="0"/>
      <w:sz w:val="20"/>
      <w:szCs w:val="20"/>
    </w:rPr>
  </w:style>
  <w:style w:type="character" w:customStyle="1" w:styleId="CommentTextChar">
    <w:name w:val="Comment Text Char"/>
    <w:basedOn w:val="DefaultParagraphFont"/>
    <w:link w:val="CommentText"/>
    <w:rsid w:val="00F16785"/>
    <w:rPr>
      <w:snapToGrid w:val="0"/>
    </w:rPr>
  </w:style>
  <w:style w:type="paragraph" w:styleId="BodyTextIndent">
    <w:name w:val="Body Text Indent"/>
    <w:basedOn w:val="Normal"/>
    <w:link w:val="BodyTextIndentChar"/>
    <w:rsid w:val="00F16785"/>
    <w:pPr>
      <w:spacing w:after="120"/>
      <w:ind w:left="360"/>
    </w:pPr>
  </w:style>
  <w:style w:type="character" w:customStyle="1" w:styleId="BodyTextIndentChar">
    <w:name w:val="Body Text Indent Char"/>
    <w:basedOn w:val="DefaultParagraphFont"/>
    <w:link w:val="BodyTextIndent"/>
    <w:rsid w:val="00F16785"/>
    <w:rPr>
      <w:sz w:val="22"/>
      <w:szCs w:val="24"/>
    </w:rPr>
  </w:style>
  <w:style w:type="paragraph" w:customStyle="1" w:styleId="Spec1">
    <w:name w:val="Spec1"/>
    <w:basedOn w:val="Normal"/>
    <w:rsid w:val="00483C60"/>
    <w:pPr>
      <w:keepNext/>
      <w:numPr>
        <w:numId w:val="4"/>
      </w:numPr>
      <w:tabs>
        <w:tab w:val="clear" w:pos="576"/>
        <w:tab w:val="clear" w:pos="1008"/>
        <w:tab w:val="clear" w:pos="1440"/>
        <w:tab w:val="clear" w:pos="1872"/>
        <w:tab w:val="clear" w:pos="2304"/>
        <w:tab w:val="clear" w:pos="2736"/>
      </w:tabs>
      <w:spacing w:before="240"/>
      <w:jc w:val="both"/>
      <w:outlineLvl w:val="0"/>
    </w:pPr>
    <w:rPr>
      <w:rFonts w:ascii="Arial" w:hAnsi="Arial"/>
      <w:sz w:val="20"/>
      <w:szCs w:val="20"/>
    </w:rPr>
  </w:style>
  <w:style w:type="paragraph" w:customStyle="1" w:styleId="Spec2">
    <w:name w:val="Spec2"/>
    <w:basedOn w:val="Normal"/>
    <w:rsid w:val="00483C60"/>
    <w:pPr>
      <w:keepNext/>
      <w:numPr>
        <w:ilvl w:val="1"/>
        <w:numId w:val="4"/>
      </w:numPr>
      <w:tabs>
        <w:tab w:val="clear" w:pos="1008"/>
        <w:tab w:val="clear" w:pos="1440"/>
        <w:tab w:val="clear" w:pos="1872"/>
        <w:tab w:val="clear" w:pos="2304"/>
        <w:tab w:val="clear" w:pos="2736"/>
      </w:tabs>
      <w:spacing w:before="240"/>
      <w:jc w:val="both"/>
      <w:outlineLvl w:val="1"/>
    </w:pPr>
    <w:rPr>
      <w:rFonts w:ascii="Arial" w:hAnsi="Arial"/>
      <w:sz w:val="20"/>
      <w:szCs w:val="20"/>
    </w:rPr>
  </w:style>
  <w:style w:type="paragraph" w:customStyle="1" w:styleId="Spec3">
    <w:name w:val="Spec3"/>
    <w:basedOn w:val="Normal"/>
    <w:rsid w:val="00483C60"/>
    <w:pPr>
      <w:numPr>
        <w:ilvl w:val="2"/>
        <w:numId w:val="4"/>
      </w:numPr>
      <w:tabs>
        <w:tab w:val="clear" w:pos="576"/>
        <w:tab w:val="clear" w:pos="1008"/>
        <w:tab w:val="clear" w:pos="1440"/>
        <w:tab w:val="clear" w:pos="1872"/>
        <w:tab w:val="clear" w:pos="2304"/>
        <w:tab w:val="clear" w:pos="2736"/>
      </w:tabs>
      <w:spacing w:before="240"/>
      <w:jc w:val="both"/>
      <w:outlineLvl w:val="2"/>
    </w:pPr>
    <w:rPr>
      <w:rFonts w:ascii="Arial" w:hAnsi="Arial"/>
      <w:sz w:val="20"/>
      <w:szCs w:val="20"/>
    </w:rPr>
  </w:style>
  <w:style w:type="paragraph" w:customStyle="1" w:styleId="Spec4">
    <w:name w:val="Spec4"/>
    <w:basedOn w:val="Normal"/>
    <w:rsid w:val="00483C60"/>
    <w:pPr>
      <w:numPr>
        <w:ilvl w:val="3"/>
        <w:numId w:val="4"/>
      </w:numPr>
      <w:tabs>
        <w:tab w:val="clear" w:pos="576"/>
        <w:tab w:val="clear" w:pos="1008"/>
        <w:tab w:val="clear" w:pos="1440"/>
        <w:tab w:val="clear" w:pos="1872"/>
        <w:tab w:val="clear" w:pos="2304"/>
        <w:tab w:val="clear" w:pos="2736"/>
      </w:tabs>
      <w:jc w:val="both"/>
      <w:outlineLvl w:val="3"/>
    </w:pPr>
    <w:rPr>
      <w:rFonts w:ascii="Arial" w:hAnsi="Arial"/>
      <w:sz w:val="20"/>
      <w:szCs w:val="20"/>
    </w:rPr>
  </w:style>
  <w:style w:type="paragraph" w:customStyle="1" w:styleId="Spec5">
    <w:name w:val="Spec5"/>
    <w:basedOn w:val="Normal"/>
    <w:rsid w:val="00483C60"/>
    <w:pPr>
      <w:numPr>
        <w:ilvl w:val="4"/>
        <w:numId w:val="4"/>
      </w:numPr>
      <w:tabs>
        <w:tab w:val="clear" w:pos="576"/>
        <w:tab w:val="clear" w:pos="1008"/>
        <w:tab w:val="clear" w:pos="1440"/>
        <w:tab w:val="clear" w:pos="2304"/>
        <w:tab w:val="clear" w:pos="2736"/>
      </w:tabs>
      <w:jc w:val="both"/>
      <w:outlineLvl w:val="4"/>
    </w:pPr>
    <w:rPr>
      <w:rFonts w:ascii="Arial" w:hAnsi="Arial"/>
      <w:sz w:val="20"/>
      <w:szCs w:val="20"/>
    </w:rPr>
  </w:style>
  <w:style w:type="paragraph" w:customStyle="1" w:styleId="Spec6">
    <w:name w:val="Spec6"/>
    <w:basedOn w:val="Normal"/>
    <w:rsid w:val="00483C60"/>
    <w:pPr>
      <w:numPr>
        <w:ilvl w:val="5"/>
        <w:numId w:val="4"/>
      </w:numPr>
      <w:tabs>
        <w:tab w:val="clear" w:pos="576"/>
        <w:tab w:val="clear" w:pos="1008"/>
        <w:tab w:val="clear" w:pos="1440"/>
        <w:tab w:val="clear" w:pos="1872"/>
        <w:tab w:val="clear" w:pos="2736"/>
      </w:tabs>
      <w:jc w:val="both"/>
      <w:outlineLvl w:val="5"/>
    </w:pPr>
    <w:rPr>
      <w:rFonts w:ascii="Arial" w:hAnsi="Arial"/>
      <w:sz w:val="20"/>
      <w:szCs w:val="20"/>
    </w:rPr>
  </w:style>
  <w:style w:type="paragraph" w:customStyle="1" w:styleId="Spec7">
    <w:name w:val="Spec7"/>
    <w:basedOn w:val="Normal"/>
    <w:rsid w:val="00483C60"/>
    <w:pPr>
      <w:numPr>
        <w:ilvl w:val="6"/>
        <w:numId w:val="4"/>
      </w:numPr>
      <w:tabs>
        <w:tab w:val="clear" w:pos="576"/>
        <w:tab w:val="clear" w:pos="1008"/>
        <w:tab w:val="clear" w:pos="1440"/>
        <w:tab w:val="clear" w:pos="1872"/>
        <w:tab w:val="clear" w:pos="2304"/>
      </w:tabs>
      <w:jc w:val="both"/>
      <w:outlineLvl w:val="6"/>
    </w:pPr>
    <w:rPr>
      <w:rFonts w:ascii="Arial" w:hAnsi="Arial"/>
      <w:sz w:val="20"/>
      <w:szCs w:val="20"/>
    </w:rPr>
  </w:style>
  <w:style w:type="paragraph" w:customStyle="1" w:styleId="AText">
    <w:name w:val="A_Text"/>
    <w:basedOn w:val="Normal"/>
    <w:rsid w:val="00543163"/>
    <w:pPr>
      <w:tabs>
        <w:tab w:val="clear" w:pos="576"/>
        <w:tab w:val="clear" w:pos="1008"/>
        <w:tab w:val="clear" w:pos="1440"/>
        <w:tab w:val="clear" w:pos="1872"/>
        <w:tab w:val="clear" w:pos="2304"/>
        <w:tab w:val="clear" w:pos="2736"/>
        <w:tab w:val="left" w:pos="720"/>
      </w:tabs>
      <w:ind w:left="720" w:hanging="475"/>
      <w:jc w:val="both"/>
    </w:pPr>
    <w:rPr>
      <w:sz w:val="24"/>
      <w:szCs w:val="20"/>
    </w:rPr>
  </w:style>
  <w:style w:type="paragraph" w:customStyle="1" w:styleId="1Text">
    <w:name w:val="1_Text"/>
    <w:basedOn w:val="Normal"/>
    <w:rsid w:val="00543163"/>
    <w:pPr>
      <w:tabs>
        <w:tab w:val="clear" w:pos="576"/>
        <w:tab w:val="clear" w:pos="1008"/>
        <w:tab w:val="clear" w:pos="1440"/>
        <w:tab w:val="clear" w:pos="1872"/>
        <w:tab w:val="clear" w:pos="2304"/>
        <w:tab w:val="clear" w:pos="2736"/>
        <w:tab w:val="left" w:pos="1195"/>
      </w:tabs>
      <w:ind w:left="1195" w:hanging="475"/>
      <w:jc w:val="both"/>
    </w:pPr>
    <w:rPr>
      <w:sz w:val="24"/>
      <w:szCs w:val="20"/>
    </w:rPr>
  </w:style>
  <w:style w:type="character" w:customStyle="1" w:styleId="aChar1">
    <w:name w:val="a) Char"/>
    <w:basedOn w:val="DefaultParagraphFont"/>
    <w:link w:val="Subparagrapha0"/>
    <w:rsid w:val="00543163"/>
    <w:rPr>
      <w:sz w:val="22"/>
      <w:szCs w:val="24"/>
    </w:rPr>
  </w:style>
  <w:style w:type="paragraph" w:customStyle="1" w:styleId="FormText">
    <w:name w:val="Form Text"/>
    <w:rsid w:val="00543163"/>
    <w:rPr>
      <w:rFonts w:ascii="Helvetica" w:hAnsi="Helvetica"/>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576"/>
        <w:tab w:val="left" w:pos="1008"/>
        <w:tab w:val="left" w:pos="1440"/>
        <w:tab w:val="left" w:pos="1872"/>
        <w:tab w:val="left" w:pos="2304"/>
        <w:tab w:val="left" w:pos="2736"/>
      </w:tabs>
    </w:pPr>
    <w:rPr>
      <w:sz w:val="22"/>
      <w:szCs w:val="24"/>
    </w:rPr>
  </w:style>
  <w:style w:type="paragraph" w:styleId="Heading1">
    <w:name w:val="heading 1"/>
    <w:basedOn w:val="Normal"/>
    <w:next w:val="Normal"/>
    <w:link w:val="Heading1Char"/>
    <w:qFormat/>
    <w:rsid w:val="00C121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pPr>
      <w:keepLines/>
      <w:tabs>
        <w:tab w:val="clear" w:pos="576"/>
        <w:tab w:val="clear" w:pos="1008"/>
        <w:tab w:val="clear" w:pos="1440"/>
        <w:tab w:val="clear" w:pos="1872"/>
        <w:tab w:val="clear" w:pos="2304"/>
        <w:tab w:val="clear" w:pos="2736"/>
      </w:tabs>
      <w:ind w:left="1980" w:right="1440" w:hanging="972"/>
    </w:pPr>
    <w:rPr>
      <w:rFonts w:ascii="Arial" w:hAnsi="Arial"/>
      <w:caps/>
      <w:vanish/>
      <w:sz w:val="18"/>
      <w:szCs w:val="20"/>
    </w:rPr>
  </w:style>
  <w:style w:type="paragraph" w:styleId="Header">
    <w:name w:val="header"/>
    <w:basedOn w:val="Normal"/>
    <w:pPr>
      <w:tabs>
        <w:tab w:val="center" w:pos="4320"/>
        <w:tab w:val="right" w:pos="8640"/>
      </w:tabs>
    </w:pPr>
  </w:style>
  <w:style w:type="paragraph" w:styleId="Footer">
    <w:name w:val="footer"/>
    <w:basedOn w:val="Normal"/>
    <w:pPr>
      <w:tabs>
        <w:tab w:val="clear" w:pos="576"/>
        <w:tab w:val="clear" w:pos="1008"/>
        <w:tab w:val="clear" w:pos="1440"/>
        <w:tab w:val="clear" w:pos="1872"/>
        <w:tab w:val="clear" w:pos="2304"/>
        <w:tab w:val="clear" w:pos="2736"/>
        <w:tab w:val="right" w:pos="9360"/>
      </w:tabs>
    </w:pPr>
    <w:rPr>
      <w:sz w:val="16"/>
    </w:rPr>
  </w:style>
  <w:style w:type="paragraph" w:styleId="BalloonText">
    <w:name w:val="Balloon Text"/>
    <w:basedOn w:val="Normal"/>
    <w:link w:val="BalloonTextChar"/>
    <w:rsid w:val="00BD4AE0"/>
    <w:rPr>
      <w:rFonts w:ascii="Tahoma" w:hAnsi="Tahoma" w:cs="Tahoma"/>
      <w:sz w:val="16"/>
      <w:szCs w:val="16"/>
    </w:rPr>
  </w:style>
  <w:style w:type="paragraph" w:customStyle="1" w:styleId="SectionNumber">
    <w:name w:val="Section Number"/>
    <w:basedOn w:val="Normal"/>
    <w:pPr>
      <w:jc w:val="center"/>
    </w:pPr>
    <w:rPr>
      <w:caps/>
    </w:rPr>
  </w:style>
  <w:style w:type="paragraph" w:customStyle="1" w:styleId="SectionTitle">
    <w:name w:val="Section Title"/>
    <w:basedOn w:val="Normal"/>
    <w:pPr>
      <w:spacing w:before="240"/>
      <w:jc w:val="center"/>
    </w:pPr>
    <w:rPr>
      <w:caps/>
    </w:rPr>
  </w:style>
  <w:style w:type="paragraph" w:customStyle="1" w:styleId="PartDesignation">
    <w:name w:val="Part Designation"/>
    <w:aliases w:val="prt"/>
    <w:basedOn w:val="Normal"/>
    <w:pPr>
      <w:numPr>
        <w:numId w:val="1"/>
      </w:numPr>
      <w:spacing w:before="480"/>
    </w:pPr>
    <w:rPr>
      <w:caps/>
    </w:rPr>
  </w:style>
  <w:style w:type="paragraph" w:customStyle="1" w:styleId="ArticleHeading">
    <w:name w:val="Article Heading"/>
    <w:aliases w:val="art"/>
    <w:basedOn w:val="Normal"/>
    <w:pPr>
      <w:numPr>
        <w:ilvl w:val="1"/>
        <w:numId w:val="1"/>
      </w:numPr>
      <w:spacing w:before="240"/>
    </w:pPr>
  </w:style>
  <w:style w:type="paragraph" w:customStyle="1" w:styleId="Paragraph">
    <w:name w:val="Paragraph"/>
    <w:aliases w:val="A"/>
    <w:basedOn w:val="Normal"/>
    <w:link w:val="AChar"/>
    <w:qFormat/>
    <w:pPr>
      <w:numPr>
        <w:ilvl w:val="2"/>
        <w:numId w:val="1"/>
      </w:numPr>
      <w:spacing w:before="240"/>
    </w:pPr>
  </w:style>
  <w:style w:type="paragraph" w:customStyle="1" w:styleId="Paragraph1">
    <w:name w:val="Paragraph 1"/>
    <w:aliases w:val="1"/>
    <w:basedOn w:val="Normal"/>
    <w:link w:val="1Char"/>
    <w:uiPriority w:val="99"/>
    <w:pPr>
      <w:numPr>
        <w:ilvl w:val="3"/>
        <w:numId w:val="1"/>
      </w:numPr>
    </w:pPr>
  </w:style>
  <w:style w:type="paragraph" w:customStyle="1" w:styleId="Subparagrapha">
    <w:name w:val="Subparagraph a"/>
    <w:aliases w:val="a"/>
    <w:basedOn w:val="Normal"/>
    <w:link w:val="aChar0"/>
    <w:uiPriority w:val="99"/>
    <w:pPr>
      <w:numPr>
        <w:ilvl w:val="4"/>
        <w:numId w:val="1"/>
      </w:numPr>
    </w:pPr>
  </w:style>
  <w:style w:type="paragraph" w:customStyle="1" w:styleId="Subparagraph1">
    <w:name w:val="Subparagraph 1)"/>
    <w:aliases w:val="1)"/>
    <w:basedOn w:val="Normal"/>
    <w:qFormat/>
    <w:pPr>
      <w:numPr>
        <w:ilvl w:val="5"/>
        <w:numId w:val="1"/>
      </w:numPr>
    </w:pPr>
  </w:style>
  <w:style w:type="paragraph" w:customStyle="1" w:styleId="EndofSection">
    <w:name w:val="End of Section"/>
    <w:basedOn w:val="Normal"/>
    <w:pPr>
      <w:spacing w:before="480"/>
      <w:jc w:val="center"/>
    </w:pPr>
  </w:style>
  <w:style w:type="paragraph" w:customStyle="1" w:styleId="Subparagrapha0">
    <w:name w:val="Subparagraph a)"/>
    <w:aliases w:val="a)"/>
    <w:basedOn w:val="Subparagraph1"/>
    <w:link w:val="aChar1"/>
    <w:qFormat/>
    <w:pPr>
      <w:numPr>
        <w:ilvl w:val="6"/>
      </w:numPr>
      <w:tabs>
        <w:tab w:val="left" w:pos="2304"/>
      </w:tabs>
    </w:pPr>
  </w:style>
  <w:style w:type="paragraph" w:customStyle="1" w:styleId="Initials">
    <w:name w:val="Initials"/>
    <w:basedOn w:val="EndofSection"/>
    <w:pPr>
      <w:spacing w:before="240"/>
      <w:jc w:val="left"/>
    </w:pPr>
  </w:style>
  <w:style w:type="paragraph" w:customStyle="1" w:styleId="Filename">
    <w:name w:val="Filename"/>
    <w:basedOn w:val="Initials"/>
    <w:pPr>
      <w:spacing w:before="0"/>
    </w:pPr>
    <w:rPr>
      <w:sz w:val="16"/>
    </w:rPr>
  </w:style>
  <w:style w:type="character" w:styleId="PageNumber">
    <w:name w:val="page number"/>
    <w:basedOn w:val="DefaultParagraphFont"/>
  </w:style>
  <w:style w:type="paragraph" w:customStyle="1" w:styleId="Blank">
    <w:name w:val="Blank"/>
    <w:basedOn w:val="Normal"/>
    <w:pPr>
      <w:pageBreakBefore/>
      <w:spacing w:before="5760"/>
      <w:jc w:val="center"/>
    </w:pPr>
  </w:style>
  <w:style w:type="paragraph" w:customStyle="1" w:styleId="Footer-CAPS">
    <w:name w:val="Footer-CAPS"/>
    <w:basedOn w:val="Footer"/>
    <w:rPr>
      <w:caps/>
    </w:rPr>
  </w:style>
  <w:style w:type="character" w:customStyle="1" w:styleId="BalloonTextChar">
    <w:name w:val="Balloon Text Char"/>
    <w:basedOn w:val="DefaultParagraphFont"/>
    <w:link w:val="BalloonText"/>
    <w:rsid w:val="00BD4AE0"/>
    <w:rPr>
      <w:rFonts w:ascii="Tahoma" w:hAnsi="Tahoma" w:cs="Tahoma"/>
      <w:sz w:val="16"/>
      <w:szCs w:val="16"/>
    </w:rPr>
  </w:style>
  <w:style w:type="paragraph" w:customStyle="1" w:styleId="TAB1">
    <w:name w:val="TAB 1"/>
    <w:basedOn w:val="Normal"/>
    <w:link w:val="TAB1Char"/>
    <w:uiPriority w:val="99"/>
    <w:rsid w:val="00BD4AE0"/>
    <w:pPr>
      <w:tabs>
        <w:tab w:val="clear" w:pos="576"/>
        <w:tab w:val="clear" w:pos="1008"/>
        <w:tab w:val="clear" w:pos="1440"/>
        <w:tab w:val="clear" w:pos="1872"/>
        <w:tab w:val="clear" w:pos="2304"/>
        <w:tab w:val="clear" w:pos="2736"/>
        <w:tab w:val="left" w:pos="245"/>
        <w:tab w:val="left" w:pos="720"/>
        <w:tab w:val="left" w:pos="1166"/>
        <w:tab w:val="left" w:pos="1627"/>
        <w:tab w:val="left" w:pos="2074"/>
        <w:tab w:val="left" w:pos="2520"/>
        <w:tab w:val="left" w:pos="2966"/>
        <w:tab w:val="left" w:pos="3427"/>
        <w:tab w:val="left" w:pos="3874"/>
        <w:tab w:val="left" w:pos="4320"/>
      </w:tabs>
      <w:autoSpaceDE w:val="0"/>
      <w:autoSpaceDN w:val="0"/>
      <w:adjustRightInd w:val="0"/>
      <w:ind w:left="749" w:hanging="504"/>
      <w:jc w:val="both"/>
    </w:pPr>
    <w:rPr>
      <w:sz w:val="24"/>
    </w:rPr>
  </w:style>
  <w:style w:type="paragraph" w:customStyle="1" w:styleId="TAB2">
    <w:name w:val="TAB 2"/>
    <w:basedOn w:val="Normal"/>
    <w:link w:val="TAB2Char"/>
    <w:uiPriority w:val="99"/>
    <w:rsid w:val="00BD4AE0"/>
    <w:pPr>
      <w:tabs>
        <w:tab w:val="clear" w:pos="576"/>
        <w:tab w:val="clear" w:pos="1008"/>
        <w:tab w:val="clear" w:pos="1440"/>
        <w:tab w:val="clear" w:pos="1872"/>
        <w:tab w:val="clear" w:pos="2304"/>
        <w:tab w:val="clear" w:pos="2736"/>
        <w:tab w:val="left" w:pos="245"/>
        <w:tab w:val="left" w:pos="720"/>
        <w:tab w:val="left" w:pos="1166"/>
        <w:tab w:val="left" w:pos="1627"/>
        <w:tab w:val="left" w:pos="2074"/>
        <w:tab w:val="left" w:pos="2520"/>
        <w:tab w:val="left" w:pos="2966"/>
        <w:tab w:val="left" w:pos="3427"/>
        <w:tab w:val="left" w:pos="3874"/>
        <w:tab w:val="left" w:pos="4320"/>
      </w:tabs>
      <w:autoSpaceDE w:val="0"/>
      <w:autoSpaceDN w:val="0"/>
      <w:adjustRightInd w:val="0"/>
      <w:ind w:left="1166" w:hanging="446"/>
      <w:jc w:val="both"/>
    </w:pPr>
    <w:rPr>
      <w:sz w:val="24"/>
    </w:rPr>
  </w:style>
  <w:style w:type="paragraph" w:styleId="BodyText">
    <w:name w:val="Body Text"/>
    <w:basedOn w:val="Normal"/>
    <w:link w:val="BodyTextChar"/>
    <w:uiPriority w:val="99"/>
    <w:rsid w:val="00BD4AE0"/>
    <w:pPr>
      <w:tabs>
        <w:tab w:val="clear" w:pos="576"/>
        <w:tab w:val="clear" w:pos="1008"/>
        <w:tab w:val="clear" w:pos="1440"/>
        <w:tab w:val="clear" w:pos="1872"/>
        <w:tab w:val="clear" w:pos="2304"/>
        <w:tab w:val="clear" w:pos="2736"/>
        <w:tab w:val="left" w:pos="-1440"/>
        <w:tab w:val="left" w:pos="-720"/>
        <w:tab w:val="left" w:pos="249"/>
        <w:tab w:val="left" w:pos="748"/>
        <w:tab w:val="left" w:pos="1248"/>
        <w:tab w:val="left" w:pos="1747"/>
        <w:tab w:val="left" w:pos="2246"/>
        <w:tab w:val="left" w:pos="2745"/>
        <w:tab w:val="left" w:pos="3244"/>
        <w:tab w:val="left" w:pos="3744"/>
        <w:tab w:val="left" w:pos="4243"/>
        <w:tab w:val="left" w:pos="4742"/>
        <w:tab w:val="left" w:pos="5241"/>
        <w:tab w:val="left" w:pos="5740"/>
        <w:tab w:val="left" w:pos="6240"/>
        <w:tab w:val="left" w:pos="6739"/>
        <w:tab w:val="left" w:pos="7238"/>
        <w:tab w:val="left" w:pos="7737"/>
        <w:tab w:val="left" w:pos="8236"/>
      </w:tabs>
      <w:autoSpaceDE w:val="0"/>
      <w:autoSpaceDN w:val="0"/>
      <w:adjustRightInd w:val="0"/>
      <w:jc w:val="both"/>
    </w:pPr>
    <w:rPr>
      <w:sz w:val="24"/>
      <w:szCs w:val="22"/>
    </w:rPr>
  </w:style>
  <w:style w:type="character" w:customStyle="1" w:styleId="BodyTextChar">
    <w:name w:val="Body Text Char"/>
    <w:basedOn w:val="DefaultParagraphFont"/>
    <w:link w:val="BodyText"/>
    <w:uiPriority w:val="99"/>
    <w:rsid w:val="00BD4AE0"/>
    <w:rPr>
      <w:sz w:val="24"/>
      <w:szCs w:val="22"/>
    </w:rPr>
  </w:style>
  <w:style w:type="character" w:customStyle="1" w:styleId="TAB2Char">
    <w:name w:val="TAB 2 Char"/>
    <w:basedOn w:val="DefaultParagraphFont"/>
    <w:link w:val="TAB2"/>
    <w:uiPriority w:val="99"/>
    <w:locked/>
    <w:rsid w:val="00BD4AE0"/>
    <w:rPr>
      <w:sz w:val="24"/>
      <w:szCs w:val="24"/>
    </w:rPr>
  </w:style>
  <w:style w:type="character" w:customStyle="1" w:styleId="TAB1Char">
    <w:name w:val="TAB 1 Char"/>
    <w:basedOn w:val="DefaultParagraphFont"/>
    <w:link w:val="TAB1"/>
    <w:uiPriority w:val="99"/>
    <w:locked/>
    <w:rsid w:val="00BD4AE0"/>
    <w:rPr>
      <w:sz w:val="24"/>
      <w:szCs w:val="24"/>
    </w:rPr>
  </w:style>
  <w:style w:type="character" w:customStyle="1" w:styleId="AChar">
    <w:name w:val="A Char"/>
    <w:basedOn w:val="TAB1Char"/>
    <w:link w:val="Paragraph"/>
    <w:locked/>
    <w:rsid w:val="00BD4AE0"/>
    <w:rPr>
      <w:sz w:val="22"/>
      <w:szCs w:val="24"/>
    </w:rPr>
  </w:style>
  <w:style w:type="character" w:customStyle="1" w:styleId="1Char">
    <w:name w:val="1 Char"/>
    <w:basedOn w:val="TAB2Char"/>
    <w:link w:val="Paragraph1"/>
    <w:uiPriority w:val="99"/>
    <w:locked/>
    <w:rsid w:val="00BD4AE0"/>
    <w:rPr>
      <w:sz w:val="22"/>
      <w:szCs w:val="24"/>
    </w:rPr>
  </w:style>
  <w:style w:type="character" w:customStyle="1" w:styleId="aChar0">
    <w:name w:val="a Char"/>
    <w:basedOn w:val="DefaultParagraphFont"/>
    <w:link w:val="Subparagrapha"/>
    <w:uiPriority w:val="99"/>
    <w:locked/>
    <w:rsid w:val="00BD4AE0"/>
    <w:rPr>
      <w:sz w:val="22"/>
      <w:szCs w:val="24"/>
    </w:rPr>
  </w:style>
  <w:style w:type="paragraph" w:customStyle="1" w:styleId="SPEC-TEXT">
    <w:name w:val="SPEC-TEXT"/>
    <w:basedOn w:val="Normal"/>
    <w:uiPriority w:val="99"/>
    <w:rsid w:val="00BD4AE0"/>
    <w:pPr>
      <w:numPr>
        <w:numId w:val="2"/>
      </w:numPr>
      <w:tabs>
        <w:tab w:val="clear" w:pos="576"/>
        <w:tab w:val="clear" w:pos="1008"/>
        <w:tab w:val="clear" w:pos="1440"/>
        <w:tab w:val="clear" w:pos="1872"/>
        <w:tab w:val="clear" w:pos="2304"/>
        <w:tab w:val="clear" w:pos="2736"/>
      </w:tabs>
      <w:spacing w:after="120"/>
      <w:jc w:val="both"/>
    </w:pPr>
    <w:rPr>
      <w:szCs w:val="20"/>
    </w:rPr>
  </w:style>
  <w:style w:type="character" w:customStyle="1" w:styleId="Heading1Char">
    <w:name w:val="Heading 1 Char"/>
    <w:basedOn w:val="DefaultParagraphFont"/>
    <w:link w:val="Heading1"/>
    <w:rsid w:val="00C1211E"/>
    <w:rPr>
      <w:rFonts w:asciiTheme="majorHAnsi" w:eastAsiaTheme="majorEastAsia" w:hAnsiTheme="majorHAnsi" w:cstheme="majorBidi"/>
      <w:b/>
      <w:bCs/>
      <w:color w:val="365F91" w:themeColor="accent1" w:themeShade="BF"/>
      <w:sz w:val="28"/>
      <w:szCs w:val="28"/>
    </w:rPr>
  </w:style>
  <w:style w:type="paragraph" w:customStyle="1" w:styleId="CommentBox">
    <w:name w:val="CommentBox"/>
    <w:basedOn w:val="Normal"/>
    <w:rsid w:val="00C1211E"/>
    <w:pPr>
      <w:pBdr>
        <w:top w:val="double" w:sz="6" w:space="1" w:color="auto"/>
        <w:left w:val="double" w:sz="6" w:space="1" w:color="auto"/>
        <w:bottom w:val="double" w:sz="6" w:space="1" w:color="auto"/>
        <w:right w:val="double" w:sz="6" w:space="1" w:color="auto"/>
      </w:pBdr>
      <w:tabs>
        <w:tab w:val="clear" w:pos="576"/>
        <w:tab w:val="clear" w:pos="1008"/>
        <w:tab w:val="clear" w:pos="1440"/>
        <w:tab w:val="clear" w:pos="1872"/>
        <w:tab w:val="clear" w:pos="2304"/>
        <w:tab w:val="clear" w:pos="2736"/>
      </w:tabs>
      <w:suppressAutoHyphens/>
      <w:spacing w:before="240"/>
      <w:jc w:val="both"/>
    </w:pPr>
    <w:rPr>
      <w:rFonts w:ascii="Arial" w:hAnsi="Arial"/>
      <w:sz w:val="16"/>
      <w:szCs w:val="20"/>
    </w:rPr>
  </w:style>
  <w:style w:type="paragraph" w:customStyle="1" w:styleId="1">
    <w:name w:val="1."/>
    <w:basedOn w:val="Normal"/>
    <w:qFormat/>
    <w:rsid w:val="00F16785"/>
    <w:pPr>
      <w:widowControl w:val="0"/>
      <w:tabs>
        <w:tab w:val="clear" w:pos="576"/>
        <w:tab w:val="clear" w:pos="1008"/>
        <w:tab w:val="clear" w:pos="1440"/>
        <w:tab w:val="clear" w:pos="1872"/>
        <w:tab w:val="clear" w:pos="2304"/>
        <w:tab w:val="clear" w:pos="2736"/>
        <w:tab w:val="left" w:pos="245"/>
        <w:tab w:val="left" w:pos="720"/>
        <w:tab w:val="left" w:pos="1267"/>
        <w:tab w:val="left" w:pos="1800"/>
        <w:tab w:val="left" w:pos="2074"/>
        <w:tab w:val="left" w:pos="2520"/>
      </w:tabs>
      <w:ind w:left="1267" w:hanging="547"/>
      <w:jc w:val="both"/>
    </w:pPr>
    <w:rPr>
      <w:snapToGrid w:val="0"/>
      <w:sz w:val="24"/>
      <w:szCs w:val="20"/>
    </w:rPr>
  </w:style>
  <w:style w:type="paragraph" w:customStyle="1" w:styleId="a">
    <w:name w:val="a."/>
    <w:basedOn w:val="Normal"/>
    <w:qFormat/>
    <w:rsid w:val="00F16785"/>
    <w:pPr>
      <w:widowControl w:val="0"/>
      <w:tabs>
        <w:tab w:val="clear" w:pos="576"/>
        <w:tab w:val="clear" w:pos="1008"/>
        <w:tab w:val="clear" w:pos="1440"/>
        <w:tab w:val="clear" w:pos="1872"/>
        <w:tab w:val="clear" w:pos="2304"/>
        <w:tab w:val="clear" w:pos="2736"/>
        <w:tab w:val="left" w:pos="245"/>
        <w:tab w:val="left" w:pos="720"/>
        <w:tab w:val="left" w:pos="1267"/>
        <w:tab w:val="left" w:pos="1800"/>
        <w:tab w:val="left" w:pos="2074"/>
        <w:tab w:val="left" w:pos="2520"/>
      </w:tabs>
      <w:ind w:left="1800" w:hanging="533"/>
      <w:jc w:val="both"/>
    </w:pPr>
    <w:rPr>
      <w:snapToGrid w:val="0"/>
      <w:sz w:val="24"/>
      <w:szCs w:val="20"/>
    </w:rPr>
  </w:style>
  <w:style w:type="paragraph" w:styleId="ListParagraph">
    <w:name w:val="List Paragraph"/>
    <w:basedOn w:val="Normal"/>
    <w:uiPriority w:val="34"/>
    <w:qFormat/>
    <w:rsid w:val="00F16785"/>
    <w:pPr>
      <w:tabs>
        <w:tab w:val="clear" w:pos="576"/>
        <w:tab w:val="clear" w:pos="1008"/>
        <w:tab w:val="clear" w:pos="1440"/>
        <w:tab w:val="clear" w:pos="1872"/>
        <w:tab w:val="clear" w:pos="2304"/>
        <w:tab w:val="clear" w:pos="2736"/>
      </w:tabs>
      <w:ind w:left="720"/>
    </w:pPr>
    <w:rPr>
      <w:rFonts w:eastAsiaTheme="minorHAnsi"/>
      <w:sz w:val="24"/>
    </w:rPr>
  </w:style>
  <w:style w:type="character" w:styleId="CommentReference">
    <w:name w:val="annotation reference"/>
    <w:basedOn w:val="DefaultParagraphFont"/>
    <w:rsid w:val="00F16785"/>
    <w:rPr>
      <w:sz w:val="16"/>
      <w:szCs w:val="16"/>
    </w:rPr>
  </w:style>
  <w:style w:type="paragraph" w:styleId="CommentText">
    <w:name w:val="annotation text"/>
    <w:basedOn w:val="Normal"/>
    <w:link w:val="CommentTextChar"/>
    <w:rsid w:val="00F16785"/>
    <w:pPr>
      <w:widowControl w:val="0"/>
      <w:tabs>
        <w:tab w:val="clear" w:pos="576"/>
        <w:tab w:val="clear" w:pos="1008"/>
        <w:tab w:val="clear" w:pos="1440"/>
        <w:tab w:val="clear" w:pos="1872"/>
        <w:tab w:val="clear" w:pos="2304"/>
        <w:tab w:val="clear" w:pos="2736"/>
      </w:tabs>
    </w:pPr>
    <w:rPr>
      <w:snapToGrid w:val="0"/>
      <w:sz w:val="20"/>
      <w:szCs w:val="20"/>
    </w:rPr>
  </w:style>
  <w:style w:type="character" w:customStyle="1" w:styleId="CommentTextChar">
    <w:name w:val="Comment Text Char"/>
    <w:basedOn w:val="DefaultParagraphFont"/>
    <w:link w:val="CommentText"/>
    <w:rsid w:val="00F16785"/>
    <w:rPr>
      <w:snapToGrid w:val="0"/>
    </w:rPr>
  </w:style>
  <w:style w:type="paragraph" w:styleId="BodyTextIndent">
    <w:name w:val="Body Text Indent"/>
    <w:basedOn w:val="Normal"/>
    <w:link w:val="BodyTextIndentChar"/>
    <w:rsid w:val="00F16785"/>
    <w:pPr>
      <w:spacing w:after="120"/>
      <w:ind w:left="360"/>
    </w:pPr>
  </w:style>
  <w:style w:type="character" w:customStyle="1" w:styleId="BodyTextIndentChar">
    <w:name w:val="Body Text Indent Char"/>
    <w:basedOn w:val="DefaultParagraphFont"/>
    <w:link w:val="BodyTextIndent"/>
    <w:rsid w:val="00F16785"/>
    <w:rPr>
      <w:sz w:val="22"/>
      <w:szCs w:val="24"/>
    </w:rPr>
  </w:style>
  <w:style w:type="paragraph" w:customStyle="1" w:styleId="Spec1">
    <w:name w:val="Spec1"/>
    <w:basedOn w:val="Normal"/>
    <w:rsid w:val="00483C60"/>
    <w:pPr>
      <w:keepNext/>
      <w:numPr>
        <w:numId w:val="4"/>
      </w:numPr>
      <w:tabs>
        <w:tab w:val="clear" w:pos="576"/>
        <w:tab w:val="clear" w:pos="1008"/>
        <w:tab w:val="clear" w:pos="1440"/>
        <w:tab w:val="clear" w:pos="1872"/>
        <w:tab w:val="clear" w:pos="2304"/>
        <w:tab w:val="clear" w:pos="2736"/>
      </w:tabs>
      <w:spacing w:before="240"/>
      <w:jc w:val="both"/>
      <w:outlineLvl w:val="0"/>
    </w:pPr>
    <w:rPr>
      <w:rFonts w:ascii="Arial" w:hAnsi="Arial"/>
      <w:sz w:val="20"/>
      <w:szCs w:val="20"/>
    </w:rPr>
  </w:style>
  <w:style w:type="paragraph" w:customStyle="1" w:styleId="Spec2">
    <w:name w:val="Spec2"/>
    <w:basedOn w:val="Normal"/>
    <w:rsid w:val="00483C60"/>
    <w:pPr>
      <w:keepNext/>
      <w:numPr>
        <w:ilvl w:val="1"/>
        <w:numId w:val="4"/>
      </w:numPr>
      <w:tabs>
        <w:tab w:val="clear" w:pos="1008"/>
        <w:tab w:val="clear" w:pos="1440"/>
        <w:tab w:val="clear" w:pos="1872"/>
        <w:tab w:val="clear" w:pos="2304"/>
        <w:tab w:val="clear" w:pos="2736"/>
      </w:tabs>
      <w:spacing w:before="240"/>
      <w:jc w:val="both"/>
      <w:outlineLvl w:val="1"/>
    </w:pPr>
    <w:rPr>
      <w:rFonts w:ascii="Arial" w:hAnsi="Arial"/>
      <w:sz w:val="20"/>
      <w:szCs w:val="20"/>
    </w:rPr>
  </w:style>
  <w:style w:type="paragraph" w:customStyle="1" w:styleId="Spec3">
    <w:name w:val="Spec3"/>
    <w:basedOn w:val="Normal"/>
    <w:rsid w:val="00483C60"/>
    <w:pPr>
      <w:numPr>
        <w:ilvl w:val="2"/>
        <w:numId w:val="4"/>
      </w:numPr>
      <w:tabs>
        <w:tab w:val="clear" w:pos="576"/>
        <w:tab w:val="clear" w:pos="1008"/>
        <w:tab w:val="clear" w:pos="1440"/>
        <w:tab w:val="clear" w:pos="1872"/>
        <w:tab w:val="clear" w:pos="2304"/>
        <w:tab w:val="clear" w:pos="2736"/>
      </w:tabs>
      <w:spacing w:before="240"/>
      <w:jc w:val="both"/>
      <w:outlineLvl w:val="2"/>
    </w:pPr>
    <w:rPr>
      <w:rFonts w:ascii="Arial" w:hAnsi="Arial"/>
      <w:sz w:val="20"/>
      <w:szCs w:val="20"/>
    </w:rPr>
  </w:style>
  <w:style w:type="paragraph" w:customStyle="1" w:styleId="Spec4">
    <w:name w:val="Spec4"/>
    <w:basedOn w:val="Normal"/>
    <w:rsid w:val="00483C60"/>
    <w:pPr>
      <w:numPr>
        <w:ilvl w:val="3"/>
        <w:numId w:val="4"/>
      </w:numPr>
      <w:tabs>
        <w:tab w:val="clear" w:pos="576"/>
        <w:tab w:val="clear" w:pos="1008"/>
        <w:tab w:val="clear" w:pos="1440"/>
        <w:tab w:val="clear" w:pos="1872"/>
        <w:tab w:val="clear" w:pos="2304"/>
        <w:tab w:val="clear" w:pos="2736"/>
      </w:tabs>
      <w:jc w:val="both"/>
      <w:outlineLvl w:val="3"/>
    </w:pPr>
    <w:rPr>
      <w:rFonts w:ascii="Arial" w:hAnsi="Arial"/>
      <w:sz w:val="20"/>
      <w:szCs w:val="20"/>
    </w:rPr>
  </w:style>
  <w:style w:type="paragraph" w:customStyle="1" w:styleId="Spec5">
    <w:name w:val="Spec5"/>
    <w:basedOn w:val="Normal"/>
    <w:rsid w:val="00483C60"/>
    <w:pPr>
      <w:numPr>
        <w:ilvl w:val="4"/>
        <w:numId w:val="4"/>
      </w:numPr>
      <w:tabs>
        <w:tab w:val="clear" w:pos="576"/>
        <w:tab w:val="clear" w:pos="1008"/>
        <w:tab w:val="clear" w:pos="1440"/>
        <w:tab w:val="clear" w:pos="2304"/>
        <w:tab w:val="clear" w:pos="2736"/>
      </w:tabs>
      <w:jc w:val="both"/>
      <w:outlineLvl w:val="4"/>
    </w:pPr>
    <w:rPr>
      <w:rFonts w:ascii="Arial" w:hAnsi="Arial"/>
      <w:sz w:val="20"/>
      <w:szCs w:val="20"/>
    </w:rPr>
  </w:style>
  <w:style w:type="paragraph" w:customStyle="1" w:styleId="Spec6">
    <w:name w:val="Spec6"/>
    <w:basedOn w:val="Normal"/>
    <w:rsid w:val="00483C60"/>
    <w:pPr>
      <w:numPr>
        <w:ilvl w:val="5"/>
        <w:numId w:val="4"/>
      </w:numPr>
      <w:tabs>
        <w:tab w:val="clear" w:pos="576"/>
        <w:tab w:val="clear" w:pos="1008"/>
        <w:tab w:val="clear" w:pos="1440"/>
        <w:tab w:val="clear" w:pos="1872"/>
        <w:tab w:val="clear" w:pos="2736"/>
      </w:tabs>
      <w:jc w:val="both"/>
      <w:outlineLvl w:val="5"/>
    </w:pPr>
    <w:rPr>
      <w:rFonts w:ascii="Arial" w:hAnsi="Arial"/>
      <w:sz w:val="20"/>
      <w:szCs w:val="20"/>
    </w:rPr>
  </w:style>
  <w:style w:type="paragraph" w:customStyle="1" w:styleId="Spec7">
    <w:name w:val="Spec7"/>
    <w:basedOn w:val="Normal"/>
    <w:rsid w:val="00483C60"/>
    <w:pPr>
      <w:numPr>
        <w:ilvl w:val="6"/>
        <w:numId w:val="4"/>
      </w:numPr>
      <w:tabs>
        <w:tab w:val="clear" w:pos="576"/>
        <w:tab w:val="clear" w:pos="1008"/>
        <w:tab w:val="clear" w:pos="1440"/>
        <w:tab w:val="clear" w:pos="1872"/>
        <w:tab w:val="clear" w:pos="2304"/>
      </w:tabs>
      <w:jc w:val="both"/>
      <w:outlineLvl w:val="6"/>
    </w:pPr>
    <w:rPr>
      <w:rFonts w:ascii="Arial" w:hAnsi="Arial"/>
      <w:sz w:val="20"/>
      <w:szCs w:val="20"/>
    </w:rPr>
  </w:style>
  <w:style w:type="paragraph" w:customStyle="1" w:styleId="AText">
    <w:name w:val="A_Text"/>
    <w:basedOn w:val="Normal"/>
    <w:rsid w:val="00543163"/>
    <w:pPr>
      <w:tabs>
        <w:tab w:val="clear" w:pos="576"/>
        <w:tab w:val="clear" w:pos="1008"/>
        <w:tab w:val="clear" w:pos="1440"/>
        <w:tab w:val="clear" w:pos="1872"/>
        <w:tab w:val="clear" w:pos="2304"/>
        <w:tab w:val="clear" w:pos="2736"/>
        <w:tab w:val="left" w:pos="720"/>
      </w:tabs>
      <w:ind w:left="720" w:hanging="475"/>
      <w:jc w:val="both"/>
    </w:pPr>
    <w:rPr>
      <w:sz w:val="24"/>
      <w:szCs w:val="20"/>
    </w:rPr>
  </w:style>
  <w:style w:type="paragraph" w:customStyle="1" w:styleId="1Text">
    <w:name w:val="1_Text"/>
    <w:basedOn w:val="Normal"/>
    <w:rsid w:val="00543163"/>
    <w:pPr>
      <w:tabs>
        <w:tab w:val="clear" w:pos="576"/>
        <w:tab w:val="clear" w:pos="1008"/>
        <w:tab w:val="clear" w:pos="1440"/>
        <w:tab w:val="clear" w:pos="1872"/>
        <w:tab w:val="clear" w:pos="2304"/>
        <w:tab w:val="clear" w:pos="2736"/>
        <w:tab w:val="left" w:pos="1195"/>
      </w:tabs>
      <w:ind w:left="1195" w:hanging="475"/>
      <w:jc w:val="both"/>
    </w:pPr>
    <w:rPr>
      <w:sz w:val="24"/>
      <w:szCs w:val="20"/>
    </w:rPr>
  </w:style>
  <w:style w:type="character" w:customStyle="1" w:styleId="aChar1">
    <w:name w:val="a) Char"/>
    <w:basedOn w:val="DefaultParagraphFont"/>
    <w:link w:val="Subparagrapha0"/>
    <w:rsid w:val="00543163"/>
    <w:rPr>
      <w:sz w:val="22"/>
      <w:szCs w:val="24"/>
    </w:rPr>
  </w:style>
  <w:style w:type="paragraph" w:customStyle="1" w:styleId="FormText">
    <w:name w:val="Form Text"/>
    <w:rsid w:val="00543163"/>
    <w:rPr>
      <w:rFonts w:ascii="Helvetica" w:hAnsi="Helvetic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40153">
      <w:bodyDiv w:val="1"/>
      <w:marLeft w:val="0"/>
      <w:marRight w:val="0"/>
      <w:marTop w:val="0"/>
      <w:marBottom w:val="0"/>
      <w:divBdr>
        <w:top w:val="none" w:sz="0" w:space="0" w:color="auto"/>
        <w:left w:val="none" w:sz="0" w:space="0" w:color="auto"/>
        <w:bottom w:val="none" w:sz="0" w:space="0" w:color="auto"/>
        <w:right w:val="none" w:sz="0" w:space="0" w:color="auto"/>
      </w:divBdr>
    </w:div>
    <w:div w:id="582448191">
      <w:bodyDiv w:val="1"/>
      <w:marLeft w:val="0"/>
      <w:marRight w:val="0"/>
      <w:marTop w:val="0"/>
      <w:marBottom w:val="0"/>
      <w:divBdr>
        <w:top w:val="none" w:sz="0" w:space="0" w:color="auto"/>
        <w:left w:val="none" w:sz="0" w:space="0" w:color="auto"/>
        <w:bottom w:val="none" w:sz="0" w:space="0" w:color="auto"/>
        <w:right w:val="none" w:sz="0" w:space="0" w:color="auto"/>
      </w:divBdr>
    </w:div>
    <w:div w:id="595331944">
      <w:bodyDiv w:val="1"/>
      <w:marLeft w:val="0"/>
      <w:marRight w:val="0"/>
      <w:marTop w:val="0"/>
      <w:marBottom w:val="0"/>
      <w:divBdr>
        <w:top w:val="none" w:sz="0" w:space="0" w:color="auto"/>
        <w:left w:val="none" w:sz="0" w:space="0" w:color="auto"/>
        <w:bottom w:val="none" w:sz="0" w:space="0" w:color="auto"/>
        <w:right w:val="none" w:sz="0" w:space="0" w:color="auto"/>
      </w:divBdr>
    </w:div>
    <w:div w:id="1128552535">
      <w:bodyDiv w:val="1"/>
      <w:marLeft w:val="0"/>
      <w:marRight w:val="0"/>
      <w:marTop w:val="0"/>
      <w:marBottom w:val="0"/>
      <w:divBdr>
        <w:top w:val="none" w:sz="0" w:space="0" w:color="auto"/>
        <w:left w:val="none" w:sz="0" w:space="0" w:color="auto"/>
        <w:bottom w:val="none" w:sz="0" w:space="0" w:color="auto"/>
        <w:right w:val="none" w:sz="0" w:space="0" w:color="auto"/>
      </w:divBdr>
    </w:div>
    <w:div w:id="1172526647">
      <w:bodyDiv w:val="1"/>
      <w:marLeft w:val="0"/>
      <w:marRight w:val="0"/>
      <w:marTop w:val="0"/>
      <w:marBottom w:val="0"/>
      <w:divBdr>
        <w:top w:val="none" w:sz="0" w:space="0" w:color="auto"/>
        <w:left w:val="none" w:sz="0" w:space="0" w:color="auto"/>
        <w:bottom w:val="none" w:sz="0" w:space="0" w:color="auto"/>
        <w:right w:val="none" w:sz="0" w:space="0" w:color="auto"/>
      </w:divBdr>
    </w:div>
    <w:div w:id="1248149543">
      <w:bodyDiv w:val="1"/>
      <w:marLeft w:val="0"/>
      <w:marRight w:val="0"/>
      <w:marTop w:val="0"/>
      <w:marBottom w:val="0"/>
      <w:divBdr>
        <w:top w:val="none" w:sz="0" w:space="0" w:color="auto"/>
        <w:left w:val="none" w:sz="0" w:space="0" w:color="auto"/>
        <w:bottom w:val="none" w:sz="0" w:space="0" w:color="auto"/>
        <w:right w:val="none" w:sz="0" w:space="0" w:color="auto"/>
      </w:divBdr>
    </w:div>
    <w:div w:id="1487478217">
      <w:bodyDiv w:val="1"/>
      <w:marLeft w:val="0"/>
      <w:marRight w:val="0"/>
      <w:marTop w:val="0"/>
      <w:marBottom w:val="0"/>
      <w:divBdr>
        <w:top w:val="none" w:sz="0" w:space="0" w:color="auto"/>
        <w:left w:val="none" w:sz="0" w:space="0" w:color="auto"/>
        <w:bottom w:val="none" w:sz="0" w:space="0" w:color="auto"/>
        <w:right w:val="none" w:sz="0" w:space="0" w:color="auto"/>
      </w:divBdr>
    </w:div>
    <w:div w:id="1750542064">
      <w:bodyDiv w:val="1"/>
      <w:marLeft w:val="0"/>
      <w:marRight w:val="0"/>
      <w:marTop w:val="0"/>
      <w:marBottom w:val="0"/>
      <w:divBdr>
        <w:top w:val="none" w:sz="0" w:space="0" w:color="auto"/>
        <w:left w:val="none" w:sz="0" w:space="0" w:color="auto"/>
        <w:bottom w:val="none" w:sz="0" w:space="0" w:color="auto"/>
        <w:right w:val="none" w:sz="0" w:space="0" w:color="auto"/>
      </w:divBdr>
    </w:div>
    <w:div w:id="191805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image" Target="media/image7.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wmf"/><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icrosoft%20Office%20Templates\Specifications\Spec-CSI_ARCAD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DC21C-97A7-4A75-A412-D2F29FAA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Spec-CSI_ARCADIS.dot</Template>
  <TotalTime>495</TotalTime>
  <Pages>39</Pages>
  <Words>7810</Words>
  <Characters>46187</Characters>
  <Application>Microsoft Office Word</Application>
  <DocSecurity>0</DocSecurity>
  <Lines>384</Lines>
  <Paragraphs>107</Paragraphs>
  <ScaleCrop>false</ScaleCrop>
  <HeadingPairs>
    <vt:vector size="2" baseType="variant">
      <vt:variant>
        <vt:lpstr>Title</vt:lpstr>
      </vt:variant>
      <vt:variant>
        <vt:i4>1</vt:i4>
      </vt:variant>
    </vt:vector>
  </HeadingPairs>
  <TitlesOfParts>
    <vt:vector size="1" baseType="lpstr">
      <vt:lpstr>01 75 11</vt:lpstr>
    </vt:vector>
  </TitlesOfParts>
  <Manager>Candy Jo Galindo</Manager>
  <Company>ARCADIS Giffels</Company>
  <LinksUpToDate>false</LinksUpToDate>
  <CharactersWithSpaces>53890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01 75 11</dc:title>
  <dc:subject>Checkout and Startup Procedures</dc:subject>
  <dc:creator>KEB</dc:creator>
  <cp:keywords>000000000000 (00)</cp:keywords>
  <cp:lastModifiedBy>Nathan Baggett</cp:lastModifiedBy>
  <cp:revision>31</cp:revision>
  <cp:lastPrinted>2014-07-02T15:01:00Z</cp:lastPrinted>
  <dcterms:created xsi:type="dcterms:W3CDTF">2013-02-18T19:40:00Z</dcterms:created>
  <dcterms:modified xsi:type="dcterms:W3CDTF">2014-12-22T14:58:00Z</dcterms:modified>
  <cp:category>Reports and Contract Docs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rolDate">
    <vt:lpwstr>10.2001</vt:lpwstr>
  </property>
</Properties>
</file>